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4B66AA" w14:textId="77777777" w:rsidR="003608E1" w:rsidRDefault="003608E1">
      <w:r>
        <w:t xml:space="preserve"> </w:t>
      </w:r>
    </w:p>
    <w:tbl>
      <w:tblPr>
        <w:tblStyle w:val="Tabellrutenett"/>
        <w:tblW w:w="51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6378"/>
        <w:gridCol w:w="3260"/>
      </w:tblGrid>
      <w:tr w:rsidR="00F2057A" w:rsidRPr="001E6708" w14:paraId="1403F6BC" w14:textId="77777777" w:rsidTr="002A5EA1">
        <w:trPr>
          <w:trHeight w:hRule="exact" w:val="567"/>
        </w:trPr>
        <w:tc>
          <w:tcPr>
            <w:tcW w:w="6378" w:type="dxa"/>
          </w:tcPr>
          <w:p w14:paraId="48AE723B" w14:textId="77777777" w:rsidR="00F2057A" w:rsidRDefault="00F2057A" w:rsidP="001E6708"/>
        </w:tc>
        <w:tc>
          <w:tcPr>
            <w:tcW w:w="3260" w:type="dxa"/>
          </w:tcPr>
          <w:p w14:paraId="67611F8B" w14:textId="77777777" w:rsidR="00F2057A" w:rsidRDefault="00F2057A" w:rsidP="00F2057A">
            <w:pPr>
              <w:rPr>
                <w:b/>
                <w:sz w:val="18"/>
                <w:szCs w:val="18"/>
              </w:rPr>
            </w:pPr>
          </w:p>
        </w:tc>
      </w:tr>
      <w:tr w:rsidR="00F2057A" w:rsidRPr="001E6708" w14:paraId="49C5FD71" w14:textId="77777777" w:rsidTr="002A5EA1">
        <w:tc>
          <w:tcPr>
            <w:tcW w:w="6378" w:type="dxa"/>
          </w:tcPr>
          <w:sdt>
            <w:sdtPr>
              <w:tag w:val="ToReceivers.Name"/>
              <w:id w:val="10000"/>
              <w:lock w:val="contentLocked"/>
              <w:placeholder>
                <w:docPart w:val="85D8BB510FC347FCBAB84727206D9096"/>
              </w:placeholder>
              <w:dataBinding w:prefixMappings="xmlns:gbs='http://www.software-innovation.no/growBusinessDocument'" w:xpath="/gbs:GrowBusinessDocument/gbs:ToReceivers.Name[@gbs:key='10000']" w:storeItemID="{CD325117-AA4B-44E5-B9A5-169DA9087421}"/>
              <w:text/>
            </w:sdtPr>
            <w:sdtEndPr/>
            <w:sdtContent>
              <w:p w14:paraId="771D3899" w14:textId="709B03B1" w:rsidR="00F2057A" w:rsidRPr="001E6708" w:rsidRDefault="00414371" w:rsidP="001E6708">
                <w:r>
                  <w:t>Erik Ytterdahl</w:t>
                </w:r>
              </w:p>
            </w:sdtContent>
          </w:sdt>
          <w:p w14:paraId="37114F87" w14:textId="3C39DBBB" w:rsidR="00F2057A" w:rsidRDefault="0012696A" w:rsidP="00FF17BF">
            <w:sdt>
              <w:sdtPr>
                <w:tag w:val="ToReceivers.Address"/>
                <w:id w:val="10034"/>
                <w:lock w:val="contentLocked"/>
                <w:placeholder>
                  <w:docPart w:val="85D8BB510FC347FCBAB84727206D9096"/>
                </w:placeholder>
                <w:dataBinding w:prefixMappings="xmlns:gbs='http://www.software-innovation.no/growBusinessDocument'" w:xpath="/gbs:GrowBusinessDocument/gbs:ToReceivers.Address[@gbs:key='10034']" w:storeItemID="{CD325117-AA4B-44E5-B9A5-169DA9087421}"/>
                <w:text/>
              </w:sdtPr>
              <w:sdtEndPr/>
              <w:sdtContent>
                <w:r w:rsidR="00414371">
                  <w:t>Danefjellveien 47</w:t>
                </w:r>
              </w:sdtContent>
            </w:sdt>
          </w:p>
          <w:sdt>
            <w:sdtPr>
              <w:tag w:val="ToReceivers.Zip"/>
              <w:id w:val="10035"/>
              <w:lock w:val="contentLocked"/>
              <w:placeholder>
                <w:docPart w:val="85D8BB510FC347FCBAB84727206D9096"/>
              </w:placeholder>
              <w:dataBinding w:prefixMappings="xmlns:gbs='http://www.software-innovation.no/growBusinessDocument'" w:xpath="/gbs:GrowBusinessDocument/gbs:ToReceivers.Zip[@gbs:key='10035']" w:storeItemID="{CD325117-AA4B-44E5-B9A5-169DA9087421}"/>
              <w:text/>
            </w:sdtPr>
            <w:sdtEndPr/>
            <w:sdtContent>
              <w:p w14:paraId="150D49E6" w14:textId="05EDC7E9" w:rsidR="00F2057A" w:rsidRDefault="00414371" w:rsidP="00FF17BF">
                <w:r>
                  <w:t>4550 FARSUND</w:t>
                </w:r>
              </w:p>
            </w:sdtContent>
          </w:sdt>
          <w:p w14:paraId="7E145965" w14:textId="77777777" w:rsidR="002A5EA1" w:rsidRDefault="002A5EA1" w:rsidP="00FF17BF"/>
          <w:sdt>
            <w:sdtPr>
              <w:rPr>
                <w:szCs w:val="22"/>
              </w:rPr>
              <w:tag w:val="ToReceivers.Name2"/>
              <w:id w:val="10038"/>
              <w:placeholder>
                <w:docPart w:val="F6D167DC23EF47C490049E7B4F1F9EC0"/>
              </w:placeholder>
              <w:dataBinding w:prefixMappings="xmlns:gbs='http://www.software-innovation.no/growBusinessDocument'" w:xpath="/gbs:GrowBusinessDocument/gbs:ToReceivers.Name2[@gbs:key='10038']" w:storeItemID="{CD325117-AA4B-44E5-B9A5-169DA9087421}"/>
              <w:text/>
            </w:sdtPr>
            <w:sdtEndPr/>
            <w:sdtContent>
              <w:p w14:paraId="2E24B0F5" w14:textId="32438560" w:rsidR="002A5EA1" w:rsidRPr="002A5EA1" w:rsidRDefault="00414371" w:rsidP="00FF17BF">
                <w:pPr>
                  <w:rPr>
                    <w:szCs w:val="22"/>
                  </w:rPr>
                </w:pPr>
                <w:r>
                  <w:rPr>
                    <w:szCs w:val="22"/>
                  </w:rPr>
                  <w:t xml:space="preserve">  </w:t>
                </w:r>
              </w:p>
            </w:sdtContent>
          </w:sdt>
        </w:tc>
        <w:tc>
          <w:tcPr>
            <w:tcW w:w="3260" w:type="dxa"/>
          </w:tcPr>
          <w:p w14:paraId="50A56259" w14:textId="6018B3B9" w:rsidR="00F2057A" w:rsidRPr="00F2057A" w:rsidRDefault="00F2057A" w:rsidP="00F2057A">
            <w:r w:rsidRPr="00F2057A">
              <w:fldChar w:fldCharType="begin"/>
            </w:r>
            <w:r w:rsidRPr="00F2057A">
              <w:instrText xml:space="preserve"> IF "</w:instrText>
            </w:r>
            <w:sdt>
              <w:sdtPr>
                <w:tag w:val="ToAuthorization"/>
                <w:id w:val="10003"/>
                <w:placeholder>
                  <w:docPart w:val="914B39CF840D4BDC96482E461FD8C180"/>
                </w:placeholder>
                <w:dataBinding w:prefixMappings="xmlns:gbs='http://www.software-innovation.no/growBusinessDocument'" w:xpath="/gbs:GrowBusinessDocument/gbs:ToAuthorization[@gbs:key='10003']" w:storeItemID="{CD325117-AA4B-44E5-B9A5-169DA9087421}"/>
                <w:text/>
              </w:sdtPr>
              <w:sdtEndPr/>
              <w:sdtContent>
                <w:r w:rsidR="00D6669F">
                  <w:instrText xml:space="preserve">  </w:instrText>
                </w:r>
              </w:sdtContent>
            </w:sdt>
            <w:r w:rsidRPr="00F2057A">
              <w:instrText>"&lt;&gt;"  " "</w:instrText>
            </w:r>
            <w:r w:rsidRPr="00F2057A">
              <w:rPr>
                <w:b/>
                <w:bCs/>
              </w:rPr>
              <w:instrText>Unntatt offentlighet</w:instrText>
            </w:r>
            <w:r w:rsidRPr="00F2057A">
              <w:instrText xml:space="preserve"> </w:instrText>
            </w:r>
          </w:p>
          <w:p w14:paraId="73BAC4C6" w14:textId="5BE27FDB" w:rsidR="00F2057A" w:rsidRPr="00F2057A" w:rsidRDefault="0012696A" w:rsidP="00F2057A">
            <w:sdt>
              <w:sdtPr>
                <w:tag w:val="ToAuthorization"/>
                <w:id w:val="70704344"/>
                <w:placeholder>
                  <w:docPart w:val="3CEDA430AF424E30A8772ABB7C1B080A"/>
                </w:placeholder>
                <w:dataBinding w:prefixMappings="xmlns:gbs='http://www.software-innovation.no/growBusinessDocument'" w:xpath="/gbs:GrowBusinessDocument/gbs:ToAuthorization[@gbs:key='10003']" w:storeItemID="{CD325117-AA4B-44E5-B9A5-169DA9087421}"/>
                <w:text/>
              </w:sdtPr>
              <w:sdtEndPr/>
              <w:sdtContent>
                <w:r w:rsidR="00D6669F">
                  <w:instrText xml:space="preserve">  </w:instrText>
                </w:r>
              </w:sdtContent>
            </w:sdt>
            <w:r w:rsidR="00F2057A" w:rsidRPr="00F2057A">
              <w:instrText>"</w:instrText>
            </w:r>
            <w:r w:rsidR="00F2057A" w:rsidRPr="00F2057A">
              <w:fldChar w:fldCharType="end"/>
            </w:r>
          </w:p>
          <w:p w14:paraId="5F1BD4F7" w14:textId="77777777" w:rsidR="00F2057A" w:rsidRPr="00F2057A" w:rsidRDefault="00F2057A" w:rsidP="00F2057A"/>
        </w:tc>
      </w:tr>
    </w:tbl>
    <w:p w14:paraId="459C2A29" w14:textId="77777777" w:rsidR="00870626" w:rsidRDefault="00870626" w:rsidP="001E6708"/>
    <w:tbl>
      <w:tblPr>
        <w:tblStyle w:val="Tabellrutenet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2336"/>
        <w:gridCol w:w="2336"/>
        <w:gridCol w:w="2336"/>
        <w:gridCol w:w="2631"/>
      </w:tblGrid>
      <w:tr w:rsidR="00831C3D" w14:paraId="34782130" w14:textId="77777777" w:rsidTr="004C58BD">
        <w:trPr>
          <w:trHeight w:val="806"/>
        </w:trPr>
        <w:tc>
          <w:tcPr>
            <w:tcW w:w="2336" w:type="dxa"/>
          </w:tcPr>
          <w:p w14:paraId="10F00D61" w14:textId="77777777" w:rsidR="00831C3D" w:rsidRDefault="00831C3D" w:rsidP="001E6708">
            <w:r>
              <w:t>Deres ref.</w:t>
            </w:r>
          </w:p>
          <w:sdt>
            <w:sdtPr>
              <w:tag w:val="ReferenceNo"/>
              <w:id w:val="10041"/>
              <w:placeholder>
                <w:docPart w:val="5F0262E75F4D44CBA0F980A4F888D368"/>
              </w:placeholder>
              <w:dataBinding w:prefixMappings="xmlns:gbs='http://www.software-innovation.no/growBusinessDocument'" w:xpath="/gbs:GrowBusinessDocument/gbs:ReferenceNo[@gbs:key='10041']" w:storeItemID="{CD325117-AA4B-44E5-B9A5-169DA9087421}"/>
              <w:text/>
            </w:sdtPr>
            <w:sdtEndPr/>
            <w:sdtContent>
              <w:p w14:paraId="130A3A71" w14:textId="2348D404" w:rsidR="00831C3D" w:rsidRDefault="00414371" w:rsidP="001E6708">
                <w:r>
                  <w:t xml:space="preserve">  </w:t>
                </w:r>
              </w:p>
            </w:sdtContent>
          </w:sdt>
        </w:tc>
        <w:tc>
          <w:tcPr>
            <w:tcW w:w="2336" w:type="dxa"/>
          </w:tcPr>
          <w:p w14:paraId="40C23440" w14:textId="77777777" w:rsidR="00831C3D" w:rsidRDefault="00831C3D" w:rsidP="001E6708">
            <w:r>
              <w:t>Vår ref.</w:t>
            </w:r>
          </w:p>
          <w:sdt>
            <w:sdtPr>
              <w:tag w:val="DocumentNumber"/>
              <w:id w:val="10042"/>
              <w:placeholder>
                <w:docPart w:val="DF83B27D1362431B8F619CBE2F2829A3"/>
              </w:placeholder>
              <w:dataBinding w:prefixMappings="xmlns:gbs='http://www.software-innovation.no/growBusinessDocument'" w:xpath="/gbs:GrowBusinessDocument/gbs:DocumentNumber[@gbs:key='10042']" w:storeItemID="{CD325117-AA4B-44E5-B9A5-169DA9087421}"/>
              <w:text/>
            </w:sdtPr>
            <w:sdtEndPr/>
            <w:sdtContent>
              <w:p w14:paraId="0A70C8D6" w14:textId="2E6B7E59" w:rsidR="00831C3D" w:rsidRDefault="00414371" w:rsidP="001E6708">
                <w:r>
                  <w:t>BYGG-24/00247-9</w:t>
                </w:r>
              </w:p>
            </w:sdtContent>
          </w:sdt>
        </w:tc>
        <w:tc>
          <w:tcPr>
            <w:tcW w:w="2336" w:type="dxa"/>
          </w:tcPr>
          <w:p w14:paraId="22CB23FD" w14:textId="77777777" w:rsidR="00831C3D" w:rsidRDefault="00831C3D" w:rsidP="001E6708">
            <w:r>
              <w:t>Saksbehandler</w:t>
            </w:r>
          </w:p>
          <w:p w14:paraId="23D56DAB" w14:textId="3221CB5D" w:rsidR="00831C3D" w:rsidRDefault="0012696A" w:rsidP="001E6708">
            <w:sdt>
              <w:sdtPr>
                <w:tag w:val="OurRef.Name"/>
                <w:id w:val="10043"/>
                <w:placeholder>
                  <w:docPart w:val="0B6174C180614DA4A3AC8F0EE8147517"/>
                </w:placeholder>
                <w:dataBinding w:prefixMappings="xmlns:gbs='http://www.software-innovation.no/growBusinessDocument'" w:xpath="/gbs:GrowBusinessDocument/gbs:OurRef.Name[@gbs:key='10043']" w:storeItemID="{CD325117-AA4B-44E5-B9A5-169DA9087421}"/>
                <w:text/>
              </w:sdtPr>
              <w:sdtEndPr/>
              <w:sdtContent>
                <w:r w:rsidR="00414371">
                  <w:t>Jan Hornung</w:t>
                </w:r>
              </w:sdtContent>
            </w:sdt>
            <w:r w:rsidR="00831C3D">
              <w:br/>
            </w:r>
          </w:p>
        </w:tc>
        <w:tc>
          <w:tcPr>
            <w:tcW w:w="2631" w:type="dxa"/>
          </w:tcPr>
          <w:p w14:paraId="1AB91F7B" w14:textId="77777777" w:rsidR="00831C3D" w:rsidRDefault="00831C3D" w:rsidP="001E6708">
            <w:r>
              <w:t>Dato</w:t>
            </w:r>
          </w:p>
          <w:sdt>
            <w:sdtPr>
              <w:tag w:val="DocumentDate"/>
              <w:id w:val="10044"/>
              <w:placeholder>
                <w:docPart w:val="2A35E63F967E406098B90E3BC33E3AAF"/>
              </w:placeholder>
              <w:dataBinding w:prefixMappings="xmlns:gbs='http://www.software-innovation.no/growBusinessDocument'" w:xpath="/gbs:GrowBusinessDocument/gbs:DocumentDate[@gbs:key='10044']" w:storeItemID="{CD325117-AA4B-44E5-B9A5-169DA9087421}"/>
              <w:date w:fullDate="2024-10-25T00:00:00Z">
                <w:dateFormat w:val="dd.MM.yyyy"/>
                <w:lid w:val="nb-NO"/>
                <w:storeMappedDataAs w:val="dateTime"/>
                <w:calendar w:val="gregorian"/>
              </w:date>
            </w:sdtPr>
            <w:sdtEndPr/>
            <w:sdtContent>
              <w:p w14:paraId="4DDD0E3D" w14:textId="7FD1BCD9" w:rsidR="00831C3D" w:rsidRDefault="00414371" w:rsidP="001E6708">
                <w:r>
                  <w:t>25.10.2024</w:t>
                </w:r>
              </w:p>
            </w:sdtContent>
          </w:sdt>
        </w:tc>
      </w:tr>
    </w:tbl>
    <w:p w14:paraId="4FA6B165" w14:textId="77777777" w:rsidR="006F2DCB" w:rsidRDefault="006F2DCB" w:rsidP="001E6708"/>
    <w:p w14:paraId="48F04556" w14:textId="77777777" w:rsidR="006F2DCB" w:rsidRPr="001E6708" w:rsidRDefault="006F2DCB" w:rsidP="001E6708"/>
    <w:p w14:paraId="44A0BF52" w14:textId="102BBE55" w:rsidR="005248A3" w:rsidRPr="001E6708" w:rsidRDefault="0012696A" w:rsidP="008F2101">
      <w:pPr>
        <w:pStyle w:val="Tittel"/>
      </w:pPr>
      <w:sdt>
        <w:sdtPr>
          <w:tag w:val="UnofficialTitle"/>
          <w:id w:val="10004"/>
          <w:placeholder>
            <w:docPart w:val="DefaultPlaceholder_-1854013440"/>
          </w:placeholder>
          <w:dataBinding w:prefixMappings="xmlns:gbs='http://www.software-innovation.no/growBusinessDocument'" w:xpath="/gbs:GrowBusinessDocument/gbs:UnofficialTitle[@gbs:key='10004']" w:storeItemID="{CD325117-AA4B-44E5-B9A5-169DA9087421}"/>
          <w:text/>
        </w:sdtPr>
        <w:sdtEndPr/>
        <w:sdtContent>
          <w:r w:rsidR="00C104F3">
            <w:t>Tillatelse til påbygging av forstøtningsmur 5/75, Danefjellveien 47</w:t>
          </w:r>
        </w:sdtContent>
      </w:sdt>
    </w:p>
    <w:p w14:paraId="5F3C21B0" w14:textId="19F5A3C2" w:rsidR="00004192" w:rsidRPr="00487D4B" w:rsidRDefault="00004192" w:rsidP="00004192">
      <w:pPr>
        <w:tabs>
          <w:tab w:val="left" w:pos="-788"/>
          <w:tab w:val="left" w:pos="-567"/>
          <w:tab w:val="left" w:pos="-1"/>
          <w:tab w:val="left" w:pos="283"/>
          <w:tab w:val="left" w:pos="565"/>
          <w:tab w:val="left" w:pos="849"/>
          <w:tab w:val="left" w:pos="1131"/>
          <w:tab w:val="left" w:pos="1416"/>
          <w:tab w:val="left" w:pos="1698"/>
          <w:tab w:val="left" w:pos="1983"/>
          <w:tab w:val="left" w:pos="2264"/>
          <w:tab w:val="left" w:pos="3397"/>
          <w:tab w:val="left" w:pos="4530"/>
          <w:tab w:val="left" w:pos="5662"/>
          <w:tab w:val="left" w:pos="6795"/>
          <w:tab w:val="left" w:pos="7928"/>
          <w:tab w:val="left" w:pos="9069"/>
          <w:tab w:val="left" w:pos="9627"/>
        </w:tabs>
        <w:rPr>
          <w:rFonts w:asciiTheme="minorHAnsi" w:hAnsiTheme="minorHAnsi"/>
          <w:sz w:val="4"/>
          <w:szCs w:val="4"/>
          <w:lang w:val="en-US"/>
        </w:rPr>
      </w:pPr>
    </w:p>
    <w:p w14:paraId="2A821347" w14:textId="70F9156A" w:rsidR="008853A0" w:rsidRPr="00487D4B" w:rsidRDefault="008853A0" w:rsidP="00004192">
      <w:pPr>
        <w:rPr>
          <w:lang w:val="en-US"/>
        </w:rPr>
      </w:pPr>
    </w:p>
    <w:p w14:paraId="676EA75E" w14:textId="40B3DEE0" w:rsidR="00004192" w:rsidRPr="002328B9" w:rsidRDefault="00004192" w:rsidP="0012696A">
      <w:pPr>
        <w:pStyle w:val="Overskrift1"/>
        <w:jc w:val="center"/>
      </w:pPr>
      <w:r w:rsidRPr="002328B9">
        <w:t>Vedtak</w:t>
      </w:r>
    </w:p>
    <w:p w14:paraId="39F461DD" w14:textId="119044EB" w:rsidR="007526F2" w:rsidRDefault="0012696A" w:rsidP="001E1DDB">
      <w:pPr>
        <w:adjustRightInd w:val="0"/>
        <w:jc w:val="both"/>
        <w:rPr>
          <w:rFonts w:cs="Calibri"/>
          <w:color w:val="000000"/>
          <w:sz w:val="24"/>
        </w:rPr>
      </w:pPr>
      <w:r>
        <w:rPr>
          <w:rFonts w:cs="Calibri"/>
          <w:color w:val="000000"/>
          <w:sz w:val="24"/>
        </w:rPr>
        <w:t>S</w:t>
      </w:r>
      <w:r w:rsidR="001E1DDB" w:rsidRPr="001263DA">
        <w:rPr>
          <w:rFonts w:cs="Calibri"/>
          <w:color w:val="000000"/>
          <w:sz w:val="24"/>
        </w:rPr>
        <w:t xml:space="preserve">øknad om </w:t>
      </w:r>
      <w:r w:rsidR="007526F2">
        <w:rPr>
          <w:rFonts w:cs="Calibri"/>
          <w:color w:val="000000"/>
          <w:sz w:val="24"/>
        </w:rPr>
        <w:t>påbygging av mur på eiendommen gnr 5 bnr 75, Danefjellveien 47 godkjennes med hjemmel i PBL § 20-4.</w:t>
      </w:r>
    </w:p>
    <w:p w14:paraId="67F66236" w14:textId="77777777" w:rsidR="001E1DDB" w:rsidRPr="001263DA" w:rsidRDefault="001E1DDB" w:rsidP="001E1DDB">
      <w:pPr>
        <w:pStyle w:val="Default"/>
        <w:rPr>
          <w:rFonts w:ascii="Calibri" w:hAnsi="Calibri" w:cs="Calibri"/>
          <w:b/>
          <w:bCs/>
        </w:rPr>
      </w:pPr>
    </w:p>
    <w:p w14:paraId="7222A48E" w14:textId="77777777" w:rsidR="001E1DDB" w:rsidRPr="001263DA" w:rsidRDefault="001E1DDB" w:rsidP="001E1DDB">
      <w:pPr>
        <w:pStyle w:val="Default"/>
        <w:rPr>
          <w:rFonts w:ascii="Calibri" w:hAnsi="Calibri" w:cs="Calibri"/>
          <w:b/>
          <w:bCs/>
        </w:rPr>
      </w:pPr>
    </w:p>
    <w:p w14:paraId="360FCDDA" w14:textId="77777777" w:rsidR="001E1DDB" w:rsidRPr="001263DA" w:rsidRDefault="001E1DDB" w:rsidP="001E1DDB">
      <w:pPr>
        <w:pStyle w:val="Default"/>
        <w:jc w:val="center"/>
        <w:rPr>
          <w:rFonts w:ascii="Calibri" w:hAnsi="Calibri" w:cs="Calibri"/>
          <w:b/>
          <w:bCs/>
        </w:rPr>
      </w:pPr>
      <w:r>
        <w:rPr>
          <w:rFonts w:ascii="Calibri" w:hAnsi="Calibri" w:cs="Calibri"/>
          <w:b/>
          <w:bCs/>
        </w:rPr>
        <w:t>Bakgrunn</w:t>
      </w:r>
    </w:p>
    <w:p w14:paraId="1758FE30" w14:textId="77777777" w:rsidR="001E1DDB" w:rsidRPr="001263DA" w:rsidRDefault="001E1DDB" w:rsidP="001E1DDB">
      <w:pPr>
        <w:pStyle w:val="Default"/>
        <w:rPr>
          <w:rFonts w:ascii="Calibri" w:hAnsi="Calibri" w:cs="Calibri"/>
        </w:rPr>
      </w:pPr>
    </w:p>
    <w:p w14:paraId="72DA1F48" w14:textId="77777777" w:rsidR="001E1DDB" w:rsidRDefault="001E1DDB" w:rsidP="001E1DDB">
      <w:pPr>
        <w:pStyle w:val="Default"/>
        <w:rPr>
          <w:rFonts w:ascii="Calibri" w:hAnsi="Calibri" w:cs="Calibri"/>
        </w:rPr>
      </w:pPr>
      <w:r w:rsidRPr="001263DA">
        <w:rPr>
          <w:rFonts w:ascii="Calibri" w:hAnsi="Calibri" w:cs="Calibri"/>
        </w:rPr>
        <w:t xml:space="preserve">Søknaden gjelder </w:t>
      </w:r>
      <w:r>
        <w:rPr>
          <w:rFonts w:ascii="Calibri" w:hAnsi="Calibri" w:cs="Calibri"/>
        </w:rPr>
        <w:t xml:space="preserve">påbygg av en eksisterende forstøtningsmur på eiendommen gnr 5 bnr 75m Danefjellveien 47. </w:t>
      </w:r>
    </w:p>
    <w:p w14:paraId="1F57E7FE" w14:textId="77777777" w:rsidR="006B4905" w:rsidRDefault="006B4905" w:rsidP="001E1DDB">
      <w:pPr>
        <w:pStyle w:val="Default"/>
        <w:rPr>
          <w:rFonts w:ascii="Calibri" w:hAnsi="Calibri" w:cs="Calibri"/>
        </w:rPr>
      </w:pPr>
    </w:p>
    <w:p w14:paraId="331F3BF0" w14:textId="77777777" w:rsidR="00086A5F" w:rsidRPr="00086A5F" w:rsidRDefault="00086A5F" w:rsidP="00086A5F">
      <w:pPr>
        <w:pStyle w:val="Default"/>
        <w:rPr>
          <w:rFonts w:ascii="Calibri" w:hAnsi="Calibri" w:cs="Calibri"/>
        </w:rPr>
      </w:pPr>
      <w:r w:rsidRPr="00086A5F">
        <w:rPr>
          <w:rFonts w:ascii="Calibri" w:hAnsi="Calibri" w:cs="Calibri"/>
        </w:rPr>
        <w:t>I søkers følgebrev til søknaden heter det bl.a at:</w:t>
      </w:r>
    </w:p>
    <w:p w14:paraId="504B37A2" w14:textId="77777777" w:rsidR="00086A5F" w:rsidRPr="00086A5F" w:rsidRDefault="00086A5F" w:rsidP="00086A5F">
      <w:pPr>
        <w:pStyle w:val="Default"/>
        <w:rPr>
          <w:rFonts w:ascii="Calibri" w:hAnsi="Calibri" w:cs="Calibri"/>
        </w:rPr>
      </w:pPr>
    </w:p>
    <w:p w14:paraId="70A22CB2" w14:textId="77777777" w:rsidR="00086A5F" w:rsidRPr="00086A5F" w:rsidRDefault="00086A5F" w:rsidP="00086A5F">
      <w:pPr>
        <w:pStyle w:val="Default"/>
        <w:rPr>
          <w:rFonts w:ascii="Calibri" w:hAnsi="Calibri" w:cs="Calibri"/>
          <w:i/>
          <w:iCs/>
        </w:rPr>
      </w:pPr>
      <w:r w:rsidRPr="00086A5F">
        <w:rPr>
          <w:rFonts w:ascii="Calibri" w:hAnsi="Calibri" w:cs="Calibri"/>
          <w:i/>
          <w:iCs/>
        </w:rPr>
        <w:t xml:space="preserve">«Det står oppført en felles mur i forbindelse med grense mellom 5/75 og 5/74. Muren fremstår </w:t>
      </w:r>
    </w:p>
    <w:p w14:paraId="1899A99E" w14:textId="77777777" w:rsidR="00086A5F" w:rsidRPr="00086A5F" w:rsidRDefault="00086A5F" w:rsidP="00086A5F">
      <w:pPr>
        <w:pStyle w:val="Default"/>
        <w:rPr>
          <w:rFonts w:ascii="Calibri" w:hAnsi="Calibri" w:cs="Calibri"/>
          <w:i/>
          <w:iCs/>
        </w:rPr>
      </w:pPr>
      <w:r w:rsidRPr="00086A5F">
        <w:rPr>
          <w:rFonts w:ascii="Calibri" w:hAnsi="Calibri" w:cs="Calibri"/>
          <w:i/>
          <w:iCs/>
        </w:rPr>
        <w:t xml:space="preserve">som en forstøtningsmur for opparbeidet tun på eiendom 5/75 hvor annen hensikt har vært å </w:t>
      </w:r>
    </w:p>
    <w:p w14:paraId="5A0CDD1A" w14:textId="77777777" w:rsidR="00086A5F" w:rsidRPr="00086A5F" w:rsidRDefault="00086A5F" w:rsidP="00086A5F">
      <w:pPr>
        <w:pStyle w:val="Default"/>
        <w:rPr>
          <w:rFonts w:ascii="Calibri" w:hAnsi="Calibri" w:cs="Calibri"/>
          <w:i/>
          <w:iCs/>
        </w:rPr>
      </w:pPr>
      <w:r w:rsidRPr="00086A5F">
        <w:rPr>
          <w:rFonts w:ascii="Calibri" w:hAnsi="Calibri" w:cs="Calibri"/>
          <w:i/>
          <w:iCs/>
        </w:rPr>
        <w:t xml:space="preserve">skape plass for vegetasjon på eiendom 5/74. På eiendom 5/74 er det også plassert en mur </w:t>
      </w:r>
    </w:p>
    <w:p w14:paraId="3A8B0BF5" w14:textId="77777777" w:rsidR="00086A5F" w:rsidRPr="00086A5F" w:rsidRDefault="00086A5F" w:rsidP="00086A5F">
      <w:pPr>
        <w:pStyle w:val="Default"/>
        <w:rPr>
          <w:rFonts w:ascii="Calibri" w:hAnsi="Calibri" w:cs="Calibri"/>
          <w:i/>
          <w:iCs/>
        </w:rPr>
      </w:pPr>
      <w:r w:rsidRPr="00086A5F">
        <w:rPr>
          <w:rFonts w:ascii="Calibri" w:hAnsi="Calibri" w:cs="Calibri"/>
          <w:i/>
          <w:iCs/>
        </w:rPr>
        <w:t xml:space="preserve">ca 1,5m inn på eiendommen deres, hvor det er beplantet over. Mur synes å ha vært uendret </w:t>
      </w:r>
    </w:p>
    <w:p w14:paraId="035683DC" w14:textId="77777777" w:rsidR="00086A5F" w:rsidRPr="00086A5F" w:rsidRDefault="00086A5F" w:rsidP="00086A5F">
      <w:pPr>
        <w:pStyle w:val="Default"/>
        <w:rPr>
          <w:rFonts w:ascii="Calibri" w:hAnsi="Calibri" w:cs="Calibri"/>
          <w:i/>
          <w:iCs/>
        </w:rPr>
      </w:pPr>
      <w:r w:rsidRPr="00086A5F">
        <w:rPr>
          <w:rFonts w:ascii="Calibri" w:hAnsi="Calibri" w:cs="Calibri"/>
          <w:i/>
          <w:iCs/>
        </w:rPr>
        <w:t xml:space="preserve">siden byggeår med unntak for avkjørsel etablert mot nord-øst på eiendom 5/74, i bakkant av </w:t>
      </w:r>
    </w:p>
    <w:p w14:paraId="290D37D6" w14:textId="77777777" w:rsidR="00086A5F" w:rsidRPr="00086A5F" w:rsidRDefault="00086A5F" w:rsidP="00086A5F">
      <w:pPr>
        <w:pStyle w:val="Default"/>
        <w:rPr>
          <w:rFonts w:ascii="Calibri" w:hAnsi="Calibri" w:cs="Calibri"/>
          <w:i/>
          <w:iCs/>
        </w:rPr>
      </w:pPr>
      <w:r w:rsidRPr="00086A5F">
        <w:rPr>
          <w:rFonts w:ascii="Calibri" w:hAnsi="Calibri" w:cs="Calibri"/>
          <w:i/>
          <w:iCs/>
        </w:rPr>
        <w:t>garasje. Det er usikkert om dette har vært omsøkt.»</w:t>
      </w:r>
    </w:p>
    <w:p w14:paraId="52858C8D" w14:textId="77777777" w:rsidR="00086A5F" w:rsidRDefault="00086A5F" w:rsidP="001E1DDB">
      <w:pPr>
        <w:pStyle w:val="Default"/>
        <w:rPr>
          <w:rFonts w:ascii="Calibri" w:hAnsi="Calibri" w:cs="Calibri"/>
        </w:rPr>
      </w:pPr>
    </w:p>
    <w:p w14:paraId="5498D5A2" w14:textId="4912BF92" w:rsidR="00C311B6" w:rsidRDefault="00C311B6" w:rsidP="001E1DDB">
      <w:pPr>
        <w:pStyle w:val="Default"/>
        <w:rPr>
          <w:rFonts w:ascii="Calibri" w:hAnsi="Calibri" w:cs="Calibri"/>
        </w:rPr>
      </w:pPr>
      <w:r w:rsidRPr="00C311B6">
        <w:drawing>
          <wp:inline distT="0" distB="0" distL="0" distR="0" wp14:anchorId="5384552C" wp14:editId="4539C873">
            <wp:extent cx="2973788" cy="1945011"/>
            <wp:effectExtent l="0" t="0" r="0" b="0"/>
            <wp:docPr id="74205455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54559" name=""/>
                    <pic:cNvPicPr/>
                  </pic:nvPicPr>
                  <pic:blipFill>
                    <a:blip r:embed="rId12"/>
                    <a:stretch>
                      <a:fillRect/>
                    </a:stretch>
                  </pic:blipFill>
                  <pic:spPr>
                    <a:xfrm>
                      <a:off x="0" y="0"/>
                      <a:ext cx="2974980" cy="1945791"/>
                    </a:xfrm>
                    <a:prstGeom prst="rect">
                      <a:avLst/>
                    </a:prstGeom>
                  </pic:spPr>
                </pic:pic>
              </a:graphicData>
            </a:graphic>
          </wp:inline>
        </w:drawing>
      </w:r>
      <w:r>
        <w:rPr>
          <w:rFonts w:ascii="Calibri" w:hAnsi="Calibri" w:cs="Calibri"/>
          <w:noProof/>
        </w:rPr>
        <w:drawing>
          <wp:inline distT="0" distB="0" distL="0" distR="0" wp14:anchorId="4B60CB8C" wp14:editId="5B82EEDF">
            <wp:extent cx="2273935" cy="2847340"/>
            <wp:effectExtent l="0" t="0" r="0" b="0"/>
            <wp:docPr id="160161026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3935" cy="2847340"/>
                    </a:xfrm>
                    <a:prstGeom prst="rect">
                      <a:avLst/>
                    </a:prstGeom>
                    <a:noFill/>
                  </pic:spPr>
                </pic:pic>
              </a:graphicData>
            </a:graphic>
          </wp:inline>
        </w:drawing>
      </w:r>
    </w:p>
    <w:p w14:paraId="29698EB9" w14:textId="5C356F1D" w:rsidR="00C311B6" w:rsidRPr="00C311B6" w:rsidRDefault="00C311B6" w:rsidP="001E1DDB">
      <w:pPr>
        <w:pStyle w:val="Default"/>
        <w:rPr>
          <w:rFonts w:ascii="Calibri" w:hAnsi="Calibri" w:cs="Calibri"/>
          <w:i/>
          <w:iCs/>
          <w:sz w:val="20"/>
          <w:szCs w:val="20"/>
        </w:rPr>
      </w:pPr>
      <w:r w:rsidRPr="00C311B6">
        <w:rPr>
          <w:rFonts w:ascii="Calibri" w:hAnsi="Calibri" w:cs="Calibri"/>
          <w:i/>
          <w:iCs/>
          <w:sz w:val="20"/>
          <w:szCs w:val="20"/>
        </w:rPr>
        <w:t xml:space="preserve">Bilde fra søknad </w:t>
      </w:r>
      <w:r w:rsidR="000136D4">
        <w:rPr>
          <w:rFonts w:ascii="Calibri" w:hAnsi="Calibri" w:cs="Calibri"/>
          <w:i/>
          <w:iCs/>
          <w:sz w:val="20"/>
          <w:szCs w:val="20"/>
        </w:rPr>
        <w:t xml:space="preserve"> - </w:t>
      </w:r>
      <w:r w:rsidRPr="00C311B6">
        <w:rPr>
          <w:rFonts w:ascii="Calibri" w:hAnsi="Calibri" w:cs="Calibri"/>
          <w:i/>
          <w:iCs/>
          <w:sz w:val="20"/>
          <w:szCs w:val="20"/>
        </w:rPr>
        <w:t xml:space="preserve"> </w:t>
      </w:r>
      <w:r w:rsidR="000136D4">
        <w:rPr>
          <w:rFonts w:ascii="Calibri" w:hAnsi="Calibri" w:cs="Calibri"/>
          <w:i/>
          <w:iCs/>
          <w:sz w:val="20"/>
          <w:szCs w:val="20"/>
        </w:rPr>
        <w:t xml:space="preserve">med </w:t>
      </w:r>
      <w:r w:rsidRPr="00C311B6">
        <w:rPr>
          <w:rFonts w:ascii="Calibri" w:hAnsi="Calibri" w:cs="Calibri"/>
          <w:i/>
          <w:iCs/>
          <w:sz w:val="20"/>
          <w:szCs w:val="20"/>
        </w:rPr>
        <w:t>illustrasjon av høyde</w:t>
      </w:r>
      <w:r>
        <w:rPr>
          <w:rFonts w:ascii="Calibri" w:hAnsi="Calibri" w:cs="Calibri"/>
          <w:i/>
          <w:iCs/>
          <w:sz w:val="20"/>
          <w:szCs w:val="20"/>
        </w:rPr>
        <w:t xml:space="preserve"> på søkt mur</w:t>
      </w:r>
    </w:p>
    <w:p w14:paraId="2277ACBF" w14:textId="77777777" w:rsidR="00C311B6" w:rsidRDefault="00C311B6" w:rsidP="001E1DDB">
      <w:pPr>
        <w:pStyle w:val="Default"/>
        <w:rPr>
          <w:rFonts w:ascii="Calibri" w:hAnsi="Calibri" w:cs="Calibri"/>
        </w:rPr>
      </w:pPr>
    </w:p>
    <w:p w14:paraId="5ACD14C1" w14:textId="77777777" w:rsidR="00C311B6" w:rsidRDefault="00C311B6" w:rsidP="001E1DDB">
      <w:pPr>
        <w:pStyle w:val="Default"/>
        <w:rPr>
          <w:rFonts w:ascii="Calibri" w:hAnsi="Calibri" w:cs="Calibri"/>
        </w:rPr>
      </w:pPr>
    </w:p>
    <w:p w14:paraId="1D25B326" w14:textId="67FE9090" w:rsidR="00086A5F" w:rsidRDefault="007526F2" w:rsidP="001E1DDB">
      <w:pPr>
        <w:pStyle w:val="Default"/>
        <w:rPr>
          <w:rFonts w:ascii="Calibri" w:hAnsi="Calibri" w:cs="Calibri"/>
        </w:rPr>
      </w:pPr>
      <w:r>
        <w:rPr>
          <w:rFonts w:ascii="Calibri" w:hAnsi="Calibri" w:cs="Calibri"/>
        </w:rPr>
        <w:t xml:space="preserve">Det er oppgitt i </w:t>
      </w:r>
      <w:r w:rsidR="006B4905">
        <w:rPr>
          <w:rFonts w:ascii="Calibri" w:hAnsi="Calibri" w:cs="Calibri"/>
        </w:rPr>
        <w:t xml:space="preserve">søknaden </w:t>
      </w:r>
      <w:r>
        <w:rPr>
          <w:rFonts w:ascii="Calibri" w:hAnsi="Calibri" w:cs="Calibri"/>
        </w:rPr>
        <w:t xml:space="preserve">at </w:t>
      </w:r>
      <w:r w:rsidR="006B4905">
        <w:rPr>
          <w:rFonts w:ascii="Calibri" w:hAnsi="Calibri" w:cs="Calibri"/>
        </w:rPr>
        <w:t xml:space="preserve">tiltaket </w:t>
      </w:r>
      <w:r>
        <w:rPr>
          <w:rFonts w:ascii="Calibri" w:hAnsi="Calibri" w:cs="Calibri"/>
        </w:rPr>
        <w:t xml:space="preserve">innebærer </w:t>
      </w:r>
      <w:r w:rsidR="006B4905">
        <w:rPr>
          <w:rFonts w:ascii="Calibri" w:hAnsi="Calibri" w:cs="Calibri"/>
        </w:rPr>
        <w:t>en påbygging av muren med anslagsvis 10 cm</w:t>
      </w:r>
      <w:r w:rsidR="00086A5F">
        <w:rPr>
          <w:rFonts w:ascii="Calibri" w:hAnsi="Calibri" w:cs="Calibri"/>
        </w:rPr>
        <w:t xml:space="preserve">. Søker skriver at tiltaket er nødvendig forbindelse med ferdigstilling av tun og avkjørsel med tilhørende asfalt. </w:t>
      </w:r>
    </w:p>
    <w:p w14:paraId="77A6168B" w14:textId="77777777" w:rsidR="00C311B6" w:rsidRDefault="00C311B6" w:rsidP="00C311B6">
      <w:pPr>
        <w:pStyle w:val="Default"/>
        <w:rPr>
          <w:rFonts w:ascii="Calibri" w:hAnsi="Calibri" w:cs="Calibri"/>
        </w:rPr>
      </w:pPr>
    </w:p>
    <w:p w14:paraId="7B6FC364" w14:textId="2DB96361" w:rsidR="00C311B6" w:rsidRDefault="00C311B6" w:rsidP="00C311B6">
      <w:pPr>
        <w:pStyle w:val="Default"/>
        <w:rPr>
          <w:rFonts w:ascii="Calibri" w:hAnsi="Calibri" w:cs="Calibri"/>
        </w:rPr>
      </w:pPr>
      <w:r>
        <w:rPr>
          <w:rFonts w:ascii="Calibri" w:hAnsi="Calibri" w:cs="Calibri"/>
        </w:rPr>
        <w:t>Søker skriver at han u</w:t>
      </w:r>
      <w:r w:rsidRPr="00C311B6">
        <w:rPr>
          <w:rFonts w:ascii="Calibri" w:hAnsi="Calibri" w:cs="Calibri"/>
        </w:rPr>
        <w:t>ten merknader ville ansett tiltaket som ikke søknadspliktig og som et ledd i nødvendig vedlikeholdsarbeider for å bevare eksisterende forstøtningsmur.</w:t>
      </w:r>
    </w:p>
    <w:p w14:paraId="21DF968A" w14:textId="77777777" w:rsidR="00C311B6" w:rsidRDefault="00C311B6" w:rsidP="00C311B6">
      <w:pPr>
        <w:pStyle w:val="Default"/>
        <w:rPr>
          <w:rFonts w:ascii="Calibri" w:hAnsi="Calibri" w:cs="Calibri"/>
        </w:rPr>
      </w:pPr>
    </w:p>
    <w:p w14:paraId="03D79D17" w14:textId="43C3834A" w:rsidR="00C311B6" w:rsidRDefault="00C311B6" w:rsidP="00C311B6">
      <w:pPr>
        <w:pStyle w:val="Default"/>
        <w:rPr>
          <w:rFonts w:ascii="Calibri" w:hAnsi="Calibri" w:cs="Calibri"/>
        </w:rPr>
      </w:pPr>
      <w:r>
        <w:rPr>
          <w:rFonts w:ascii="Calibri" w:hAnsi="Calibri" w:cs="Calibri"/>
        </w:rPr>
        <w:t>I følgebrev til søknaden opplyses følgende som en oppsummering:</w:t>
      </w:r>
    </w:p>
    <w:p w14:paraId="59537A7A" w14:textId="33B475C7" w:rsidR="00C311B6" w:rsidRDefault="00C311B6" w:rsidP="0012696A">
      <w:pPr>
        <w:pStyle w:val="Default"/>
        <w:jc w:val="center"/>
        <w:rPr>
          <w:rFonts w:ascii="Calibri" w:hAnsi="Calibri" w:cs="Calibri"/>
        </w:rPr>
      </w:pPr>
      <w:r w:rsidRPr="00C311B6">
        <w:drawing>
          <wp:inline distT="0" distB="0" distL="0" distR="0" wp14:anchorId="2D1729E9" wp14:editId="723278DD">
            <wp:extent cx="4762831" cy="3163509"/>
            <wp:effectExtent l="0" t="0" r="0" b="0"/>
            <wp:docPr id="82303928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39289" name=""/>
                    <pic:cNvPicPr/>
                  </pic:nvPicPr>
                  <pic:blipFill>
                    <a:blip r:embed="rId14"/>
                    <a:stretch>
                      <a:fillRect/>
                    </a:stretch>
                  </pic:blipFill>
                  <pic:spPr>
                    <a:xfrm>
                      <a:off x="0" y="0"/>
                      <a:ext cx="4778898" cy="3174181"/>
                    </a:xfrm>
                    <a:prstGeom prst="rect">
                      <a:avLst/>
                    </a:prstGeom>
                  </pic:spPr>
                </pic:pic>
              </a:graphicData>
            </a:graphic>
          </wp:inline>
        </w:drawing>
      </w:r>
    </w:p>
    <w:p w14:paraId="5E169A0C" w14:textId="77777777" w:rsidR="00C311B6" w:rsidRDefault="00C311B6" w:rsidP="001E1DDB">
      <w:pPr>
        <w:pStyle w:val="Default"/>
        <w:rPr>
          <w:rFonts w:ascii="Calibri" w:hAnsi="Calibri" w:cs="Calibri"/>
        </w:rPr>
      </w:pPr>
    </w:p>
    <w:p w14:paraId="1CDA6033" w14:textId="0B6D128B" w:rsidR="006B4905" w:rsidRDefault="006B4905" w:rsidP="001E1DDB">
      <w:pPr>
        <w:pStyle w:val="Default"/>
        <w:rPr>
          <w:rFonts w:ascii="Calibri" w:hAnsi="Calibri" w:cs="Calibri"/>
        </w:rPr>
      </w:pPr>
      <w:r>
        <w:rPr>
          <w:rFonts w:ascii="Calibri" w:hAnsi="Calibri" w:cs="Calibri"/>
        </w:rPr>
        <w:t>Muren ligger i nabogrense</w:t>
      </w:r>
      <w:r w:rsidR="0012696A">
        <w:rPr>
          <w:rFonts w:ascii="Calibri" w:hAnsi="Calibri" w:cs="Calibri"/>
        </w:rPr>
        <w:t>,</w:t>
      </w:r>
      <w:r>
        <w:rPr>
          <w:rFonts w:ascii="Calibri" w:hAnsi="Calibri" w:cs="Calibri"/>
        </w:rPr>
        <w:t xml:space="preserve"> og det fremgår at eier av naboeiendommen ønsker en annen løsning</w:t>
      </w:r>
      <w:r w:rsidR="00086A5F">
        <w:rPr>
          <w:rFonts w:ascii="Calibri" w:hAnsi="Calibri" w:cs="Calibri"/>
        </w:rPr>
        <w:t xml:space="preserve"> som</w:t>
      </w:r>
      <w:r w:rsidR="00C311B6">
        <w:rPr>
          <w:rFonts w:ascii="Calibri" w:hAnsi="Calibri" w:cs="Calibri"/>
        </w:rPr>
        <w:t xml:space="preserve"> heller</w:t>
      </w:r>
      <w:r w:rsidR="00086A5F">
        <w:rPr>
          <w:rFonts w:ascii="Calibri" w:hAnsi="Calibri" w:cs="Calibri"/>
        </w:rPr>
        <w:t xml:space="preserve"> </w:t>
      </w:r>
      <w:r w:rsidR="000136D4">
        <w:rPr>
          <w:rFonts w:ascii="Calibri" w:hAnsi="Calibri" w:cs="Calibri"/>
        </w:rPr>
        <w:t xml:space="preserve">primært </w:t>
      </w:r>
      <w:r w:rsidR="00086A5F">
        <w:rPr>
          <w:rFonts w:ascii="Calibri" w:hAnsi="Calibri" w:cs="Calibri"/>
        </w:rPr>
        <w:t>innebærer bygging av ny mur uten forhøyning</w:t>
      </w:r>
      <w:r w:rsidR="00C311B6">
        <w:rPr>
          <w:rFonts w:ascii="Calibri" w:hAnsi="Calibri" w:cs="Calibri"/>
        </w:rPr>
        <w:t xml:space="preserve">. </w:t>
      </w:r>
      <w:r w:rsidR="007526F2">
        <w:rPr>
          <w:rFonts w:ascii="Calibri" w:hAnsi="Calibri" w:cs="Calibri"/>
        </w:rPr>
        <w:t>Det vises til estetikk</w:t>
      </w:r>
      <w:r w:rsidR="0012696A">
        <w:rPr>
          <w:rFonts w:ascii="Calibri" w:hAnsi="Calibri" w:cs="Calibri"/>
        </w:rPr>
        <w:t>en</w:t>
      </w:r>
      <w:r w:rsidR="007526F2">
        <w:rPr>
          <w:rFonts w:ascii="Calibri" w:hAnsi="Calibri" w:cs="Calibri"/>
        </w:rPr>
        <w:t xml:space="preserve"> med foreslått løsning</w:t>
      </w:r>
      <w:r w:rsidR="0012696A">
        <w:rPr>
          <w:rFonts w:ascii="Calibri" w:hAnsi="Calibri" w:cs="Calibri"/>
        </w:rPr>
        <w:t>,</w:t>
      </w:r>
      <w:r w:rsidR="007526F2">
        <w:rPr>
          <w:rFonts w:ascii="Calibri" w:hAnsi="Calibri" w:cs="Calibri"/>
        </w:rPr>
        <w:t xml:space="preserve"> og at </w:t>
      </w:r>
      <w:r w:rsidR="0012696A">
        <w:rPr>
          <w:rFonts w:ascii="Calibri" w:hAnsi="Calibri" w:cs="Calibri"/>
        </w:rPr>
        <w:t>nabo</w:t>
      </w:r>
      <w:r w:rsidR="007526F2">
        <w:rPr>
          <w:rFonts w:ascii="Calibri" w:hAnsi="Calibri" w:cs="Calibri"/>
        </w:rPr>
        <w:t xml:space="preserve"> vil få verdifall på sin eiendom og får utgifter til slemming for å forbedre estetikk.</w:t>
      </w:r>
    </w:p>
    <w:p w14:paraId="36556B8C" w14:textId="77777777" w:rsidR="00C311B6" w:rsidRDefault="00C311B6" w:rsidP="001E1DDB">
      <w:pPr>
        <w:pStyle w:val="Default"/>
        <w:rPr>
          <w:rFonts w:ascii="Calibri" w:hAnsi="Calibri" w:cs="Calibri"/>
        </w:rPr>
      </w:pPr>
    </w:p>
    <w:p w14:paraId="76469680" w14:textId="77777777" w:rsidR="006B4905" w:rsidRDefault="006B4905" w:rsidP="001E1DDB">
      <w:pPr>
        <w:pStyle w:val="Default"/>
        <w:rPr>
          <w:rFonts w:ascii="Calibri" w:hAnsi="Calibri" w:cs="Calibri"/>
        </w:rPr>
      </w:pPr>
    </w:p>
    <w:p w14:paraId="003AF95A" w14:textId="4A568485" w:rsidR="006B4905" w:rsidRDefault="006B4905" w:rsidP="001E1DDB">
      <w:pPr>
        <w:pStyle w:val="Default"/>
        <w:rPr>
          <w:rFonts w:ascii="Calibri" w:hAnsi="Calibri" w:cs="Calibri"/>
        </w:rPr>
      </w:pPr>
      <w:r w:rsidRPr="006B4905">
        <w:rPr>
          <w:noProof/>
        </w:rPr>
        <w:t xml:space="preserve"> </w:t>
      </w:r>
      <w:r w:rsidR="00086A5F">
        <w:rPr>
          <w:noProof/>
        </w:rPr>
        <w:drawing>
          <wp:inline distT="0" distB="0" distL="0" distR="0" wp14:anchorId="1DACDAA5" wp14:editId="16729D65">
            <wp:extent cx="5222101" cy="1735676"/>
            <wp:effectExtent l="0" t="0" r="0" b="0"/>
            <wp:docPr id="134021754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17542" name=""/>
                    <pic:cNvPicPr/>
                  </pic:nvPicPr>
                  <pic:blipFill>
                    <a:blip r:embed="rId15"/>
                    <a:stretch>
                      <a:fillRect/>
                    </a:stretch>
                  </pic:blipFill>
                  <pic:spPr>
                    <a:xfrm>
                      <a:off x="0" y="0"/>
                      <a:ext cx="5283182" cy="1755978"/>
                    </a:xfrm>
                    <a:prstGeom prst="rect">
                      <a:avLst/>
                    </a:prstGeom>
                  </pic:spPr>
                </pic:pic>
              </a:graphicData>
            </a:graphic>
          </wp:inline>
        </w:drawing>
      </w:r>
    </w:p>
    <w:p w14:paraId="58070191" w14:textId="7550DFB4" w:rsidR="006B4905" w:rsidRDefault="00086A5F" w:rsidP="001E1DDB">
      <w:pPr>
        <w:pStyle w:val="Default"/>
        <w:rPr>
          <w:rFonts w:ascii="Calibri" w:hAnsi="Calibri" w:cs="Calibri"/>
        </w:rPr>
      </w:pPr>
      <w:r>
        <w:rPr>
          <w:rFonts w:ascii="Calibri" w:hAnsi="Calibri" w:cs="Calibri"/>
        </w:rPr>
        <w:t xml:space="preserve">Bilder fra nabomerknad  – med kommunens markering av aktuell mur </w:t>
      </w:r>
    </w:p>
    <w:p w14:paraId="245D7711" w14:textId="5064FFD4" w:rsidR="001E1DDB" w:rsidRDefault="001E1DDB" w:rsidP="001E1DDB">
      <w:pPr>
        <w:pStyle w:val="Default"/>
        <w:rPr>
          <w:rFonts w:ascii="Calibri" w:hAnsi="Calibri" w:cs="Calibri"/>
        </w:rPr>
      </w:pPr>
    </w:p>
    <w:p w14:paraId="722E39D9" w14:textId="77777777" w:rsidR="001E1DDB" w:rsidRPr="001263DA" w:rsidRDefault="001E1DDB" w:rsidP="001E1DDB">
      <w:pPr>
        <w:pStyle w:val="Default"/>
        <w:rPr>
          <w:rFonts w:ascii="Calibri" w:hAnsi="Calibri" w:cs="Calibri"/>
        </w:rPr>
      </w:pPr>
    </w:p>
    <w:p w14:paraId="726E2221" w14:textId="77777777" w:rsidR="001E1DDB" w:rsidRPr="001263DA" w:rsidRDefault="001E1DDB" w:rsidP="001E1DDB">
      <w:pPr>
        <w:pStyle w:val="Default"/>
        <w:jc w:val="center"/>
        <w:rPr>
          <w:rFonts w:ascii="Calibri" w:hAnsi="Calibri" w:cs="Calibri"/>
          <w:b/>
        </w:rPr>
      </w:pPr>
      <w:r>
        <w:rPr>
          <w:rFonts w:ascii="Calibri" w:hAnsi="Calibri" w:cs="Calibri"/>
          <w:b/>
        </w:rPr>
        <w:t>Vurdering</w:t>
      </w:r>
    </w:p>
    <w:p w14:paraId="06204633" w14:textId="77777777" w:rsidR="001E1DDB" w:rsidRPr="001263DA" w:rsidRDefault="001E1DDB" w:rsidP="001E1DDB">
      <w:pPr>
        <w:pStyle w:val="Default"/>
        <w:rPr>
          <w:rFonts w:ascii="Calibri" w:hAnsi="Calibri" w:cs="Calibri"/>
        </w:rPr>
      </w:pPr>
    </w:p>
    <w:p w14:paraId="2D6046A1" w14:textId="77777777" w:rsidR="002C7787" w:rsidRDefault="00C311B6" w:rsidP="001E1DDB">
      <w:pPr>
        <w:pStyle w:val="Default"/>
        <w:rPr>
          <w:rFonts w:ascii="Calibri" w:hAnsi="Calibri" w:cs="Calibri"/>
        </w:rPr>
      </w:pPr>
      <w:r>
        <w:rPr>
          <w:rFonts w:ascii="Calibri" w:hAnsi="Calibri" w:cs="Calibri"/>
        </w:rPr>
        <w:t xml:space="preserve">I SAK § 4-1 </w:t>
      </w:r>
      <w:r w:rsidR="000136D4">
        <w:rPr>
          <w:rFonts w:ascii="Calibri" w:hAnsi="Calibri" w:cs="Calibri"/>
        </w:rPr>
        <w:t>f) pkt.1 er det beskrevet ulike typer forstøtningsmurer som er fritatt for søknadsplikt. Når tiltak knyttet til forstøtningsmur ikke fremgår av unntakene</w:t>
      </w:r>
      <w:r w:rsidR="002C7787">
        <w:rPr>
          <w:rFonts w:ascii="Calibri" w:hAnsi="Calibri" w:cs="Calibri"/>
        </w:rPr>
        <w:t>,</w:t>
      </w:r>
      <w:r w:rsidR="000136D4">
        <w:rPr>
          <w:rFonts w:ascii="Calibri" w:hAnsi="Calibri" w:cs="Calibri"/>
        </w:rPr>
        <w:t xml:space="preserve"> legges normalt sett til grunn at tiltaket </w:t>
      </w:r>
      <w:r w:rsidR="002C7787">
        <w:rPr>
          <w:rFonts w:ascii="Calibri" w:hAnsi="Calibri" w:cs="Calibri"/>
        </w:rPr>
        <w:t>vil være</w:t>
      </w:r>
      <w:r w:rsidR="000136D4">
        <w:rPr>
          <w:rFonts w:ascii="Calibri" w:hAnsi="Calibri" w:cs="Calibri"/>
        </w:rPr>
        <w:t xml:space="preserve"> søknadspliktig. Kommunen ser søkers argumenter i forhold til vedlikehold, og </w:t>
      </w:r>
      <w:r w:rsidR="002C7787">
        <w:rPr>
          <w:rFonts w:ascii="Calibri" w:hAnsi="Calibri" w:cs="Calibri"/>
        </w:rPr>
        <w:t xml:space="preserve">grense for søknadsplikt må også ha en nedre grense selv om tiltaket er i nabogrense. </w:t>
      </w:r>
    </w:p>
    <w:p w14:paraId="04BDDF7F" w14:textId="0E2E9D96" w:rsidR="000136D4" w:rsidRDefault="002C7787" w:rsidP="001E1DDB">
      <w:pPr>
        <w:pStyle w:val="Default"/>
        <w:rPr>
          <w:rFonts w:ascii="Calibri" w:hAnsi="Calibri" w:cs="Calibri"/>
        </w:rPr>
      </w:pPr>
      <w:r>
        <w:rPr>
          <w:rFonts w:ascii="Calibri" w:hAnsi="Calibri" w:cs="Calibri"/>
        </w:rPr>
        <w:t>D</w:t>
      </w:r>
      <w:r w:rsidR="000136D4">
        <w:rPr>
          <w:rFonts w:ascii="Calibri" w:hAnsi="Calibri" w:cs="Calibri"/>
        </w:rPr>
        <w:t>et aktuelle tiltaket er relativt sett lite i omfang. Gitt at den aktuelle muren ligger i nabogrense og naboer har merknader til aktuelle utforming vurderes tiltaket som søknadspliktig.</w:t>
      </w:r>
    </w:p>
    <w:p w14:paraId="6F88DBBB" w14:textId="77777777" w:rsidR="000136D4" w:rsidRDefault="000136D4" w:rsidP="001E1DDB">
      <w:pPr>
        <w:pStyle w:val="Default"/>
        <w:rPr>
          <w:rFonts w:ascii="Calibri" w:hAnsi="Calibri" w:cs="Calibri"/>
        </w:rPr>
      </w:pPr>
    </w:p>
    <w:p w14:paraId="7425EDDA" w14:textId="77777777" w:rsidR="002C7787" w:rsidRDefault="002C7787" w:rsidP="002C7787">
      <w:pPr>
        <w:pStyle w:val="Default"/>
        <w:rPr>
          <w:rFonts w:ascii="Calibri" w:hAnsi="Calibri" w:cs="Calibri"/>
        </w:rPr>
      </w:pPr>
      <w:r>
        <w:rPr>
          <w:rFonts w:ascii="Calibri" w:hAnsi="Calibri" w:cs="Calibri"/>
        </w:rPr>
        <w:t>Plan- og bygningsloven har i § 29-4 bestemmelser om avstandskrav for byggverk til nabogrense.</w:t>
      </w:r>
    </w:p>
    <w:p w14:paraId="44DB6590" w14:textId="77777777" w:rsidR="002C7787" w:rsidRDefault="002C7787" w:rsidP="002C7787">
      <w:pPr>
        <w:pStyle w:val="Default"/>
        <w:rPr>
          <w:rFonts w:ascii="Calibri" w:hAnsi="Calibri" w:cs="Calibri"/>
        </w:rPr>
      </w:pPr>
    </w:p>
    <w:p w14:paraId="496D3296" w14:textId="663B6A4C" w:rsidR="002C7787" w:rsidRPr="002C7787" w:rsidRDefault="002C7787" w:rsidP="002C7787">
      <w:pPr>
        <w:pStyle w:val="Default"/>
        <w:rPr>
          <w:rFonts w:ascii="Calibri" w:hAnsi="Calibri" w:cs="Calibri"/>
        </w:rPr>
      </w:pPr>
      <w:r w:rsidRPr="002C7787">
        <w:rPr>
          <w:rFonts w:ascii="Calibri" w:hAnsi="Calibri" w:cs="Calibri"/>
        </w:rPr>
        <w:t xml:space="preserve">Det følger av pbl. § 29-4 andre ledd at "byggverk ha en avstand fra nabogrense som angitt i forskrift eller som minst svarer til byggverkets halve høyde og ikke under 4 meter". Avstandskravet er fastsatt først og fremst av branntekniske hensyn, </w:t>
      </w:r>
      <w:r>
        <w:rPr>
          <w:rFonts w:ascii="Calibri" w:hAnsi="Calibri" w:cs="Calibri"/>
        </w:rPr>
        <w:t>jf</w:t>
      </w:r>
      <w:r w:rsidRPr="002C7787">
        <w:rPr>
          <w:rFonts w:ascii="Calibri" w:hAnsi="Calibri" w:cs="Calibri"/>
        </w:rPr>
        <w:t xml:space="preserve"> Ot. prp. nr 45 s 342. Bestemmelsen er også begrunnet i andre forhold, blant annet hensynet til at bebyggelse på naboeiendommer sikres lys, rom og utsikt.</w:t>
      </w:r>
      <w:r w:rsidR="007526F2">
        <w:rPr>
          <w:rFonts w:ascii="Calibri" w:hAnsi="Calibri" w:cs="Calibri"/>
        </w:rPr>
        <w:t xml:space="preserve"> </w:t>
      </w:r>
    </w:p>
    <w:p w14:paraId="7D3A7197" w14:textId="77777777" w:rsidR="002C7787" w:rsidRDefault="002C7787" w:rsidP="002C7787">
      <w:pPr>
        <w:pStyle w:val="Default"/>
        <w:rPr>
          <w:rFonts w:ascii="Calibri" w:hAnsi="Calibri" w:cs="Calibri"/>
        </w:rPr>
      </w:pPr>
    </w:p>
    <w:p w14:paraId="4624AA89" w14:textId="77777777" w:rsidR="002C7787" w:rsidRPr="002C7787" w:rsidRDefault="002C7787" w:rsidP="002C7787">
      <w:pPr>
        <w:pStyle w:val="Default"/>
        <w:rPr>
          <w:rFonts w:ascii="Calibri" w:hAnsi="Calibri" w:cs="Calibri"/>
        </w:rPr>
      </w:pPr>
      <w:r w:rsidRPr="002C7787">
        <w:rPr>
          <w:rFonts w:ascii="Calibri" w:hAnsi="Calibri" w:cs="Calibri"/>
        </w:rPr>
        <w:t xml:space="preserve">Etter pbl. § 29-4 tredje ledd har kommunen en mulighet til i visse tilfeller å godkjenne at et byggverk plasseres nærmere nabogrensen enn det som fremgår av andre ledd. Slik godkjenning kan gis enten når naboen samtykker, eller dersom tiltaket er et </w:t>
      </w:r>
      <w:r w:rsidRPr="002C7787">
        <w:rPr>
          <w:rFonts w:ascii="Calibri" w:hAnsi="Calibri" w:cs="Calibri"/>
          <w:i/>
          <w:iCs/>
        </w:rPr>
        <w:t>mindre tiltak</w:t>
      </w:r>
      <w:r w:rsidRPr="002C7787">
        <w:rPr>
          <w:rFonts w:ascii="Calibri" w:hAnsi="Calibri" w:cs="Calibri"/>
        </w:rPr>
        <w:t>, jf. pbl. § 29-4 tredje ledd, bokstav a og b.</w:t>
      </w:r>
    </w:p>
    <w:p w14:paraId="07AF2D34" w14:textId="77777777" w:rsidR="002C7787" w:rsidRPr="002C7787" w:rsidRDefault="002C7787" w:rsidP="002C7787">
      <w:pPr>
        <w:pStyle w:val="Default"/>
        <w:rPr>
          <w:rFonts w:ascii="Calibri" w:hAnsi="Calibri" w:cs="Calibri"/>
        </w:rPr>
      </w:pPr>
    </w:p>
    <w:p w14:paraId="74FBC97F" w14:textId="39350A38" w:rsidR="000136D4" w:rsidRDefault="002C7787" w:rsidP="001E1DDB">
      <w:pPr>
        <w:pStyle w:val="Default"/>
        <w:rPr>
          <w:rFonts w:ascii="Calibri" w:hAnsi="Calibri" w:cs="Calibri"/>
        </w:rPr>
      </w:pPr>
      <w:r>
        <w:rPr>
          <w:rFonts w:ascii="Calibri" w:hAnsi="Calibri" w:cs="Calibri"/>
        </w:rPr>
        <w:t>Kommunen vil vurdere den omsøkte påbyggingen av muren som et «</w:t>
      </w:r>
      <w:r w:rsidRPr="002C7787">
        <w:rPr>
          <w:rFonts w:ascii="Calibri" w:hAnsi="Calibri" w:cs="Calibri"/>
          <w:i/>
          <w:iCs/>
        </w:rPr>
        <w:t>mindre tiltak»</w:t>
      </w:r>
      <w:r>
        <w:rPr>
          <w:rFonts w:ascii="Calibri" w:hAnsi="Calibri" w:cs="Calibri"/>
        </w:rPr>
        <w:t xml:space="preserve"> som er unntatt fra bestemmelsene om byggeavstand til nabogrense. Påbyggingen vurderes ikke å påføre naboeiendommen vesentlige ulemper i form av tap av utsikt eller sollysinnfall, og påbyggingen vil ikke h</w:t>
      </w:r>
      <w:r w:rsidR="0012696A">
        <w:rPr>
          <w:rFonts w:ascii="Calibri" w:hAnsi="Calibri" w:cs="Calibri"/>
        </w:rPr>
        <w:t>a</w:t>
      </w:r>
      <w:r>
        <w:rPr>
          <w:rFonts w:ascii="Calibri" w:hAnsi="Calibri" w:cs="Calibri"/>
        </w:rPr>
        <w:t xml:space="preserve"> betydning for brannsikkerhet. </w:t>
      </w:r>
      <w:r w:rsidR="007526F2">
        <w:rPr>
          <w:rFonts w:ascii="Calibri" w:hAnsi="Calibri" w:cs="Calibri"/>
        </w:rPr>
        <w:t xml:space="preserve">I forhold til estetikk ses argumentet om at </w:t>
      </w:r>
      <w:r w:rsidR="0012696A">
        <w:rPr>
          <w:rFonts w:ascii="Calibri" w:hAnsi="Calibri" w:cs="Calibri"/>
        </w:rPr>
        <w:t xml:space="preserve">en mur uten synlig skille mellom </w:t>
      </w:r>
      <w:r w:rsidR="007526F2">
        <w:rPr>
          <w:rFonts w:ascii="Calibri" w:hAnsi="Calibri" w:cs="Calibri"/>
        </w:rPr>
        <w:t xml:space="preserve">påbygg </w:t>
      </w:r>
      <w:r w:rsidR="0012696A">
        <w:rPr>
          <w:rFonts w:ascii="Calibri" w:hAnsi="Calibri" w:cs="Calibri"/>
        </w:rPr>
        <w:t xml:space="preserve">og opprinnelig mur </w:t>
      </w:r>
      <w:r w:rsidR="007526F2">
        <w:rPr>
          <w:rFonts w:ascii="Calibri" w:hAnsi="Calibri" w:cs="Calibri"/>
        </w:rPr>
        <w:t xml:space="preserve">ville ha vært penere. </w:t>
      </w:r>
      <w:r w:rsidR="0012696A">
        <w:rPr>
          <w:rFonts w:ascii="Calibri" w:hAnsi="Calibri" w:cs="Calibri"/>
        </w:rPr>
        <w:t>Det bemerkes likevel at m</w:t>
      </w:r>
      <w:r w:rsidR="007526F2">
        <w:rPr>
          <w:rFonts w:ascii="Calibri" w:hAnsi="Calibri" w:cs="Calibri"/>
        </w:rPr>
        <w:t>uren selv med påbygg</w:t>
      </w:r>
      <w:r w:rsidR="0012696A">
        <w:rPr>
          <w:rFonts w:ascii="Calibri" w:hAnsi="Calibri" w:cs="Calibri"/>
        </w:rPr>
        <w:t xml:space="preserve"> vil få en moderat høyde, </w:t>
      </w:r>
      <w:r w:rsidR="007526F2">
        <w:rPr>
          <w:rFonts w:ascii="Calibri" w:hAnsi="Calibri" w:cs="Calibri"/>
        </w:rPr>
        <w:t xml:space="preserve">og </w:t>
      </w:r>
      <w:r w:rsidR="0012696A">
        <w:rPr>
          <w:rFonts w:ascii="Calibri" w:hAnsi="Calibri" w:cs="Calibri"/>
        </w:rPr>
        <w:t xml:space="preserve">vurderes å bli </w:t>
      </w:r>
      <w:r w:rsidR="007526F2">
        <w:rPr>
          <w:rFonts w:ascii="Calibri" w:hAnsi="Calibri" w:cs="Calibri"/>
        </w:rPr>
        <w:t>lite markert.</w:t>
      </w:r>
      <w:r w:rsidR="007526F2">
        <w:rPr>
          <w:rFonts w:ascii="Calibri" w:hAnsi="Calibri" w:cs="Calibri"/>
        </w:rPr>
        <w:t xml:space="preserve"> </w:t>
      </w:r>
      <w:r>
        <w:rPr>
          <w:rFonts w:ascii="Calibri" w:hAnsi="Calibri" w:cs="Calibri"/>
        </w:rPr>
        <w:t xml:space="preserve">Kommunen finner ikke grunn til å gi spesielle vilkår til utførelsen av tiltaket. </w:t>
      </w:r>
    </w:p>
    <w:p w14:paraId="11FE5770" w14:textId="77777777" w:rsidR="000136D4" w:rsidRDefault="000136D4" w:rsidP="001E1DDB">
      <w:pPr>
        <w:pStyle w:val="Default"/>
        <w:rPr>
          <w:rFonts w:ascii="Calibri" w:hAnsi="Calibri" w:cs="Calibri"/>
        </w:rPr>
      </w:pPr>
    </w:p>
    <w:p w14:paraId="1F31CFE5" w14:textId="22007D02" w:rsidR="001E1DDB" w:rsidRPr="001263DA" w:rsidRDefault="001E1DDB" w:rsidP="001E1DDB">
      <w:pPr>
        <w:pStyle w:val="Default"/>
        <w:rPr>
          <w:rFonts w:ascii="Calibri" w:hAnsi="Calibri" w:cs="Calibri"/>
          <w:color w:val="FF0000"/>
        </w:rPr>
      </w:pPr>
      <w:r w:rsidRPr="001263DA">
        <w:rPr>
          <w:rFonts w:ascii="Calibri" w:hAnsi="Calibri" w:cs="Calibri"/>
        </w:rPr>
        <w:t xml:space="preserve">Teknisk forvaltning har </w:t>
      </w:r>
      <w:r w:rsidR="002C7787">
        <w:rPr>
          <w:rFonts w:ascii="Calibri" w:hAnsi="Calibri" w:cs="Calibri"/>
        </w:rPr>
        <w:t xml:space="preserve">ut fra dette </w:t>
      </w:r>
      <w:r w:rsidRPr="001263DA">
        <w:rPr>
          <w:rFonts w:ascii="Calibri" w:hAnsi="Calibri" w:cs="Calibri"/>
        </w:rPr>
        <w:t>ingen spesielle merknader til søknaden, og har i medhold av gjeldene delegasjonsreglement avgjort saken den</w:t>
      </w:r>
      <w:r w:rsidR="002C7787">
        <w:rPr>
          <w:rFonts w:ascii="Calibri" w:hAnsi="Calibri" w:cs="Calibri"/>
        </w:rPr>
        <w:t xml:space="preserve"> 25.10.2</w:t>
      </w:r>
      <w:r w:rsidR="0012696A">
        <w:rPr>
          <w:rFonts w:ascii="Calibri" w:hAnsi="Calibri" w:cs="Calibri"/>
        </w:rPr>
        <w:t>4.</w:t>
      </w:r>
      <w:r w:rsidR="002C7787" w:rsidRPr="002C7787">
        <w:rPr>
          <w:rFonts w:ascii="Calibri" w:hAnsi="Calibri" w:cs="Calibri"/>
          <w:color w:val="F6F6F6"/>
        </w:rPr>
        <w:t>4</w:t>
      </w:r>
      <w:r w:rsidRPr="002C7787">
        <w:rPr>
          <w:rFonts w:ascii="Calibri" w:hAnsi="Calibri" w:cs="Calibri"/>
          <w:color w:val="F6F6F6"/>
        </w:rPr>
        <w:t xml:space="preserve">. </w:t>
      </w:r>
    </w:p>
    <w:p w14:paraId="550154F7" w14:textId="77777777" w:rsidR="001E1DDB" w:rsidRDefault="001E1DDB" w:rsidP="001E1DDB">
      <w:pPr>
        <w:pStyle w:val="Default"/>
        <w:rPr>
          <w:rFonts w:ascii="Calibri" w:hAnsi="Calibri" w:cs="Calibri"/>
          <w:color w:val="FF0000"/>
        </w:rPr>
      </w:pPr>
    </w:p>
    <w:p w14:paraId="38EB94A2" w14:textId="77777777" w:rsidR="002C7787" w:rsidRPr="001263DA" w:rsidRDefault="002C7787" w:rsidP="001E1DDB">
      <w:pPr>
        <w:pStyle w:val="Default"/>
        <w:rPr>
          <w:rFonts w:ascii="Calibri" w:hAnsi="Calibri" w:cs="Calibri"/>
          <w:color w:val="FF0000"/>
        </w:rPr>
      </w:pPr>
    </w:p>
    <w:p w14:paraId="2F255A3A" w14:textId="77777777" w:rsidR="001E1DDB" w:rsidRPr="006350D0" w:rsidRDefault="001E1DDB" w:rsidP="001E1DDB">
      <w:pPr>
        <w:adjustRightInd w:val="0"/>
        <w:jc w:val="center"/>
        <w:rPr>
          <w:rFonts w:cstheme="minorHAnsi"/>
          <w:b/>
          <w:sz w:val="24"/>
        </w:rPr>
      </w:pPr>
      <w:r w:rsidRPr="006350D0">
        <w:rPr>
          <w:rFonts w:cstheme="minorHAnsi"/>
          <w:b/>
          <w:sz w:val="24"/>
        </w:rPr>
        <w:t>Informasjon</w:t>
      </w:r>
    </w:p>
    <w:p w14:paraId="47033C62" w14:textId="77777777" w:rsidR="001E1DDB" w:rsidRDefault="001E1DDB" w:rsidP="001E1DDB">
      <w:pPr>
        <w:adjustRightInd w:val="0"/>
        <w:jc w:val="both"/>
        <w:rPr>
          <w:rFonts w:cstheme="minorHAnsi"/>
          <w:b/>
          <w:color w:val="000000"/>
          <w:sz w:val="24"/>
        </w:rPr>
      </w:pPr>
    </w:p>
    <w:p w14:paraId="62306938" w14:textId="77777777" w:rsidR="001E1DDB" w:rsidRPr="007F56A4" w:rsidRDefault="001E1DDB" w:rsidP="001E1DDB">
      <w:pPr>
        <w:adjustRightInd w:val="0"/>
        <w:jc w:val="both"/>
        <w:rPr>
          <w:rFonts w:cstheme="minorHAnsi"/>
          <w:b/>
          <w:color w:val="000000"/>
          <w:sz w:val="24"/>
        </w:rPr>
      </w:pPr>
      <w:r>
        <w:rPr>
          <w:rFonts w:cstheme="minorHAnsi"/>
          <w:b/>
          <w:color w:val="000000"/>
          <w:sz w:val="24"/>
        </w:rPr>
        <w:t>Gebyr</w:t>
      </w:r>
    </w:p>
    <w:p w14:paraId="76417F94" w14:textId="77777777" w:rsidR="001E1DDB" w:rsidRPr="00AD02F7" w:rsidRDefault="001E1DDB" w:rsidP="001E1DDB">
      <w:pPr>
        <w:adjustRightInd w:val="0"/>
        <w:jc w:val="both"/>
        <w:rPr>
          <w:rFonts w:cstheme="minorHAnsi"/>
          <w:color w:val="000000"/>
          <w:sz w:val="24"/>
        </w:rPr>
      </w:pPr>
      <w:r w:rsidRPr="00AD02F7">
        <w:rPr>
          <w:rFonts w:cstheme="minorHAnsi"/>
          <w:color w:val="000000"/>
          <w:sz w:val="24"/>
        </w:rPr>
        <w:t>Gebyr for søknaden vil i henhold til vedtatt betalingsregulativ for byggesaker bli på:</w:t>
      </w:r>
    </w:p>
    <w:p w14:paraId="49C842BB" w14:textId="77777777" w:rsidR="001E1DDB" w:rsidRPr="00AD02F7" w:rsidRDefault="001E1DDB" w:rsidP="001E1DDB">
      <w:pPr>
        <w:adjustRightInd w:val="0"/>
        <w:jc w:val="both"/>
        <w:rPr>
          <w:rFonts w:cstheme="minorHAnsi"/>
          <w:color w:val="FF0000"/>
          <w:sz w:val="24"/>
        </w:rPr>
      </w:pPr>
    </w:p>
    <w:tbl>
      <w:tblPr>
        <w:tblStyle w:val="Tabellrutenett"/>
        <w:tblW w:w="0" w:type="auto"/>
        <w:tblLook w:val="04A0" w:firstRow="1" w:lastRow="0" w:firstColumn="1" w:lastColumn="0" w:noHBand="0" w:noVBand="1"/>
      </w:tblPr>
      <w:tblGrid>
        <w:gridCol w:w="7338"/>
        <w:gridCol w:w="708"/>
        <w:gridCol w:w="1166"/>
      </w:tblGrid>
      <w:tr w:rsidR="001E1DDB" w:rsidRPr="00AD02F7" w14:paraId="685EA942" w14:textId="77777777" w:rsidTr="00500BE3">
        <w:tc>
          <w:tcPr>
            <w:tcW w:w="7338" w:type="dxa"/>
          </w:tcPr>
          <w:p w14:paraId="22B4E46A" w14:textId="77777777" w:rsidR="001E1DDB" w:rsidRPr="00AD02F7" w:rsidRDefault="001E1DDB" w:rsidP="00500BE3">
            <w:pPr>
              <w:adjustRightInd w:val="0"/>
              <w:jc w:val="both"/>
              <w:rPr>
                <w:rFonts w:cstheme="minorHAnsi"/>
                <w:b/>
                <w:sz w:val="24"/>
              </w:rPr>
            </w:pPr>
            <w:r w:rsidRPr="00AD02F7">
              <w:rPr>
                <w:rFonts w:cstheme="minorHAnsi"/>
                <w:b/>
                <w:sz w:val="24"/>
              </w:rPr>
              <w:t>Beskrivelse</w:t>
            </w:r>
          </w:p>
        </w:tc>
        <w:tc>
          <w:tcPr>
            <w:tcW w:w="708" w:type="dxa"/>
          </w:tcPr>
          <w:p w14:paraId="10AB803E" w14:textId="77777777" w:rsidR="001E1DDB" w:rsidRPr="00AD02F7" w:rsidRDefault="001E1DDB" w:rsidP="00500BE3">
            <w:pPr>
              <w:adjustRightInd w:val="0"/>
              <w:jc w:val="both"/>
              <w:rPr>
                <w:rFonts w:cstheme="minorHAnsi"/>
                <w:b/>
                <w:sz w:val="24"/>
              </w:rPr>
            </w:pPr>
            <w:r w:rsidRPr="00AD02F7">
              <w:rPr>
                <w:rFonts w:cstheme="minorHAnsi"/>
                <w:b/>
                <w:sz w:val="24"/>
              </w:rPr>
              <w:t>Pkt.</w:t>
            </w:r>
          </w:p>
        </w:tc>
        <w:tc>
          <w:tcPr>
            <w:tcW w:w="1166" w:type="dxa"/>
          </w:tcPr>
          <w:p w14:paraId="1E6373D0" w14:textId="77777777" w:rsidR="001E1DDB" w:rsidRPr="00AD02F7" w:rsidRDefault="001E1DDB" w:rsidP="00500BE3">
            <w:pPr>
              <w:adjustRightInd w:val="0"/>
              <w:jc w:val="both"/>
              <w:rPr>
                <w:rFonts w:cstheme="minorHAnsi"/>
                <w:b/>
                <w:sz w:val="24"/>
              </w:rPr>
            </w:pPr>
            <w:r w:rsidRPr="00AD02F7">
              <w:rPr>
                <w:rFonts w:cstheme="minorHAnsi"/>
                <w:b/>
                <w:sz w:val="24"/>
              </w:rPr>
              <w:t>Beløp</w:t>
            </w:r>
          </w:p>
        </w:tc>
      </w:tr>
      <w:tr w:rsidR="001E1DDB" w:rsidRPr="00AD02F7" w14:paraId="3DAC0FBB" w14:textId="77777777" w:rsidTr="00500BE3">
        <w:tc>
          <w:tcPr>
            <w:tcW w:w="7338" w:type="dxa"/>
          </w:tcPr>
          <w:p w14:paraId="129039BF" w14:textId="77777777" w:rsidR="001E1DDB" w:rsidRPr="00AD02F7" w:rsidRDefault="001E1DDB" w:rsidP="00500BE3">
            <w:pPr>
              <w:adjustRightInd w:val="0"/>
              <w:jc w:val="both"/>
              <w:rPr>
                <w:rFonts w:cstheme="minorHAnsi"/>
                <w:sz w:val="24"/>
              </w:rPr>
            </w:pPr>
            <w:r w:rsidRPr="00AD02F7">
              <w:rPr>
                <w:rFonts w:cstheme="minorHAnsi"/>
                <w:sz w:val="24"/>
              </w:rPr>
              <w:t>Behandling av byggesøknad</w:t>
            </w:r>
          </w:p>
        </w:tc>
        <w:tc>
          <w:tcPr>
            <w:tcW w:w="708" w:type="dxa"/>
          </w:tcPr>
          <w:p w14:paraId="42041606" w14:textId="1EF6D355" w:rsidR="001E1DDB" w:rsidRPr="00AD02F7" w:rsidRDefault="0012696A" w:rsidP="00500BE3">
            <w:pPr>
              <w:adjustRightInd w:val="0"/>
              <w:jc w:val="center"/>
              <w:rPr>
                <w:rFonts w:cstheme="minorHAnsi"/>
                <w:sz w:val="24"/>
              </w:rPr>
            </w:pPr>
            <w:r>
              <w:rPr>
                <w:rFonts w:cstheme="minorHAnsi"/>
                <w:sz w:val="24"/>
              </w:rPr>
              <w:t>1.1.6</w:t>
            </w:r>
          </w:p>
        </w:tc>
        <w:tc>
          <w:tcPr>
            <w:tcW w:w="1166" w:type="dxa"/>
          </w:tcPr>
          <w:p w14:paraId="31CDC284" w14:textId="7C53DDFA" w:rsidR="001E1DDB" w:rsidRPr="00AD02F7" w:rsidRDefault="0012696A" w:rsidP="00500BE3">
            <w:pPr>
              <w:adjustRightInd w:val="0"/>
              <w:jc w:val="right"/>
              <w:rPr>
                <w:rFonts w:cstheme="minorHAnsi"/>
                <w:sz w:val="24"/>
              </w:rPr>
            </w:pPr>
            <w:r>
              <w:rPr>
                <w:rFonts w:cstheme="minorHAnsi"/>
                <w:sz w:val="24"/>
              </w:rPr>
              <w:t>6876,-</w:t>
            </w:r>
          </w:p>
        </w:tc>
      </w:tr>
      <w:tr w:rsidR="001E1DDB" w:rsidRPr="00AD02F7" w14:paraId="03E21785" w14:textId="77777777" w:rsidTr="00500BE3">
        <w:tc>
          <w:tcPr>
            <w:tcW w:w="8046" w:type="dxa"/>
            <w:gridSpan w:val="2"/>
          </w:tcPr>
          <w:p w14:paraId="2EB22676" w14:textId="77777777" w:rsidR="001E1DDB" w:rsidRPr="00AD02F7" w:rsidRDefault="001E1DDB" w:rsidP="00500BE3">
            <w:pPr>
              <w:adjustRightInd w:val="0"/>
              <w:jc w:val="both"/>
              <w:rPr>
                <w:rFonts w:cstheme="minorHAnsi"/>
                <w:b/>
                <w:sz w:val="24"/>
              </w:rPr>
            </w:pPr>
            <w:r w:rsidRPr="00AD02F7">
              <w:rPr>
                <w:rFonts w:cstheme="minorHAnsi"/>
                <w:b/>
                <w:sz w:val="24"/>
              </w:rPr>
              <w:t>Totalt gebyr å betale</w:t>
            </w:r>
          </w:p>
        </w:tc>
        <w:tc>
          <w:tcPr>
            <w:tcW w:w="1166" w:type="dxa"/>
          </w:tcPr>
          <w:p w14:paraId="037A3F7C" w14:textId="7214A351" w:rsidR="001E1DDB" w:rsidRPr="00AD02F7" w:rsidRDefault="0012696A" w:rsidP="00500BE3">
            <w:pPr>
              <w:adjustRightInd w:val="0"/>
              <w:jc w:val="right"/>
              <w:rPr>
                <w:rFonts w:cstheme="minorHAnsi"/>
                <w:b/>
                <w:sz w:val="24"/>
              </w:rPr>
            </w:pPr>
            <w:r>
              <w:rPr>
                <w:rFonts w:cstheme="minorHAnsi"/>
                <w:b/>
                <w:sz w:val="24"/>
              </w:rPr>
              <w:t>6876,-</w:t>
            </w:r>
          </w:p>
        </w:tc>
      </w:tr>
    </w:tbl>
    <w:p w14:paraId="13AD07E2" w14:textId="77777777" w:rsidR="001E1DDB" w:rsidRPr="00AD02F7" w:rsidRDefault="001E1DDB" w:rsidP="001E1DDB">
      <w:pPr>
        <w:adjustRightInd w:val="0"/>
        <w:jc w:val="both"/>
        <w:rPr>
          <w:rFonts w:cstheme="minorHAnsi"/>
          <w:sz w:val="24"/>
        </w:rPr>
      </w:pPr>
    </w:p>
    <w:p w14:paraId="70143646" w14:textId="77777777" w:rsidR="001E1DDB" w:rsidRPr="00AD02F7" w:rsidRDefault="001E1DDB" w:rsidP="001E1DDB">
      <w:pPr>
        <w:adjustRightInd w:val="0"/>
        <w:jc w:val="both"/>
        <w:rPr>
          <w:rFonts w:cstheme="minorHAnsi"/>
          <w:sz w:val="24"/>
        </w:rPr>
      </w:pPr>
      <w:r w:rsidRPr="00AD02F7">
        <w:rPr>
          <w:rFonts w:cstheme="minorHAnsi"/>
          <w:sz w:val="24"/>
        </w:rPr>
        <w:t>Faktura for søknaden vil bli utskrevet av kommunekassen.</w:t>
      </w:r>
    </w:p>
    <w:p w14:paraId="52731F14" w14:textId="77777777" w:rsidR="001E1DDB" w:rsidRDefault="001E1DDB" w:rsidP="001E1DDB">
      <w:pPr>
        <w:adjustRightInd w:val="0"/>
        <w:jc w:val="both"/>
        <w:rPr>
          <w:rFonts w:cstheme="minorHAnsi"/>
          <w:sz w:val="24"/>
        </w:rPr>
      </w:pPr>
    </w:p>
    <w:p w14:paraId="257C21A7" w14:textId="77777777" w:rsidR="001E1DDB" w:rsidRPr="006350D0" w:rsidRDefault="001E1DDB" w:rsidP="001E1DDB">
      <w:pPr>
        <w:adjustRightInd w:val="0"/>
        <w:jc w:val="both"/>
        <w:rPr>
          <w:rFonts w:cstheme="minorHAnsi"/>
          <w:b/>
          <w:sz w:val="24"/>
        </w:rPr>
      </w:pPr>
      <w:r w:rsidRPr="006350D0">
        <w:rPr>
          <w:rFonts w:cstheme="minorHAnsi"/>
          <w:b/>
          <w:sz w:val="24"/>
        </w:rPr>
        <w:t>Ferdigstillelse</w:t>
      </w:r>
    </w:p>
    <w:p w14:paraId="2623BFEA" w14:textId="77777777" w:rsidR="001E1DDB" w:rsidRDefault="001E1DDB" w:rsidP="001E1DDB">
      <w:pPr>
        <w:adjustRightInd w:val="0"/>
        <w:jc w:val="both"/>
        <w:rPr>
          <w:rFonts w:cstheme="minorHAnsi"/>
          <w:color w:val="000000"/>
          <w:sz w:val="24"/>
        </w:rPr>
      </w:pPr>
      <w:r w:rsidRPr="00C83E90">
        <w:rPr>
          <w:rFonts w:cstheme="minorHAnsi"/>
          <w:color w:val="000000"/>
          <w:sz w:val="24"/>
        </w:rPr>
        <w:t xml:space="preserve">Søknadspliktige tiltak skal avsluttes med ferdigattest, som utstedes av kommunen når det foreligger nødvendig sluttdokumentasjon og erklæring om ferdigstillelse fra tiltakshaver eller ansvarlig søker, jf. plan- og bygningsloven § 21-10. </w:t>
      </w:r>
    </w:p>
    <w:p w14:paraId="448628FB" w14:textId="77777777" w:rsidR="001E1DDB" w:rsidRDefault="001E1DDB" w:rsidP="001E1DDB">
      <w:pPr>
        <w:adjustRightInd w:val="0"/>
        <w:jc w:val="both"/>
        <w:rPr>
          <w:rFonts w:cstheme="minorHAnsi"/>
          <w:color w:val="000000"/>
          <w:sz w:val="24"/>
        </w:rPr>
      </w:pPr>
    </w:p>
    <w:p w14:paraId="69DF0F21" w14:textId="77777777" w:rsidR="001E1DDB" w:rsidRPr="006350D0" w:rsidRDefault="001E1DDB" w:rsidP="001E1DDB">
      <w:pPr>
        <w:adjustRightInd w:val="0"/>
        <w:jc w:val="both"/>
        <w:rPr>
          <w:rFonts w:cstheme="minorHAnsi"/>
          <w:b/>
          <w:color w:val="000000"/>
          <w:sz w:val="24"/>
        </w:rPr>
      </w:pPr>
      <w:r w:rsidRPr="006350D0">
        <w:rPr>
          <w:rFonts w:cstheme="minorHAnsi"/>
          <w:b/>
          <w:color w:val="000000"/>
          <w:sz w:val="24"/>
        </w:rPr>
        <w:t>Bortfall av tillatelse</w:t>
      </w:r>
    </w:p>
    <w:p w14:paraId="2D545F0C" w14:textId="77777777" w:rsidR="001E1DDB" w:rsidRPr="00C83E90" w:rsidRDefault="001E1DDB" w:rsidP="001E1DDB">
      <w:pPr>
        <w:adjustRightInd w:val="0"/>
        <w:jc w:val="both"/>
        <w:rPr>
          <w:rFonts w:cstheme="minorHAnsi"/>
          <w:color w:val="000000"/>
          <w:sz w:val="24"/>
        </w:rPr>
      </w:pPr>
      <w:r w:rsidRPr="00C83E90">
        <w:rPr>
          <w:rFonts w:cstheme="minorHAnsi"/>
          <w:color w:val="000000"/>
          <w:sz w:val="24"/>
        </w:rPr>
        <w:t xml:space="preserve">Er tiltaket ikke satt i gang senest 3 år etter at tillatelse er gitt, faller tillatelsen bort. Det samme gjelder hvis tiltaket innstilles i mer enn 2 år. Disse bestemmelser gjelder tilsvarende for dispensasjon. Fristene kan ikke forlenges, jf. plan- og bygningsloven § 21-9. </w:t>
      </w:r>
    </w:p>
    <w:p w14:paraId="18CF2514" w14:textId="77777777" w:rsidR="001E1DDB" w:rsidRPr="006350D0" w:rsidRDefault="001E1DDB" w:rsidP="001E1DDB">
      <w:pPr>
        <w:adjustRightInd w:val="0"/>
        <w:jc w:val="both"/>
        <w:rPr>
          <w:rFonts w:cstheme="minorHAnsi"/>
          <w:b/>
          <w:sz w:val="24"/>
        </w:rPr>
      </w:pPr>
    </w:p>
    <w:p w14:paraId="565A310A" w14:textId="77777777" w:rsidR="001E1DDB" w:rsidRPr="007F56A4" w:rsidRDefault="001E1DDB" w:rsidP="001E1DDB">
      <w:pPr>
        <w:adjustRightInd w:val="0"/>
        <w:jc w:val="both"/>
        <w:rPr>
          <w:rFonts w:cstheme="minorHAnsi"/>
          <w:b/>
          <w:sz w:val="24"/>
        </w:rPr>
      </w:pPr>
      <w:r w:rsidRPr="007F56A4">
        <w:rPr>
          <w:rFonts w:cstheme="minorHAnsi"/>
          <w:b/>
          <w:sz w:val="24"/>
        </w:rPr>
        <w:t>Forutsetning for tillatelsen</w:t>
      </w:r>
    </w:p>
    <w:p w14:paraId="5D182D5D" w14:textId="77777777" w:rsidR="001E1DDB" w:rsidRDefault="001E1DDB" w:rsidP="001E1DDB">
      <w:pPr>
        <w:adjustRightInd w:val="0"/>
        <w:jc w:val="both"/>
        <w:rPr>
          <w:rFonts w:cstheme="minorHAnsi"/>
          <w:color w:val="000000"/>
          <w:sz w:val="24"/>
        </w:rPr>
      </w:pPr>
      <w:r w:rsidRPr="00C83E90">
        <w:rPr>
          <w:rFonts w:cstheme="minorHAnsi"/>
          <w:color w:val="000000"/>
          <w:sz w:val="24"/>
        </w:rPr>
        <w:t xml:space="preserve">Alt arbeid må skje i samsvar med gjeldende plan- og bygningslov og tekniske forskrifter. </w:t>
      </w:r>
    </w:p>
    <w:p w14:paraId="039135BC" w14:textId="77777777" w:rsidR="001E1DDB" w:rsidRPr="00C83E90" w:rsidRDefault="001E1DDB" w:rsidP="001E1DDB">
      <w:pPr>
        <w:adjustRightInd w:val="0"/>
        <w:jc w:val="both"/>
        <w:rPr>
          <w:rFonts w:cstheme="minorHAnsi"/>
          <w:color w:val="000000"/>
          <w:sz w:val="24"/>
        </w:rPr>
      </w:pPr>
      <w:r>
        <w:rPr>
          <w:rFonts w:cstheme="minorHAnsi"/>
          <w:color w:val="000000"/>
          <w:sz w:val="24"/>
        </w:rPr>
        <w:t xml:space="preserve">Innstallasjoner (rør, kabler, ledninger) i bakken må ikke skades. </w:t>
      </w:r>
    </w:p>
    <w:p w14:paraId="74C724D1" w14:textId="77777777" w:rsidR="001E1DDB" w:rsidRPr="00AD02F7" w:rsidRDefault="001E1DDB" w:rsidP="001E1DDB">
      <w:pPr>
        <w:adjustRightInd w:val="0"/>
        <w:jc w:val="both"/>
        <w:rPr>
          <w:rFonts w:cstheme="minorHAnsi"/>
          <w:sz w:val="24"/>
        </w:rPr>
      </w:pPr>
    </w:p>
    <w:p w14:paraId="06E4DF85" w14:textId="77777777" w:rsidR="00004192" w:rsidRDefault="00004192" w:rsidP="00004192">
      <w:pPr>
        <w:tabs>
          <w:tab w:val="left" w:pos="-788"/>
          <w:tab w:val="left" w:pos="-567"/>
          <w:tab w:val="left" w:pos="-1"/>
          <w:tab w:val="left" w:pos="283"/>
          <w:tab w:val="left" w:pos="565"/>
          <w:tab w:val="left" w:pos="1134"/>
          <w:tab w:val="left" w:pos="1416"/>
          <w:tab w:val="left" w:pos="1698"/>
          <w:tab w:val="left" w:pos="1983"/>
          <w:tab w:val="left" w:pos="2264"/>
          <w:tab w:val="left" w:pos="3397"/>
          <w:tab w:val="left" w:pos="4530"/>
          <w:tab w:val="left" w:pos="5662"/>
          <w:tab w:val="left" w:pos="6795"/>
          <w:tab w:val="left" w:pos="7928"/>
          <w:tab w:val="left" w:pos="9069"/>
          <w:tab w:val="left" w:pos="9627"/>
        </w:tabs>
        <w:rPr>
          <w:b/>
        </w:rPr>
      </w:pPr>
    </w:p>
    <w:p w14:paraId="2AE7636B" w14:textId="4AC564CE" w:rsidR="00004192" w:rsidRDefault="00004192" w:rsidP="00004192">
      <w:pPr>
        <w:pStyle w:val="Overskrift1"/>
      </w:pPr>
      <w:r w:rsidRPr="002328B9">
        <w:t>Orientering om rett til å klage på forvaltningsvedtak</w:t>
      </w:r>
    </w:p>
    <w:p w14:paraId="041C6F88" w14:textId="77777777" w:rsidR="009A1743" w:rsidRDefault="009A1743" w:rsidP="009A1743">
      <w:pPr>
        <w:rPr>
          <w:i/>
        </w:rPr>
      </w:pPr>
      <w:r w:rsidRPr="009A1743">
        <w:rPr>
          <w:i/>
        </w:rPr>
        <w:t xml:space="preserve">Enkeltvedtak kan påklages til kommunen av en part eller annen med rettslig klageinteresse, jf. </w:t>
      </w:r>
      <w:r>
        <w:rPr>
          <w:i/>
        </w:rPr>
        <w:t>Forvaltningsloven §28. Klagefristen er 3 uker regnet fra den dagen da brevet kom fram til påført adressat. Det er tilstrekkelig at klagen er postlagt innen fristens utløp.</w:t>
      </w:r>
    </w:p>
    <w:p w14:paraId="51EF6269" w14:textId="77777777" w:rsidR="009A1743" w:rsidRDefault="009A1743" w:rsidP="009A1743"/>
    <w:p w14:paraId="679F4436" w14:textId="77777777" w:rsidR="009A1743" w:rsidRDefault="009A1743" w:rsidP="009A1743">
      <w:pPr>
        <w:rPr>
          <w:i/>
        </w:rPr>
      </w:pPr>
      <w:r>
        <w:rPr>
          <w:i/>
        </w:rPr>
        <w:t>Klagen skal sendes skriftlig til den som har fattet vedtaket. Angi vedtaket det klages over, den eller de endringer som ønskes og de grunner du vil føre for klagen. Dersom du klager så sent at det kan være uklart for oss om du har klaget i rett tid, må du også oppgi når du mottok denne meldingen.</w:t>
      </w:r>
    </w:p>
    <w:p w14:paraId="11B9130C" w14:textId="77777777" w:rsidR="009A1743" w:rsidRPr="009A1743" w:rsidRDefault="009A1743" w:rsidP="009A1743"/>
    <w:p w14:paraId="3D074E41" w14:textId="77777777" w:rsidR="00CB780A" w:rsidRPr="00004192" w:rsidRDefault="00CB780A" w:rsidP="00004192"/>
    <w:p w14:paraId="5C51F5D8" w14:textId="77777777" w:rsidR="009B110F" w:rsidRPr="001E6708" w:rsidRDefault="009B110F" w:rsidP="009B110F">
      <w:r w:rsidRPr="001E6708">
        <w:t>Med hilsen</w:t>
      </w:r>
    </w:p>
    <w:p w14:paraId="4F513E54" w14:textId="77777777" w:rsidR="005248A3" w:rsidRPr="001E6708" w:rsidRDefault="005248A3" w:rsidP="001E6708"/>
    <w:tbl>
      <w:tblPr>
        <w:tblStyle w:val="Tabellrutenett"/>
        <w:tblW w:w="51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86"/>
        <w:gridCol w:w="3352"/>
      </w:tblGrid>
      <w:tr w:rsidR="009B110F" w14:paraId="59CB1B4F" w14:textId="77777777" w:rsidTr="00D838AE">
        <w:tc>
          <w:tcPr>
            <w:tcW w:w="6287" w:type="dxa"/>
          </w:tcPr>
          <w:sdt>
            <w:sdtPr>
              <w:tag w:val="OurRef.Name"/>
              <w:id w:val="10005"/>
              <w:placeholder>
                <w:docPart w:val="DefaultPlaceholder_-1854013440"/>
              </w:placeholder>
              <w:dataBinding w:prefixMappings="xmlns:gbs='http://www.software-innovation.no/growBusinessDocument'" w:xpath="/gbs:GrowBusinessDocument/gbs:OurRef.Name[@gbs:key='10005']" w:storeItemID="{CD325117-AA4B-44E5-B9A5-169DA9087421}"/>
              <w:text/>
            </w:sdtPr>
            <w:sdtEndPr/>
            <w:sdtContent>
              <w:p w14:paraId="7AD0F4B4" w14:textId="2A63A82D" w:rsidR="009B110F" w:rsidRDefault="00414371" w:rsidP="001E6708">
                <w:r>
                  <w:t>Jan Hornung</w:t>
                </w:r>
              </w:p>
            </w:sdtContent>
          </w:sdt>
          <w:sdt>
            <w:sdtPr>
              <w:tag w:val="OurRef.Title"/>
              <w:id w:val="10028"/>
              <w:placeholder>
                <w:docPart w:val="DefaultPlaceholder_-1854013440"/>
              </w:placeholder>
              <w:dataBinding w:prefixMappings="xmlns:gbs='http://www.software-innovation.no/growBusinessDocument'" w:xpath="/gbs:GrowBusinessDocument/gbs:OurRef.Title[@gbs:key='10028']" w:storeItemID="{CD325117-AA4B-44E5-B9A5-169DA9087421}"/>
              <w:text/>
            </w:sdtPr>
            <w:sdtEndPr/>
            <w:sdtContent>
              <w:p w14:paraId="3D489593" w14:textId="59135F78" w:rsidR="009B110F" w:rsidRDefault="00414371" w:rsidP="009B110F">
                <w:r>
                  <w:t>Enhetsleder</w:t>
                </w:r>
              </w:p>
            </w:sdtContent>
          </w:sdt>
          <w:p w14:paraId="249F0FBB" w14:textId="0D6964DD" w:rsidR="008F2101" w:rsidRDefault="008F2101" w:rsidP="009B110F"/>
        </w:tc>
        <w:tc>
          <w:tcPr>
            <w:tcW w:w="3352" w:type="dxa"/>
          </w:tcPr>
          <w:sdt>
            <w:sdtPr>
              <w:tag w:val="ToVersion"/>
              <w:id w:val="10008"/>
              <w:placeholder>
                <w:docPart w:val="DefaultPlaceholder_-1854013440"/>
              </w:placeholder>
              <w:dataBinding w:prefixMappings="xmlns:gbs='http://www.software-innovation.no/growBusinessDocument'" w:xpath="/gbs:GrowBusinessDocument/gbs:Lists/gbs:SingleLines/gbs:ToVersion/gbs:DisplayField[@gbs:key='10008']" w:storeItemID="{CD325117-AA4B-44E5-B9A5-169DA9087421}"/>
              <w:text w:multiLine="1"/>
            </w:sdtPr>
            <w:sdtEndPr/>
            <w:sdtContent>
              <w:p w14:paraId="052B3EEC" w14:textId="2644615E" w:rsidR="009B110F" w:rsidRDefault="00414371" w:rsidP="001E6708">
                <w:r>
                  <w:br/>
                  <w:t xml:space="preserve">        </w:t>
                </w:r>
              </w:p>
            </w:sdtContent>
          </w:sdt>
          <w:p w14:paraId="671989DF" w14:textId="77777777" w:rsidR="009B110F" w:rsidRDefault="009B110F" w:rsidP="001E6708"/>
        </w:tc>
      </w:tr>
    </w:tbl>
    <w:p w14:paraId="5FE383BC" w14:textId="77777777" w:rsidR="00E01FF7" w:rsidRDefault="00E01FF7" w:rsidP="001E6708"/>
    <w:p w14:paraId="36419B90" w14:textId="77777777" w:rsidR="00310DC7" w:rsidRPr="00310DC7" w:rsidRDefault="00310DC7" w:rsidP="003608E1">
      <w:pPr>
        <w:rPr>
          <w:i/>
          <w:iCs/>
        </w:rPr>
      </w:pPr>
      <w:r w:rsidRPr="00310DC7">
        <w:rPr>
          <w:rFonts w:cs="Calibri"/>
          <w:i/>
          <w:iCs/>
          <w:szCs w:val="22"/>
        </w:rPr>
        <w:t>Dokumentet er elektronisk godkjent og har ingen signatur</w:t>
      </w:r>
    </w:p>
    <w:p w14:paraId="0DF9BC1B" w14:textId="77777777" w:rsidR="00310DC7" w:rsidRDefault="00310DC7" w:rsidP="003608E1"/>
    <w:sdt>
      <w:sdtPr>
        <w:tag w:val="Vedleggsliste_SL"/>
        <w:id w:val="840282102"/>
        <w:lock w:val="sdtContentLocked"/>
        <w:placeholder>
          <w:docPart w:val="DefaultPlaceholder_-1854013440"/>
        </w:placeholder>
      </w:sdtPr>
      <w:sdtEndPr/>
      <w:sdtContent>
        <w:p w14:paraId="40B214A7" w14:textId="0C8402E4" w:rsidR="003608E1" w:rsidRDefault="003608E1" w:rsidP="003608E1">
          <w:r>
            <w:fldChar w:fldCharType="begin"/>
          </w:r>
          <w:r>
            <w:instrText xml:space="preserve"> IF "</w:instrText>
          </w:r>
          <w:sdt>
            <w:sdtPr>
              <w:tag w:val="ToCurrentVersion"/>
              <w:id w:val="10007"/>
              <w:placeholder>
                <w:docPart w:val="58D030CB68664F7296F60DFCBEE12B5D"/>
              </w:placeholder>
              <w:dataBinding w:prefixMappings="xmlns:gbs='http://www.software-innovation.no/growBusinessDocument'" w:xpath="/gbs:GrowBusinessDocument/gbs:Lists/gbs:SingleLines/gbs:ToCurrentVersion/gbs:DisplayField[@gbs:key='10007']" w:storeItemID="{CD325117-AA4B-44E5-B9A5-169DA9087421}"/>
              <w:text/>
            </w:sdtPr>
            <w:sdtEndPr/>
            <w:sdtContent>
              <w:r w:rsidR="00D6669F">
                <w:instrText xml:space="preserve">        </w:instrText>
              </w:r>
            </w:sdtContent>
          </w:sdt>
          <w:r>
            <w:instrText>"&lt;&gt;"        " "</w:instrText>
          </w:r>
        </w:p>
        <w:p w14:paraId="0ACF1107" w14:textId="0B4DFB43" w:rsidR="000A2B6F" w:rsidRDefault="00310DC7" w:rsidP="00310DC7">
          <w:r>
            <w:instrText>Vedlegg:</w:instrText>
          </w:r>
          <w:r>
            <w:br/>
          </w:r>
          <w:sdt>
            <w:sdtPr>
              <w:tag w:val="ToCurrentVersion"/>
              <w:id w:val="1289784632"/>
              <w:placeholder>
                <w:docPart w:val="8D8046DA78544997B9C38694960CAAF2"/>
              </w:placeholder>
              <w:temporary/>
              <w:dataBinding w:prefixMappings="xmlns:gbs='http://www.software-innovation.no/growBusinessDocument'" w:xpath="/gbs:GrowBusinessDocument/gbs:Lists/gbs:SingleLines/gbs:ToCurrentVersion/gbs:DisplayField[@gbs:key='10007']" w:storeItemID="{CD325117-AA4B-44E5-B9A5-169DA9087421}"/>
              <w:text w:multiLine="1"/>
            </w:sdtPr>
            <w:sdtEndPr/>
            <w:sdtContent>
              <w:r w:rsidR="00D6669F">
                <w:br/>
                <w:instrText xml:space="preserve">        </w:instrText>
              </w:r>
            </w:sdtContent>
          </w:sdt>
        </w:p>
        <w:p w14:paraId="44CD0286" w14:textId="5510E022" w:rsidR="00AE50BF" w:rsidRDefault="003608E1" w:rsidP="00310DC7">
          <w:r>
            <w:instrText xml:space="preserve">" </w:instrText>
          </w:r>
          <w:r>
            <w:fldChar w:fldCharType="end"/>
          </w:r>
        </w:p>
      </w:sdtContent>
    </w:sdt>
    <w:sdt>
      <w:sdtPr>
        <w:tag w:val="Mottakerliste_SL"/>
        <w:id w:val="921531196"/>
        <w:lock w:val="sdtContentLocked"/>
        <w:placeholder>
          <w:docPart w:val="DefaultPlaceholder_-1854013440"/>
        </w:placeholder>
      </w:sdtPr>
      <w:sdtEndPr/>
      <w:sdtContent>
        <w:p w14:paraId="07E6A560" w14:textId="75CA7D80" w:rsidR="00310DC7" w:rsidRDefault="00310DC7" w:rsidP="00310DC7">
          <w:r>
            <w:fldChar w:fldCharType="begin"/>
          </w:r>
          <w:r>
            <w:instrText xml:space="preserve"> IF </w:instrText>
          </w:r>
          <w:r w:rsidR="001902FC">
            <w:fldChar w:fldCharType="begin"/>
          </w:r>
          <w:r w:rsidR="001902FC">
            <w:instrText xml:space="preserve"> DOCPROPERTY  ShowDummyRecipient </w:instrText>
          </w:r>
          <w:r w:rsidR="001902FC">
            <w:fldChar w:fldCharType="separate"/>
          </w:r>
          <w:r w:rsidR="00D6669F">
            <w:rPr>
              <w:b/>
              <w:bCs/>
            </w:rPr>
            <w:instrText>Feil! Ukjent dokumentegenskapsnavn.</w:instrText>
          </w:r>
          <w:r w:rsidR="001902FC">
            <w:fldChar w:fldCharType="end"/>
          </w:r>
          <w:r w:rsidR="001902FC">
            <w:instrText>=</w:instrText>
          </w:r>
          <w:r>
            <w:instrText>"</w:instrText>
          </w:r>
          <w:r w:rsidR="001902FC">
            <w:instrText>true</w:instrText>
          </w:r>
          <w:r>
            <w:instrText>" "</w:instrText>
          </w:r>
        </w:p>
        <w:p w14:paraId="36630D6C" w14:textId="06B6D772" w:rsidR="000A2B6F" w:rsidRDefault="00310DC7" w:rsidP="000A2B6F">
          <w:r>
            <w:instrText>Mottakere:</w:instrText>
          </w:r>
          <w:r>
            <w:br/>
          </w:r>
          <w:sdt>
            <w:sdtPr>
              <w:tag w:val="ToReceivers"/>
              <w:id w:val="10009"/>
              <w:placeholder>
                <w:docPart w:val="A45AEBE2E5AE4CADBEFB2206C7ACA663"/>
              </w:placeholder>
              <w:dataBinding w:prefixMappings="xmlns:gbs='http://www.software-innovation.no/growBusinessDocument'" w:xpath="/gbs:GrowBusinessDocument/gbs:Lists/gbs:SingleLines/gbs:ToReceivers/gbs:DisplayField[@gbs:key='10009']" w:storeItemID="{CD325117-AA4B-44E5-B9A5-169DA9087421}"/>
              <w:text w:multiLine="1"/>
            </w:sdtPr>
            <w:sdtEndPr/>
            <w:sdtContent>
              <w:r w:rsidR="00D6669F">
                <w:instrText>Erik Ytterdahl</w:instrText>
              </w:r>
            </w:sdtContent>
          </w:sdt>
        </w:p>
        <w:p w14:paraId="1106AEE5" w14:textId="743D8B90" w:rsidR="00310DC7" w:rsidRDefault="00310DC7" w:rsidP="000A2B6F">
          <w:r>
            <w:instrText xml:space="preserve">" </w:instrText>
          </w:r>
          <w:r>
            <w:fldChar w:fldCharType="end"/>
          </w:r>
        </w:p>
      </w:sdtContent>
    </w:sdt>
    <w:sdt>
      <w:sdtPr>
        <w:tag w:val="Kopimottakerliste_SL"/>
        <w:id w:val="1173996939"/>
        <w:lock w:val="sdtContentLocked"/>
        <w:placeholder>
          <w:docPart w:val="DefaultPlaceholder_-1854013440"/>
        </w:placeholder>
      </w:sdtPr>
      <w:sdtEndPr/>
      <w:sdtContent>
        <w:p w14:paraId="487045AE" w14:textId="1E388223" w:rsidR="000A2B6F" w:rsidRDefault="003608E1" w:rsidP="00310DC7">
          <w:r>
            <w:fldChar w:fldCharType="begin"/>
          </w:r>
          <w:r>
            <w:instrText xml:space="preserve"> IF "</w:instrText>
          </w:r>
          <w:sdt>
            <w:sdtPr>
              <w:tag w:val="ToCopyReceivers"/>
              <w:id w:val="10006"/>
              <w:placeholder>
                <w:docPart w:val="FA8B1ADD274B461B81EBDFC80ABCF772"/>
              </w:placeholder>
              <w:dataBinding w:prefixMappings="xmlns:gbs='http://www.software-innovation.no/growBusinessDocument'" w:xpath="/gbs:GrowBusinessDocument/gbs:Lists/gbs:SingleLines/gbs:ToCopyReceivers/gbs:DisplayField[@gbs:key='10006']" w:storeItemID="{CD325117-AA4B-44E5-B9A5-169DA9087421}"/>
              <w:text/>
            </w:sdtPr>
            <w:sdtEndPr/>
            <w:sdtContent>
              <w:r w:rsidR="00D6669F">
                <w:instrText>Johanna Elisabeth Hauge TveitChristian Tveit</w:instrText>
              </w:r>
            </w:sdtContent>
          </w:sdt>
          <w:r>
            <w:instrText>"&lt;&gt;"        " "</w:instrText>
          </w:r>
        </w:p>
        <w:p w14:paraId="162E10C9" w14:textId="0634C44D" w:rsidR="00310DC7" w:rsidRDefault="00310DC7" w:rsidP="00310DC7">
          <w:r>
            <w:instrText>Kopi til:</w:instrText>
          </w:r>
          <w:r>
            <w:br/>
          </w:r>
          <w:sdt>
            <w:sdtPr>
              <w:tag w:val="ToCopyReceivers"/>
              <w:id w:val="173694754"/>
              <w:placeholder>
                <w:docPart w:val="30ED1819FFC84DC69265C0E36CC06120"/>
              </w:placeholder>
              <w:temporary/>
              <w:dataBinding w:prefixMappings="xmlns:gbs='http://www.software-innovation.no/growBusinessDocument'" w:xpath="/gbs:GrowBusinessDocument/gbs:Lists/gbs:SingleLines/gbs:ToCopyReceivers/gbs:DisplayField[@gbs:key='10006']" w:storeItemID="{CD325117-AA4B-44E5-B9A5-169DA9087421}"/>
              <w:text w:multiLine="1"/>
            </w:sdtPr>
            <w:sdtEndPr/>
            <w:sdtContent>
              <w:r w:rsidR="00D6669F">
                <w:instrText>Johanna Elisabeth Hauge Tveit</w:instrText>
              </w:r>
              <w:r w:rsidR="00D6669F">
                <w:br/>
                <w:instrText>Christian Tveit</w:instrText>
              </w:r>
            </w:sdtContent>
          </w:sdt>
        </w:p>
        <w:p w14:paraId="26B8F271" w14:textId="77777777" w:rsidR="00D6669F" w:rsidRDefault="003608E1" w:rsidP="00310DC7">
          <w:pPr>
            <w:rPr>
              <w:noProof/>
            </w:rPr>
          </w:pPr>
          <w:r>
            <w:instrText xml:space="preserve"> " </w:instrText>
          </w:r>
          <w:r>
            <w:fldChar w:fldCharType="separate"/>
          </w:r>
        </w:p>
        <w:p w14:paraId="20398EC7" w14:textId="77777777" w:rsidR="00D6669F" w:rsidRDefault="00D6669F" w:rsidP="00310DC7">
          <w:pPr>
            <w:rPr>
              <w:noProof/>
            </w:rPr>
          </w:pPr>
          <w:r>
            <w:rPr>
              <w:noProof/>
            </w:rPr>
            <w:t>Kopi til:</w:t>
          </w:r>
          <w:r>
            <w:rPr>
              <w:noProof/>
            </w:rPr>
            <w:br/>
          </w:r>
          <w:sdt>
            <w:sdtPr>
              <w:rPr>
                <w:noProof/>
              </w:rPr>
              <w:tag w:val="ToCopyReceivers"/>
              <w:id w:val="1414208604"/>
              <w:placeholder>
                <w:docPart w:val="4435109832B94ED1912C38B056B03824"/>
              </w:placeholder>
              <w:temporary/>
              <w:dataBinding w:prefixMappings="xmlns:gbs='http://www.software-innovation.no/growBusinessDocument'" w:xpath="/gbs:GrowBusinessDocument/gbs:Lists/gbs:SingleLines/gbs:ToCopyReceivers/gbs:DisplayField[@gbs:key='10006']" w:storeItemID="{CD325117-AA4B-44E5-B9A5-169DA9087421}"/>
              <w:text w:multiLine="1"/>
            </w:sdtPr>
            <w:sdtContent>
              <w:r>
                <w:rPr>
                  <w:noProof/>
                </w:rPr>
                <w:t>Johanna Elisabeth Hauge Tveit</w:t>
              </w:r>
              <w:r>
                <w:rPr>
                  <w:noProof/>
                </w:rPr>
                <w:br/>
                <w:t>Christian Tveit</w:t>
              </w:r>
            </w:sdtContent>
          </w:sdt>
        </w:p>
        <w:p w14:paraId="0046AA11" w14:textId="52EC4B77" w:rsidR="003608E1" w:rsidRDefault="00D6669F" w:rsidP="003608E1">
          <w:r>
            <w:rPr>
              <w:noProof/>
            </w:rPr>
            <w:t xml:space="preserve"> </w:t>
          </w:r>
          <w:r w:rsidR="003608E1">
            <w:fldChar w:fldCharType="end"/>
          </w:r>
        </w:p>
      </w:sdtContent>
    </w:sdt>
    <w:sectPr w:rsidR="003608E1" w:rsidSect="00A7710A">
      <w:footerReference w:type="default" r:id="rId16"/>
      <w:headerReference w:type="first" r:id="rId17"/>
      <w:footerReference w:type="first" r:id="rId18"/>
      <w:pgSz w:w="11906" w:h="16838" w:code="9"/>
      <w:pgMar w:top="1418" w:right="1276" w:bottom="1418" w:left="1276"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4D6D6E" w14:textId="77777777" w:rsidR="00183677" w:rsidRDefault="00183677" w:rsidP="00112746">
      <w:r>
        <w:separator/>
      </w:r>
    </w:p>
  </w:endnote>
  <w:endnote w:type="continuationSeparator" w:id="0">
    <w:p w14:paraId="554182F0" w14:textId="77777777" w:rsidR="00183677" w:rsidRDefault="00183677" w:rsidP="00112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5F2E7" w14:textId="77777777" w:rsidR="00D838AE" w:rsidRDefault="00D838AE" w:rsidP="00D838AE">
    <w:pPr>
      <w:pStyle w:val="Bunntekst"/>
    </w:pPr>
  </w:p>
  <w:tbl>
    <w:tblPr>
      <w:tblW w:w="9709" w:type="dxa"/>
      <w:tblLayout w:type="fixed"/>
      <w:tblCellMar>
        <w:left w:w="70" w:type="dxa"/>
        <w:right w:w="70" w:type="dxa"/>
      </w:tblCellMar>
      <w:tblLook w:val="0000" w:firstRow="0" w:lastRow="0" w:firstColumn="0" w:lastColumn="0" w:noHBand="0" w:noVBand="0"/>
    </w:tblPr>
    <w:tblGrid>
      <w:gridCol w:w="2698"/>
      <w:gridCol w:w="2050"/>
      <w:gridCol w:w="2056"/>
      <w:gridCol w:w="921"/>
      <w:gridCol w:w="1984"/>
    </w:tblGrid>
    <w:tr w:rsidR="004F1848" w:rsidRPr="00781AED" w14:paraId="3142113D" w14:textId="77777777" w:rsidTr="0039109B">
      <w:tc>
        <w:tcPr>
          <w:tcW w:w="2698" w:type="dxa"/>
          <w:tcBorders>
            <w:top w:val="single" w:sz="4" w:space="0" w:color="auto"/>
          </w:tcBorders>
        </w:tcPr>
        <w:p w14:paraId="2008E389" w14:textId="77777777" w:rsidR="004F1848" w:rsidRPr="00781AED" w:rsidRDefault="004F1848" w:rsidP="004F1848">
          <w:pPr>
            <w:pStyle w:val="Bunntekst"/>
            <w:ind w:right="170"/>
            <w:rPr>
              <w:sz w:val="16"/>
              <w:szCs w:val="16"/>
            </w:rPr>
          </w:pPr>
          <w:r w:rsidRPr="00781AED">
            <w:rPr>
              <w:b/>
              <w:sz w:val="16"/>
              <w:szCs w:val="16"/>
            </w:rPr>
            <w:t xml:space="preserve">Postadresse: </w:t>
          </w:r>
        </w:p>
      </w:tc>
      <w:tc>
        <w:tcPr>
          <w:tcW w:w="2050" w:type="dxa"/>
          <w:tcBorders>
            <w:top w:val="single" w:sz="4" w:space="0" w:color="auto"/>
          </w:tcBorders>
        </w:tcPr>
        <w:p w14:paraId="100DB58C" w14:textId="77777777" w:rsidR="004F1848" w:rsidRPr="00781AED" w:rsidRDefault="004F1848" w:rsidP="004F1848">
          <w:pPr>
            <w:pStyle w:val="Bunntekst"/>
            <w:ind w:right="170"/>
            <w:rPr>
              <w:sz w:val="16"/>
              <w:szCs w:val="16"/>
            </w:rPr>
          </w:pPr>
          <w:r w:rsidRPr="00781AED">
            <w:rPr>
              <w:b/>
              <w:sz w:val="16"/>
              <w:szCs w:val="16"/>
            </w:rPr>
            <w:t>Besøksadresse</w:t>
          </w:r>
        </w:p>
      </w:tc>
      <w:tc>
        <w:tcPr>
          <w:tcW w:w="2056" w:type="dxa"/>
          <w:tcBorders>
            <w:top w:val="single" w:sz="4" w:space="0" w:color="auto"/>
          </w:tcBorders>
        </w:tcPr>
        <w:p w14:paraId="78FA66DD" w14:textId="77777777" w:rsidR="004F1848" w:rsidRPr="00781AED" w:rsidRDefault="004F1848" w:rsidP="004F1848">
          <w:pPr>
            <w:pStyle w:val="Bunntekst"/>
            <w:ind w:right="170"/>
            <w:rPr>
              <w:sz w:val="16"/>
              <w:szCs w:val="16"/>
            </w:rPr>
          </w:pPr>
          <w:r w:rsidRPr="00781AED">
            <w:rPr>
              <w:b/>
              <w:sz w:val="16"/>
              <w:szCs w:val="16"/>
            </w:rPr>
            <w:t>Telefon</w:t>
          </w:r>
        </w:p>
      </w:tc>
      <w:tc>
        <w:tcPr>
          <w:tcW w:w="921" w:type="dxa"/>
          <w:tcBorders>
            <w:top w:val="single" w:sz="4" w:space="0" w:color="auto"/>
          </w:tcBorders>
        </w:tcPr>
        <w:p w14:paraId="39493687" w14:textId="77777777" w:rsidR="004F1848" w:rsidRPr="00781AED" w:rsidRDefault="004F1848" w:rsidP="004F1848">
          <w:pPr>
            <w:pStyle w:val="Bunntekst"/>
            <w:ind w:right="170"/>
            <w:rPr>
              <w:sz w:val="16"/>
              <w:szCs w:val="16"/>
            </w:rPr>
          </w:pPr>
        </w:p>
      </w:tc>
      <w:tc>
        <w:tcPr>
          <w:tcW w:w="1984" w:type="dxa"/>
          <w:tcBorders>
            <w:top w:val="single" w:sz="4" w:space="0" w:color="auto"/>
          </w:tcBorders>
        </w:tcPr>
        <w:p w14:paraId="48BDB7D4" w14:textId="77777777" w:rsidR="004F1848" w:rsidRPr="00781AED" w:rsidRDefault="004F1848" w:rsidP="004F1848">
          <w:pPr>
            <w:pStyle w:val="Bunntekst"/>
            <w:ind w:right="170"/>
            <w:rPr>
              <w:sz w:val="16"/>
              <w:szCs w:val="16"/>
            </w:rPr>
          </w:pPr>
          <w:r w:rsidRPr="00781AED">
            <w:rPr>
              <w:b/>
              <w:sz w:val="16"/>
              <w:szCs w:val="16"/>
            </w:rPr>
            <w:t>Bankkonto</w:t>
          </w:r>
        </w:p>
      </w:tc>
    </w:tr>
    <w:tr w:rsidR="004F1848" w:rsidRPr="00781AED" w14:paraId="58BE2CDE" w14:textId="77777777" w:rsidTr="0039109B">
      <w:tc>
        <w:tcPr>
          <w:tcW w:w="2698" w:type="dxa"/>
        </w:tcPr>
        <w:p w14:paraId="4E9C271A" w14:textId="77777777" w:rsidR="004F1848" w:rsidRPr="00781AED" w:rsidRDefault="004F1848" w:rsidP="004F1848">
          <w:pPr>
            <w:pStyle w:val="Bunntekst"/>
            <w:rPr>
              <w:sz w:val="16"/>
              <w:szCs w:val="16"/>
            </w:rPr>
          </w:pPr>
          <w:r w:rsidRPr="00781AED">
            <w:rPr>
              <w:sz w:val="16"/>
              <w:szCs w:val="16"/>
            </w:rPr>
            <w:t>Farsund kommune</w:t>
          </w:r>
        </w:p>
      </w:tc>
      <w:tc>
        <w:tcPr>
          <w:tcW w:w="2050" w:type="dxa"/>
        </w:tcPr>
        <w:p w14:paraId="5794F765" w14:textId="77777777" w:rsidR="004F1848" w:rsidRPr="00781AED" w:rsidRDefault="004F1848" w:rsidP="004F1848">
          <w:pPr>
            <w:pStyle w:val="Bunntekst"/>
            <w:rPr>
              <w:sz w:val="16"/>
              <w:szCs w:val="16"/>
            </w:rPr>
          </w:pPr>
          <w:r w:rsidRPr="00781AED">
            <w:rPr>
              <w:sz w:val="16"/>
              <w:szCs w:val="16"/>
            </w:rPr>
            <w:t xml:space="preserve">Brogaten 7, 4550 Farsund </w:t>
          </w:r>
        </w:p>
      </w:tc>
      <w:tc>
        <w:tcPr>
          <w:tcW w:w="2056" w:type="dxa"/>
        </w:tcPr>
        <w:p w14:paraId="08E3CD90" w14:textId="77777777" w:rsidR="004F1848" w:rsidRPr="00781AED" w:rsidRDefault="004F1848" w:rsidP="004F1848">
          <w:pPr>
            <w:pStyle w:val="Bunntekst"/>
            <w:rPr>
              <w:sz w:val="16"/>
              <w:szCs w:val="16"/>
            </w:rPr>
          </w:pPr>
          <w:r w:rsidRPr="00781AED">
            <w:rPr>
              <w:sz w:val="16"/>
              <w:szCs w:val="16"/>
            </w:rPr>
            <w:t xml:space="preserve">38382000 </w:t>
          </w:r>
        </w:p>
      </w:tc>
      <w:tc>
        <w:tcPr>
          <w:tcW w:w="921" w:type="dxa"/>
        </w:tcPr>
        <w:p w14:paraId="2651C80F" w14:textId="77777777" w:rsidR="004F1848" w:rsidRPr="00781AED" w:rsidRDefault="004F1848" w:rsidP="004F1848">
          <w:pPr>
            <w:pStyle w:val="Bunntekst"/>
            <w:rPr>
              <w:sz w:val="16"/>
              <w:szCs w:val="16"/>
            </w:rPr>
          </w:pPr>
        </w:p>
      </w:tc>
      <w:tc>
        <w:tcPr>
          <w:tcW w:w="1984" w:type="dxa"/>
        </w:tcPr>
        <w:p w14:paraId="2A74AA83" w14:textId="77777777" w:rsidR="004F1848" w:rsidRPr="00781AED" w:rsidRDefault="004F1848" w:rsidP="004F1848">
          <w:pPr>
            <w:pStyle w:val="Bunntekst"/>
            <w:rPr>
              <w:sz w:val="16"/>
              <w:szCs w:val="16"/>
            </w:rPr>
          </w:pPr>
          <w:r w:rsidRPr="00781AED">
            <w:rPr>
              <w:sz w:val="16"/>
              <w:szCs w:val="16"/>
            </w:rPr>
            <w:t>2801 40 46234</w:t>
          </w:r>
        </w:p>
      </w:tc>
    </w:tr>
    <w:tr w:rsidR="004F1848" w:rsidRPr="00781AED" w14:paraId="398C85DA" w14:textId="77777777" w:rsidTr="0039109B">
      <w:tc>
        <w:tcPr>
          <w:tcW w:w="2698" w:type="dxa"/>
        </w:tcPr>
        <w:p w14:paraId="12CC3338" w14:textId="77777777" w:rsidR="004F1848" w:rsidRPr="00781AED" w:rsidRDefault="004F1848" w:rsidP="004F1848">
          <w:pPr>
            <w:pStyle w:val="Bunntekst"/>
            <w:rPr>
              <w:sz w:val="16"/>
              <w:szCs w:val="16"/>
            </w:rPr>
          </w:pPr>
          <w:r w:rsidRPr="00781AED">
            <w:rPr>
              <w:sz w:val="16"/>
              <w:szCs w:val="16"/>
            </w:rPr>
            <w:t>Postboks 100</w:t>
          </w:r>
        </w:p>
      </w:tc>
      <w:tc>
        <w:tcPr>
          <w:tcW w:w="2050" w:type="dxa"/>
        </w:tcPr>
        <w:p w14:paraId="3ED59468" w14:textId="77777777" w:rsidR="004F1848" w:rsidRPr="00781AED" w:rsidRDefault="004F1848" w:rsidP="004F1848">
          <w:pPr>
            <w:pStyle w:val="Bunntekst"/>
            <w:rPr>
              <w:sz w:val="16"/>
              <w:szCs w:val="16"/>
            </w:rPr>
          </w:pPr>
          <w:r w:rsidRPr="00781AED">
            <w:rPr>
              <w:b/>
              <w:sz w:val="16"/>
              <w:szCs w:val="16"/>
            </w:rPr>
            <w:t>E-postadresse</w:t>
          </w:r>
        </w:p>
      </w:tc>
      <w:tc>
        <w:tcPr>
          <w:tcW w:w="2056" w:type="dxa"/>
        </w:tcPr>
        <w:p w14:paraId="22AB21F0" w14:textId="77777777" w:rsidR="004F1848" w:rsidRPr="00781AED" w:rsidRDefault="004F1848" w:rsidP="004F1848">
          <w:pPr>
            <w:pStyle w:val="Bunntekst"/>
            <w:rPr>
              <w:b/>
              <w:bCs/>
              <w:sz w:val="16"/>
              <w:szCs w:val="16"/>
            </w:rPr>
          </w:pPr>
          <w:r w:rsidRPr="00781AED">
            <w:rPr>
              <w:b/>
              <w:bCs/>
              <w:sz w:val="16"/>
              <w:szCs w:val="16"/>
            </w:rPr>
            <w:t>Nettside:</w:t>
          </w:r>
        </w:p>
      </w:tc>
      <w:tc>
        <w:tcPr>
          <w:tcW w:w="921" w:type="dxa"/>
        </w:tcPr>
        <w:p w14:paraId="1A41CAF5" w14:textId="77777777" w:rsidR="004F1848" w:rsidRPr="00781AED" w:rsidRDefault="004F1848" w:rsidP="004F1848">
          <w:pPr>
            <w:pStyle w:val="Bunntekst"/>
            <w:rPr>
              <w:sz w:val="16"/>
              <w:szCs w:val="16"/>
            </w:rPr>
          </w:pPr>
        </w:p>
      </w:tc>
      <w:tc>
        <w:tcPr>
          <w:tcW w:w="1984" w:type="dxa"/>
        </w:tcPr>
        <w:p w14:paraId="6913D984" w14:textId="77777777" w:rsidR="004F1848" w:rsidRPr="00781AED" w:rsidRDefault="004F1848" w:rsidP="004F1848">
          <w:pPr>
            <w:pStyle w:val="Bunntekst"/>
            <w:rPr>
              <w:sz w:val="16"/>
              <w:szCs w:val="16"/>
            </w:rPr>
          </w:pPr>
          <w:r w:rsidRPr="00781AED">
            <w:rPr>
              <w:b/>
              <w:sz w:val="16"/>
              <w:szCs w:val="16"/>
            </w:rPr>
            <w:t>Foretaksregisteret</w:t>
          </w:r>
        </w:p>
      </w:tc>
    </w:tr>
    <w:tr w:rsidR="004F1848" w:rsidRPr="00781AED" w14:paraId="09D1711F" w14:textId="77777777" w:rsidTr="0039109B">
      <w:tc>
        <w:tcPr>
          <w:tcW w:w="2698" w:type="dxa"/>
        </w:tcPr>
        <w:p w14:paraId="5EF7E16C" w14:textId="77777777" w:rsidR="004F1848" w:rsidRPr="00781AED" w:rsidRDefault="004F1848" w:rsidP="004F1848">
          <w:pPr>
            <w:pStyle w:val="Bunntekst"/>
            <w:rPr>
              <w:sz w:val="16"/>
              <w:szCs w:val="16"/>
            </w:rPr>
          </w:pPr>
          <w:r w:rsidRPr="00781AED">
            <w:rPr>
              <w:sz w:val="16"/>
              <w:szCs w:val="16"/>
            </w:rPr>
            <w:t>4552  FARSUND</w:t>
          </w:r>
        </w:p>
      </w:tc>
      <w:tc>
        <w:tcPr>
          <w:tcW w:w="2050" w:type="dxa"/>
        </w:tcPr>
        <w:p w14:paraId="668FD548" w14:textId="41D5DFF6" w:rsidR="004F1848" w:rsidRPr="00781AED" w:rsidRDefault="004F1848" w:rsidP="004F1848">
          <w:pPr>
            <w:pStyle w:val="Bunntekst"/>
            <w:rPr>
              <w:sz w:val="16"/>
              <w:szCs w:val="16"/>
            </w:rPr>
          </w:pPr>
          <w:hyperlink r:id="rId1" w:history="1">
            <w:r w:rsidRPr="00781AED">
              <w:rPr>
                <w:rStyle w:val="Hyperkobling"/>
                <w:sz w:val="16"/>
                <w:szCs w:val="16"/>
              </w:rPr>
              <w:t>post@farsund.kommune.no</w:t>
            </w:r>
          </w:hyperlink>
        </w:p>
      </w:tc>
      <w:tc>
        <w:tcPr>
          <w:tcW w:w="2056" w:type="dxa"/>
        </w:tcPr>
        <w:p w14:paraId="36F61E52" w14:textId="55840D6D" w:rsidR="004F1848" w:rsidRPr="00781AED" w:rsidRDefault="004F1848" w:rsidP="004F1848">
          <w:pPr>
            <w:pStyle w:val="Bunntekst"/>
            <w:rPr>
              <w:sz w:val="16"/>
              <w:szCs w:val="16"/>
            </w:rPr>
          </w:pPr>
          <w:hyperlink r:id="rId2" w:history="1">
            <w:r w:rsidRPr="00781AED">
              <w:rPr>
                <w:rStyle w:val="Hyperkobling"/>
                <w:sz w:val="16"/>
                <w:szCs w:val="16"/>
              </w:rPr>
              <w:t>www.farsund.kommune.no</w:t>
            </w:r>
          </w:hyperlink>
          <w:r w:rsidRPr="00781AED">
            <w:rPr>
              <w:sz w:val="16"/>
              <w:szCs w:val="16"/>
            </w:rPr>
            <w:t xml:space="preserve"> </w:t>
          </w:r>
        </w:p>
      </w:tc>
      <w:tc>
        <w:tcPr>
          <w:tcW w:w="921" w:type="dxa"/>
        </w:tcPr>
        <w:p w14:paraId="1AF61099" w14:textId="77777777" w:rsidR="004F1848" w:rsidRPr="00781AED" w:rsidRDefault="004F1848" w:rsidP="004F1848">
          <w:pPr>
            <w:pStyle w:val="Bunntekst"/>
            <w:rPr>
              <w:sz w:val="16"/>
              <w:szCs w:val="16"/>
            </w:rPr>
          </w:pPr>
        </w:p>
      </w:tc>
      <w:tc>
        <w:tcPr>
          <w:tcW w:w="1984" w:type="dxa"/>
        </w:tcPr>
        <w:p w14:paraId="6CE78B21" w14:textId="77777777" w:rsidR="004F1848" w:rsidRPr="00781AED" w:rsidRDefault="004F1848" w:rsidP="004F1848">
          <w:pPr>
            <w:pStyle w:val="Bunntekst"/>
            <w:rPr>
              <w:sz w:val="16"/>
              <w:szCs w:val="16"/>
            </w:rPr>
          </w:pPr>
          <w:r w:rsidRPr="00781AED">
            <w:rPr>
              <w:sz w:val="16"/>
              <w:szCs w:val="16"/>
            </w:rPr>
            <w:t>964 083 266 MVA</w:t>
          </w:r>
        </w:p>
      </w:tc>
    </w:tr>
    <w:tr w:rsidR="004F1848" w:rsidRPr="00781AED" w14:paraId="3F7437BD" w14:textId="77777777" w:rsidTr="0039109B">
      <w:tc>
        <w:tcPr>
          <w:tcW w:w="9709" w:type="dxa"/>
          <w:gridSpan w:val="5"/>
        </w:tcPr>
        <w:p w14:paraId="42ED56C0" w14:textId="77777777" w:rsidR="004F1848" w:rsidRPr="00781AED" w:rsidRDefault="004F1848" w:rsidP="004F1848">
          <w:pPr>
            <w:pStyle w:val="Bunntekst"/>
            <w:jc w:val="center"/>
            <w:rPr>
              <w:sz w:val="16"/>
              <w:szCs w:val="16"/>
            </w:rPr>
          </w:pPr>
        </w:p>
        <w:p w14:paraId="2625EF33" w14:textId="77777777" w:rsidR="004F1848" w:rsidRPr="00781AED" w:rsidRDefault="004F1848" w:rsidP="004F1848">
          <w:pPr>
            <w:pStyle w:val="Bunntekst"/>
            <w:jc w:val="center"/>
            <w:rPr>
              <w:sz w:val="16"/>
              <w:szCs w:val="16"/>
            </w:rPr>
          </w:pPr>
          <w:r w:rsidRPr="00781AED">
            <w:rPr>
              <w:sz w:val="16"/>
              <w:szCs w:val="16"/>
            </w:rPr>
            <w:t xml:space="preserve">Side </w:t>
          </w:r>
          <w:r w:rsidRPr="00781AED">
            <w:rPr>
              <w:sz w:val="16"/>
              <w:szCs w:val="16"/>
            </w:rPr>
            <w:fldChar w:fldCharType="begin"/>
          </w:r>
          <w:r w:rsidRPr="00781AED">
            <w:rPr>
              <w:sz w:val="16"/>
              <w:szCs w:val="16"/>
            </w:rPr>
            <w:instrText>PAGE</w:instrText>
          </w:r>
          <w:r w:rsidRPr="00781AED">
            <w:rPr>
              <w:sz w:val="16"/>
              <w:szCs w:val="16"/>
            </w:rPr>
            <w:fldChar w:fldCharType="separate"/>
          </w:r>
          <w:r w:rsidRPr="00781AED">
            <w:rPr>
              <w:noProof/>
              <w:sz w:val="16"/>
              <w:szCs w:val="16"/>
            </w:rPr>
            <w:t>1</w:t>
          </w:r>
          <w:r w:rsidRPr="00781AED">
            <w:rPr>
              <w:sz w:val="16"/>
              <w:szCs w:val="16"/>
            </w:rPr>
            <w:fldChar w:fldCharType="end"/>
          </w:r>
          <w:r w:rsidRPr="00781AED">
            <w:rPr>
              <w:sz w:val="16"/>
              <w:szCs w:val="16"/>
            </w:rPr>
            <w:t xml:space="preserve"> av </w:t>
          </w:r>
          <w:r w:rsidRPr="00781AED">
            <w:rPr>
              <w:sz w:val="16"/>
              <w:szCs w:val="16"/>
            </w:rPr>
            <w:fldChar w:fldCharType="begin"/>
          </w:r>
          <w:r w:rsidRPr="00781AED">
            <w:rPr>
              <w:sz w:val="16"/>
              <w:szCs w:val="16"/>
            </w:rPr>
            <w:instrText>NUMPAGES</w:instrText>
          </w:r>
          <w:r w:rsidRPr="00781AED">
            <w:rPr>
              <w:sz w:val="16"/>
              <w:szCs w:val="16"/>
            </w:rPr>
            <w:fldChar w:fldCharType="separate"/>
          </w:r>
          <w:r w:rsidRPr="00781AED">
            <w:rPr>
              <w:noProof/>
              <w:sz w:val="16"/>
              <w:szCs w:val="16"/>
            </w:rPr>
            <w:t>2</w:t>
          </w:r>
          <w:r w:rsidRPr="00781AED">
            <w:rPr>
              <w:sz w:val="16"/>
              <w:szCs w:val="16"/>
            </w:rPr>
            <w:fldChar w:fldCharType="end"/>
          </w:r>
        </w:p>
        <w:p w14:paraId="18563D23" w14:textId="77777777" w:rsidR="004F1848" w:rsidRPr="00781AED" w:rsidRDefault="004F1848" w:rsidP="004F1848">
          <w:pPr>
            <w:pStyle w:val="Bunntekst"/>
            <w:rPr>
              <w:sz w:val="16"/>
              <w:szCs w:val="16"/>
            </w:rPr>
          </w:pPr>
        </w:p>
      </w:tc>
    </w:tr>
  </w:tbl>
  <w:p w14:paraId="74FC305F" w14:textId="77777777" w:rsidR="00D838AE" w:rsidRDefault="00D838AE">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A07B6" w14:textId="77777777" w:rsidR="00D838AE" w:rsidRDefault="00D838AE" w:rsidP="00D838AE">
    <w:pPr>
      <w:pStyle w:val="Bunntekst"/>
    </w:pPr>
  </w:p>
  <w:tbl>
    <w:tblPr>
      <w:tblW w:w="9709" w:type="dxa"/>
      <w:tblLayout w:type="fixed"/>
      <w:tblCellMar>
        <w:left w:w="70" w:type="dxa"/>
        <w:right w:w="70" w:type="dxa"/>
      </w:tblCellMar>
      <w:tblLook w:val="0000" w:firstRow="0" w:lastRow="0" w:firstColumn="0" w:lastColumn="0" w:noHBand="0" w:noVBand="0"/>
    </w:tblPr>
    <w:tblGrid>
      <w:gridCol w:w="2698"/>
      <w:gridCol w:w="2050"/>
      <w:gridCol w:w="2056"/>
      <w:gridCol w:w="921"/>
      <w:gridCol w:w="1984"/>
    </w:tblGrid>
    <w:tr w:rsidR="004F1848" w:rsidRPr="00781AED" w14:paraId="493F580B" w14:textId="77777777" w:rsidTr="0039109B">
      <w:tc>
        <w:tcPr>
          <w:tcW w:w="2698" w:type="dxa"/>
          <w:tcBorders>
            <w:top w:val="single" w:sz="4" w:space="0" w:color="auto"/>
          </w:tcBorders>
        </w:tcPr>
        <w:p w14:paraId="0AF2E40C" w14:textId="77777777" w:rsidR="004F1848" w:rsidRPr="00781AED" w:rsidRDefault="004F1848" w:rsidP="004F1848">
          <w:pPr>
            <w:pStyle w:val="Bunntekst"/>
            <w:ind w:right="170"/>
            <w:rPr>
              <w:sz w:val="16"/>
              <w:szCs w:val="16"/>
            </w:rPr>
          </w:pPr>
          <w:bookmarkStart w:id="1" w:name="_Hlk176514931"/>
          <w:r w:rsidRPr="00781AED">
            <w:rPr>
              <w:b/>
              <w:sz w:val="16"/>
              <w:szCs w:val="16"/>
            </w:rPr>
            <w:t xml:space="preserve">Postadresse: </w:t>
          </w:r>
        </w:p>
      </w:tc>
      <w:tc>
        <w:tcPr>
          <w:tcW w:w="2050" w:type="dxa"/>
          <w:tcBorders>
            <w:top w:val="single" w:sz="4" w:space="0" w:color="auto"/>
          </w:tcBorders>
        </w:tcPr>
        <w:p w14:paraId="23234D78" w14:textId="77777777" w:rsidR="004F1848" w:rsidRPr="00781AED" w:rsidRDefault="004F1848" w:rsidP="004F1848">
          <w:pPr>
            <w:pStyle w:val="Bunntekst"/>
            <w:ind w:right="170"/>
            <w:rPr>
              <w:sz w:val="16"/>
              <w:szCs w:val="16"/>
            </w:rPr>
          </w:pPr>
          <w:r w:rsidRPr="00781AED">
            <w:rPr>
              <w:b/>
              <w:sz w:val="16"/>
              <w:szCs w:val="16"/>
            </w:rPr>
            <w:t>Besøksadresse</w:t>
          </w:r>
        </w:p>
      </w:tc>
      <w:tc>
        <w:tcPr>
          <w:tcW w:w="2056" w:type="dxa"/>
          <w:tcBorders>
            <w:top w:val="single" w:sz="4" w:space="0" w:color="auto"/>
          </w:tcBorders>
        </w:tcPr>
        <w:p w14:paraId="1C5FB569" w14:textId="77777777" w:rsidR="004F1848" w:rsidRPr="00781AED" w:rsidRDefault="004F1848" w:rsidP="004F1848">
          <w:pPr>
            <w:pStyle w:val="Bunntekst"/>
            <w:ind w:right="170"/>
            <w:rPr>
              <w:sz w:val="16"/>
              <w:szCs w:val="16"/>
            </w:rPr>
          </w:pPr>
          <w:r w:rsidRPr="00781AED">
            <w:rPr>
              <w:b/>
              <w:sz w:val="16"/>
              <w:szCs w:val="16"/>
            </w:rPr>
            <w:t>Telefon</w:t>
          </w:r>
        </w:p>
      </w:tc>
      <w:tc>
        <w:tcPr>
          <w:tcW w:w="921" w:type="dxa"/>
          <w:tcBorders>
            <w:top w:val="single" w:sz="4" w:space="0" w:color="auto"/>
          </w:tcBorders>
        </w:tcPr>
        <w:p w14:paraId="1EBF3531" w14:textId="77777777" w:rsidR="004F1848" w:rsidRPr="00781AED" w:rsidRDefault="004F1848" w:rsidP="004F1848">
          <w:pPr>
            <w:pStyle w:val="Bunntekst"/>
            <w:ind w:right="170"/>
            <w:rPr>
              <w:sz w:val="16"/>
              <w:szCs w:val="16"/>
            </w:rPr>
          </w:pPr>
        </w:p>
      </w:tc>
      <w:tc>
        <w:tcPr>
          <w:tcW w:w="1984" w:type="dxa"/>
          <w:tcBorders>
            <w:top w:val="single" w:sz="4" w:space="0" w:color="auto"/>
          </w:tcBorders>
        </w:tcPr>
        <w:p w14:paraId="28686D8C" w14:textId="77777777" w:rsidR="004F1848" w:rsidRPr="00781AED" w:rsidRDefault="004F1848" w:rsidP="004F1848">
          <w:pPr>
            <w:pStyle w:val="Bunntekst"/>
            <w:ind w:right="170"/>
            <w:rPr>
              <w:sz w:val="16"/>
              <w:szCs w:val="16"/>
            </w:rPr>
          </w:pPr>
          <w:r w:rsidRPr="00781AED">
            <w:rPr>
              <w:b/>
              <w:sz w:val="16"/>
              <w:szCs w:val="16"/>
            </w:rPr>
            <w:t>Bankkonto</w:t>
          </w:r>
        </w:p>
      </w:tc>
    </w:tr>
    <w:tr w:rsidR="004F1848" w:rsidRPr="00781AED" w14:paraId="0BB84217" w14:textId="77777777" w:rsidTr="0039109B">
      <w:tc>
        <w:tcPr>
          <w:tcW w:w="2698" w:type="dxa"/>
        </w:tcPr>
        <w:p w14:paraId="1E218314" w14:textId="77777777" w:rsidR="004F1848" w:rsidRPr="00781AED" w:rsidRDefault="004F1848" w:rsidP="004F1848">
          <w:pPr>
            <w:pStyle w:val="Bunntekst"/>
            <w:rPr>
              <w:sz w:val="16"/>
              <w:szCs w:val="16"/>
            </w:rPr>
          </w:pPr>
          <w:r w:rsidRPr="00781AED">
            <w:rPr>
              <w:sz w:val="16"/>
              <w:szCs w:val="16"/>
            </w:rPr>
            <w:t>Farsund kommune</w:t>
          </w:r>
        </w:p>
      </w:tc>
      <w:tc>
        <w:tcPr>
          <w:tcW w:w="2050" w:type="dxa"/>
        </w:tcPr>
        <w:p w14:paraId="06AE4B05" w14:textId="77777777" w:rsidR="004F1848" w:rsidRPr="00781AED" w:rsidRDefault="004F1848" w:rsidP="004F1848">
          <w:pPr>
            <w:pStyle w:val="Bunntekst"/>
            <w:rPr>
              <w:sz w:val="16"/>
              <w:szCs w:val="16"/>
            </w:rPr>
          </w:pPr>
          <w:r w:rsidRPr="00781AED">
            <w:rPr>
              <w:sz w:val="16"/>
              <w:szCs w:val="16"/>
            </w:rPr>
            <w:t xml:space="preserve">Brogaten 7, 4550 Farsund </w:t>
          </w:r>
        </w:p>
      </w:tc>
      <w:tc>
        <w:tcPr>
          <w:tcW w:w="2056" w:type="dxa"/>
        </w:tcPr>
        <w:p w14:paraId="6780AD7F" w14:textId="77777777" w:rsidR="004F1848" w:rsidRPr="00781AED" w:rsidRDefault="004F1848" w:rsidP="004F1848">
          <w:pPr>
            <w:pStyle w:val="Bunntekst"/>
            <w:rPr>
              <w:sz w:val="16"/>
              <w:szCs w:val="16"/>
            </w:rPr>
          </w:pPr>
          <w:r w:rsidRPr="00781AED">
            <w:rPr>
              <w:sz w:val="16"/>
              <w:szCs w:val="16"/>
            </w:rPr>
            <w:t xml:space="preserve">38382000 </w:t>
          </w:r>
        </w:p>
      </w:tc>
      <w:tc>
        <w:tcPr>
          <w:tcW w:w="921" w:type="dxa"/>
        </w:tcPr>
        <w:p w14:paraId="4E8CC132" w14:textId="77777777" w:rsidR="004F1848" w:rsidRPr="00781AED" w:rsidRDefault="004F1848" w:rsidP="004F1848">
          <w:pPr>
            <w:pStyle w:val="Bunntekst"/>
            <w:rPr>
              <w:sz w:val="16"/>
              <w:szCs w:val="16"/>
            </w:rPr>
          </w:pPr>
        </w:p>
      </w:tc>
      <w:tc>
        <w:tcPr>
          <w:tcW w:w="1984" w:type="dxa"/>
        </w:tcPr>
        <w:p w14:paraId="08DC6FC3" w14:textId="77777777" w:rsidR="004F1848" w:rsidRPr="00781AED" w:rsidRDefault="004F1848" w:rsidP="004F1848">
          <w:pPr>
            <w:pStyle w:val="Bunntekst"/>
            <w:rPr>
              <w:sz w:val="16"/>
              <w:szCs w:val="16"/>
            </w:rPr>
          </w:pPr>
          <w:r w:rsidRPr="00781AED">
            <w:rPr>
              <w:sz w:val="16"/>
              <w:szCs w:val="16"/>
            </w:rPr>
            <w:t>2801 40 46234</w:t>
          </w:r>
        </w:p>
      </w:tc>
    </w:tr>
    <w:tr w:rsidR="004F1848" w:rsidRPr="00781AED" w14:paraId="3F57CCF2" w14:textId="77777777" w:rsidTr="0039109B">
      <w:tc>
        <w:tcPr>
          <w:tcW w:w="2698" w:type="dxa"/>
        </w:tcPr>
        <w:p w14:paraId="36CC3350" w14:textId="77777777" w:rsidR="004F1848" w:rsidRPr="00781AED" w:rsidRDefault="004F1848" w:rsidP="004F1848">
          <w:pPr>
            <w:pStyle w:val="Bunntekst"/>
            <w:rPr>
              <w:sz w:val="16"/>
              <w:szCs w:val="16"/>
            </w:rPr>
          </w:pPr>
          <w:r w:rsidRPr="00781AED">
            <w:rPr>
              <w:sz w:val="16"/>
              <w:szCs w:val="16"/>
            </w:rPr>
            <w:t>Postboks 100</w:t>
          </w:r>
        </w:p>
      </w:tc>
      <w:tc>
        <w:tcPr>
          <w:tcW w:w="2050" w:type="dxa"/>
        </w:tcPr>
        <w:p w14:paraId="52D95E6D" w14:textId="77777777" w:rsidR="004F1848" w:rsidRPr="00781AED" w:rsidRDefault="004F1848" w:rsidP="004F1848">
          <w:pPr>
            <w:pStyle w:val="Bunntekst"/>
            <w:rPr>
              <w:sz w:val="16"/>
              <w:szCs w:val="16"/>
            </w:rPr>
          </w:pPr>
          <w:r w:rsidRPr="00781AED">
            <w:rPr>
              <w:b/>
              <w:sz w:val="16"/>
              <w:szCs w:val="16"/>
            </w:rPr>
            <w:t>E-postadresse</w:t>
          </w:r>
        </w:p>
      </w:tc>
      <w:tc>
        <w:tcPr>
          <w:tcW w:w="2056" w:type="dxa"/>
        </w:tcPr>
        <w:p w14:paraId="780857AE" w14:textId="77777777" w:rsidR="004F1848" w:rsidRPr="00781AED" w:rsidRDefault="004F1848" w:rsidP="004F1848">
          <w:pPr>
            <w:pStyle w:val="Bunntekst"/>
            <w:rPr>
              <w:b/>
              <w:bCs/>
              <w:sz w:val="16"/>
              <w:szCs w:val="16"/>
            </w:rPr>
          </w:pPr>
          <w:r w:rsidRPr="00781AED">
            <w:rPr>
              <w:b/>
              <w:bCs/>
              <w:sz w:val="16"/>
              <w:szCs w:val="16"/>
            </w:rPr>
            <w:t>Nettside:</w:t>
          </w:r>
        </w:p>
      </w:tc>
      <w:tc>
        <w:tcPr>
          <w:tcW w:w="921" w:type="dxa"/>
        </w:tcPr>
        <w:p w14:paraId="7318B77A" w14:textId="77777777" w:rsidR="004F1848" w:rsidRPr="00781AED" w:rsidRDefault="004F1848" w:rsidP="004F1848">
          <w:pPr>
            <w:pStyle w:val="Bunntekst"/>
            <w:rPr>
              <w:sz w:val="16"/>
              <w:szCs w:val="16"/>
            </w:rPr>
          </w:pPr>
        </w:p>
      </w:tc>
      <w:tc>
        <w:tcPr>
          <w:tcW w:w="1984" w:type="dxa"/>
        </w:tcPr>
        <w:p w14:paraId="1643BA89" w14:textId="77777777" w:rsidR="004F1848" w:rsidRPr="00781AED" w:rsidRDefault="004F1848" w:rsidP="004F1848">
          <w:pPr>
            <w:pStyle w:val="Bunntekst"/>
            <w:rPr>
              <w:sz w:val="16"/>
              <w:szCs w:val="16"/>
            </w:rPr>
          </w:pPr>
          <w:r w:rsidRPr="00781AED">
            <w:rPr>
              <w:b/>
              <w:sz w:val="16"/>
              <w:szCs w:val="16"/>
            </w:rPr>
            <w:t>Foretaksregisteret</w:t>
          </w:r>
        </w:p>
      </w:tc>
    </w:tr>
    <w:tr w:rsidR="004F1848" w:rsidRPr="00781AED" w14:paraId="1B9142C8" w14:textId="77777777" w:rsidTr="0039109B">
      <w:tc>
        <w:tcPr>
          <w:tcW w:w="2698" w:type="dxa"/>
        </w:tcPr>
        <w:p w14:paraId="265E3C14" w14:textId="77777777" w:rsidR="004F1848" w:rsidRPr="00781AED" w:rsidRDefault="004F1848" w:rsidP="004F1848">
          <w:pPr>
            <w:pStyle w:val="Bunntekst"/>
            <w:rPr>
              <w:sz w:val="16"/>
              <w:szCs w:val="16"/>
            </w:rPr>
          </w:pPr>
          <w:r w:rsidRPr="00781AED">
            <w:rPr>
              <w:sz w:val="16"/>
              <w:szCs w:val="16"/>
            </w:rPr>
            <w:t>4552  FARSUND</w:t>
          </w:r>
        </w:p>
      </w:tc>
      <w:tc>
        <w:tcPr>
          <w:tcW w:w="2050" w:type="dxa"/>
        </w:tcPr>
        <w:p w14:paraId="08338EC8" w14:textId="1D947266" w:rsidR="004F1848" w:rsidRPr="00781AED" w:rsidRDefault="004F1848" w:rsidP="004F1848">
          <w:pPr>
            <w:pStyle w:val="Bunntekst"/>
            <w:rPr>
              <w:sz w:val="16"/>
              <w:szCs w:val="16"/>
            </w:rPr>
          </w:pPr>
          <w:hyperlink r:id="rId1" w:history="1">
            <w:r w:rsidRPr="00781AED">
              <w:rPr>
                <w:rStyle w:val="Hyperkobling"/>
                <w:sz w:val="16"/>
                <w:szCs w:val="16"/>
              </w:rPr>
              <w:t>post@farsund.kommune.no</w:t>
            </w:r>
          </w:hyperlink>
        </w:p>
      </w:tc>
      <w:tc>
        <w:tcPr>
          <w:tcW w:w="2056" w:type="dxa"/>
        </w:tcPr>
        <w:p w14:paraId="3CF93505" w14:textId="7D316CA4" w:rsidR="004F1848" w:rsidRPr="00781AED" w:rsidRDefault="004F1848" w:rsidP="004F1848">
          <w:pPr>
            <w:pStyle w:val="Bunntekst"/>
            <w:rPr>
              <w:sz w:val="16"/>
              <w:szCs w:val="16"/>
            </w:rPr>
          </w:pPr>
          <w:hyperlink r:id="rId2" w:history="1">
            <w:r w:rsidRPr="00781AED">
              <w:rPr>
                <w:rStyle w:val="Hyperkobling"/>
                <w:sz w:val="16"/>
                <w:szCs w:val="16"/>
              </w:rPr>
              <w:t>www.farsund.kommune.no</w:t>
            </w:r>
          </w:hyperlink>
          <w:r w:rsidRPr="00781AED">
            <w:rPr>
              <w:sz w:val="16"/>
              <w:szCs w:val="16"/>
            </w:rPr>
            <w:t xml:space="preserve"> </w:t>
          </w:r>
        </w:p>
      </w:tc>
      <w:tc>
        <w:tcPr>
          <w:tcW w:w="921" w:type="dxa"/>
        </w:tcPr>
        <w:p w14:paraId="3F73DAA8" w14:textId="77777777" w:rsidR="004F1848" w:rsidRPr="00781AED" w:rsidRDefault="004F1848" w:rsidP="004F1848">
          <w:pPr>
            <w:pStyle w:val="Bunntekst"/>
            <w:rPr>
              <w:sz w:val="16"/>
              <w:szCs w:val="16"/>
            </w:rPr>
          </w:pPr>
        </w:p>
      </w:tc>
      <w:tc>
        <w:tcPr>
          <w:tcW w:w="1984" w:type="dxa"/>
        </w:tcPr>
        <w:p w14:paraId="5A9830B4" w14:textId="77777777" w:rsidR="004F1848" w:rsidRPr="00781AED" w:rsidRDefault="004F1848" w:rsidP="004F1848">
          <w:pPr>
            <w:pStyle w:val="Bunntekst"/>
            <w:rPr>
              <w:sz w:val="16"/>
              <w:szCs w:val="16"/>
            </w:rPr>
          </w:pPr>
          <w:r w:rsidRPr="00781AED">
            <w:rPr>
              <w:sz w:val="16"/>
              <w:szCs w:val="16"/>
            </w:rPr>
            <w:t>964 083 266 MVA</w:t>
          </w:r>
        </w:p>
      </w:tc>
    </w:tr>
    <w:tr w:rsidR="004F1848" w:rsidRPr="00781AED" w14:paraId="7913E2CC" w14:textId="77777777" w:rsidTr="0039109B">
      <w:tc>
        <w:tcPr>
          <w:tcW w:w="9709" w:type="dxa"/>
          <w:gridSpan w:val="5"/>
        </w:tcPr>
        <w:p w14:paraId="2EBBC0E2" w14:textId="77777777" w:rsidR="004F1848" w:rsidRPr="00781AED" w:rsidRDefault="004F1848" w:rsidP="004F1848">
          <w:pPr>
            <w:pStyle w:val="Bunntekst"/>
            <w:jc w:val="center"/>
            <w:rPr>
              <w:sz w:val="16"/>
              <w:szCs w:val="16"/>
            </w:rPr>
          </w:pPr>
        </w:p>
        <w:p w14:paraId="73E369DA" w14:textId="77777777" w:rsidR="004F1848" w:rsidRPr="00781AED" w:rsidRDefault="004F1848" w:rsidP="004F1848">
          <w:pPr>
            <w:pStyle w:val="Bunntekst"/>
            <w:jc w:val="center"/>
            <w:rPr>
              <w:sz w:val="16"/>
              <w:szCs w:val="16"/>
            </w:rPr>
          </w:pPr>
          <w:r w:rsidRPr="00781AED">
            <w:rPr>
              <w:sz w:val="16"/>
              <w:szCs w:val="16"/>
            </w:rPr>
            <w:t xml:space="preserve">Side </w:t>
          </w:r>
          <w:r w:rsidRPr="00781AED">
            <w:rPr>
              <w:sz w:val="16"/>
              <w:szCs w:val="16"/>
            </w:rPr>
            <w:fldChar w:fldCharType="begin"/>
          </w:r>
          <w:r w:rsidRPr="00781AED">
            <w:rPr>
              <w:sz w:val="16"/>
              <w:szCs w:val="16"/>
            </w:rPr>
            <w:instrText>PAGE</w:instrText>
          </w:r>
          <w:r w:rsidRPr="00781AED">
            <w:rPr>
              <w:sz w:val="16"/>
              <w:szCs w:val="16"/>
            </w:rPr>
            <w:fldChar w:fldCharType="separate"/>
          </w:r>
          <w:r w:rsidRPr="00781AED">
            <w:rPr>
              <w:noProof/>
              <w:sz w:val="16"/>
              <w:szCs w:val="16"/>
            </w:rPr>
            <w:t>1</w:t>
          </w:r>
          <w:r w:rsidRPr="00781AED">
            <w:rPr>
              <w:sz w:val="16"/>
              <w:szCs w:val="16"/>
            </w:rPr>
            <w:fldChar w:fldCharType="end"/>
          </w:r>
          <w:r w:rsidRPr="00781AED">
            <w:rPr>
              <w:sz w:val="16"/>
              <w:szCs w:val="16"/>
            </w:rPr>
            <w:t xml:space="preserve"> av </w:t>
          </w:r>
          <w:r w:rsidRPr="00781AED">
            <w:rPr>
              <w:sz w:val="16"/>
              <w:szCs w:val="16"/>
            </w:rPr>
            <w:fldChar w:fldCharType="begin"/>
          </w:r>
          <w:r w:rsidRPr="00781AED">
            <w:rPr>
              <w:sz w:val="16"/>
              <w:szCs w:val="16"/>
            </w:rPr>
            <w:instrText>NUMPAGES</w:instrText>
          </w:r>
          <w:r w:rsidRPr="00781AED">
            <w:rPr>
              <w:sz w:val="16"/>
              <w:szCs w:val="16"/>
            </w:rPr>
            <w:fldChar w:fldCharType="separate"/>
          </w:r>
          <w:r w:rsidRPr="00781AED">
            <w:rPr>
              <w:noProof/>
              <w:sz w:val="16"/>
              <w:szCs w:val="16"/>
            </w:rPr>
            <w:t>2</w:t>
          </w:r>
          <w:r w:rsidRPr="00781AED">
            <w:rPr>
              <w:sz w:val="16"/>
              <w:szCs w:val="16"/>
            </w:rPr>
            <w:fldChar w:fldCharType="end"/>
          </w:r>
        </w:p>
        <w:p w14:paraId="7660C288" w14:textId="77777777" w:rsidR="004F1848" w:rsidRPr="00781AED" w:rsidRDefault="004F1848" w:rsidP="004F1848">
          <w:pPr>
            <w:pStyle w:val="Bunntekst"/>
            <w:rPr>
              <w:sz w:val="16"/>
              <w:szCs w:val="16"/>
            </w:rPr>
          </w:pPr>
        </w:p>
      </w:tc>
    </w:tr>
    <w:bookmarkEnd w:id="1"/>
  </w:tbl>
  <w:p w14:paraId="19131C08" w14:textId="77777777" w:rsidR="00D838AE" w:rsidRPr="0041065D" w:rsidRDefault="00D838AE" w:rsidP="00DA6CB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4E3AF2" w14:textId="77777777" w:rsidR="00183677" w:rsidRDefault="00183677" w:rsidP="00112746">
      <w:r>
        <w:separator/>
      </w:r>
    </w:p>
  </w:footnote>
  <w:footnote w:type="continuationSeparator" w:id="0">
    <w:p w14:paraId="01BB7CC3" w14:textId="77777777" w:rsidR="00183677" w:rsidRDefault="00183677" w:rsidP="001127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81" w:type="dxa"/>
      <w:tblInd w:w="-348" w:type="dxa"/>
      <w:tblBorders>
        <w:insideH w:val="single" w:sz="4" w:space="0" w:color="auto"/>
      </w:tblBorders>
      <w:tblLayout w:type="fixed"/>
      <w:tblCellMar>
        <w:left w:w="70" w:type="dxa"/>
        <w:right w:w="70" w:type="dxa"/>
      </w:tblCellMar>
      <w:tblLook w:val="0000" w:firstRow="0" w:lastRow="0" w:firstColumn="0" w:lastColumn="0" w:noHBand="0" w:noVBand="0"/>
    </w:tblPr>
    <w:tblGrid>
      <w:gridCol w:w="3750"/>
      <w:gridCol w:w="1495"/>
      <w:gridCol w:w="4536"/>
    </w:tblGrid>
    <w:tr w:rsidR="004F1848" w14:paraId="609910E2" w14:textId="77777777" w:rsidTr="0039109B">
      <w:trPr>
        <w:cantSplit/>
        <w:trHeight w:val="1418"/>
      </w:trPr>
      <w:tc>
        <w:tcPr>
          <w:tcW w:w="3750" w:type="dxa"/>
        </w:tcPr>
        <w:p w14:paraId="6AC77BC5" w14:textId="77777777" w:rsidR="004F1848" w:rsidRDefault="004F1848" w:rsidP="004F1848">
          <w:pPr>
            <w:pStyle w:val="Topptekst"/>
            <w:tabs>
              <w:tab w:val="clear" w:pos="4536"/>
              <w:tab w:val="clear" w:pos="9072"/>
            </w:tabs>
            <w:rPr>
              <w:noProof/>
              <w:sz w:val="32"/>
            </w:rPr>
          </w:pPr>
          <w:bookmarkStart w:id="0" w:name="_Hlk176514907"/>
          <w:r>
            <w:rPr>
              <w:noProof/>
              <w:sz w:val="32"/>
            </w:rPr>
            <w:drawing>
              <wp:anchor distT="0" distB="0" distL="114300" distR="114300" simplePos="0" relativeHeight="251659264" behindDoc="0" locked="0" layoutInCell="1" allowOverlap="1" wp14:anchorId="6B29A4A3" wp14:editId="07375588">
                <wp:simplePos x="0" y="0"/>
                <wp:positionH relativeFrom="column">
                  <wp:posOffset>82550</wp:posOffset>
                </wp:positionH>
                <wp:positionV relativeFrom="paragraph">
                  <wp:posOffset>80645</wp:posOffset>
                </wp:positionV>
                <wp:extent cx="1839595" cy="748030"/>
                <wp:effectExtent l="0" t="0" r="8255" b="0"/>
                <wp:wrapTight wrapText="bothSides">
                  <wp:wrapPolygon edited="0">
                    <wp:start x="0" y="0"/>
                    <wp:lineTo x="0" y="18153"/>
                    <wp:lineTo x="1566" y="20903"/>
                    <wp:lineTo x="1789" y="20903"/>
                    <wp:lineTo x="5145" y="20903"/>
                    <wp:lineTo x="5368" y="20903"/>
                    <wp:lineTo x="6934" y="17603"/>
                    <wp:lineTo x="21473" y="15402"/>
                    <wp:lineTo x="21473" y="11552"/>
                    <wp:lineTo x="19684" y="8801"/>
                    <wp:lineTo x="20131" y="4951"/>
                    <wp:lineTo x="19013" y="3851"/>
                    <wp:lineTo x="7605" y="0"/>
                    <wp:lineTo x="0" y="0"/>
                  </wp:wrapPolygon>
                </wp:wrapTight>
                <wp:docPr id="3" name="Bilde 3" descr="Kommunevåpen - de 4 tr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Kommunevåpen - de 4 trær"/>
                        <pic:cNvPicPr/>
                      </pic:nvPicPr>
                      <pic:blipFill>
                        <a:blip r:embed="rId1">
                          <a:extLst>
                            <a:ext uri="{28A0092B-C50C-407E-A947-70E740481C1C}">
                              <a14:useLocalDpi xmlns:a14="http://schemas.microsoft.com/office/drawing/2010/main" val="0"/>
                            </a:ext>
                          </a:extLst>
                        </a:blip>
                        <a:stretch>
                          <a:fillRect/>
                        </a:stretch>
                      </pic:blipFill>
                      <pic:spPr>
                        <a:xfrm>
                          <a:off x="0" y="0"/>
                          <a:ext cx="1839595" cy="748030"/>
                        </a:xfrm>
                        <a:prstGeom prst="rect">
                          <a:avLst/>
                        </a:prstGeom>
                      </pic:spPr>
                    </pic:pic>
                  </a:graphicData>
                </a:graphic>
                <wp14:sizeRelH relativeFrom="margin">
                  <wp14:pctWidth>0</wp14:pctWidth>
                </wp14:sizeRelH>
                <wp14:sizeRelV relativeFrom="margin">
                  <wp14:pctHeight>0</wp14:pctHeight>
                </wp14:sizeRelV>
              </wp:anchor>
            </w:drawing>
          </w:r>
        </w:p>
      </w:tc>
      <w:tc>
        <w:tcPr>
          <w:tcW w:w="1495" w:type="dxa"/>
        </w:tcPr>
        <w:p w14:paraId="01E41348" w14:textId="77777777" w:rsidR="004F1848" w:rsidRPr="008D548E" w:rsidRDefault="004F1848" w:rsidP="004F1848">
          <w:pPr>
            <w:pStyle w:val="Topptekst"/>
            <w:tabs>
              <w:tab w:val="clear" w:pos="4536"/>
              <w:tab w:val="clear" w:pos="9072"/>
            </w:tabs>
            <w:rPr>
              <w:rFonts w:cs="Arial"/>
              <w:sz w:val="32"/>
            </w:rPr>
          </w:pPr>
        </w:p>
        <w:p w14:paraId="25C4550D" w14:textId="77777777" w:rsidR="004F1848" w:rsidRDefault="004F1848" w:rsidP="004F1848">
          <w:pPr>
            <w:pStyle w:val="Topptekst"/>
            <w:tabs>
              <w:tab w:val="clear" w:pos="4536"/>
              <w:tab w:val="clear" w:pos="9072"/>
            </w:tabs>
          </w:pPr>
        </w:p>
        <w:p w14:paraId="77FF876C" w14:textId="77777777" w:rsidR="004F1848" w:rsidRDefault="004F1848" w:rsidP="004F1848">
          <w:pPr>
            <w:pStyle w:val="Topptekst"/>
            <w:tabs>
              <w:tab w:val="clear" w:pos="4536"/>
              <w:tab w:val="clear" w:pos="9072"/>
            </w:tabs>
          </w:pPr>
        </w:p>
      </w:tc>
      <w:tc>
        <w:tcPr>
          <w:tcW w:w="4536" w:type="dxa"/>
        </w:tcPr>
        <w:p w14:paraId="20FB37D1" w14:textId="77777777" w:rsidR="004F1848" w:rsidRDefault="004F1848" w:rsidP="004F1848">
          <w:pPr>
            <w:rPr>
              <w:rFonts w:cs="Arial"/>
            </w:rPr>
          </w:pPr>
        </w:p>
      </w:tc>
    </w:tr>
    <w:bookmarkEnd w:id="0"/>
  </w:tbl>
  <w:p w14:paraId="70521B38" w14:textId="77777777" w:rsidR="00D838AE" w:rsidRDefault="00D838AE" w:rsidP="004C1F2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280F296"/>
    <w:multiLevelType w:val="hybridMultilevel"/>
    <w:tmpl w:val="FB26B2D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5370DF"/>
    <w:multiLevelType w:val="hybridMultilevel"/>
    <w:tmpl w:val="EDCA17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82555CA"/>
    <w:multiLevelType w:val="hybridMultilevel"/>
    <w:tmpl w:val="7B84F854"/>
    <w:lvl w:ilvl="0" w:tplc="436A9B1E">
      <w:numFmt w:val="bullet"/>
      <w:lvlText w:val="-"/>
      <w:lvlJc w:val="left"/>
      <w:pPr>
        <w:ind w:left="720" w:hanging="360"/>
      </w:pPr>
      <w:rPr>
        <w:rFonts w:ascii="Arial" w:eastAsiaTheme="minorHAnsi" w:hAnsi="Arial" w:cs="Arial" w:hint="default"/>
        <w:sz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62AD41ED"/>
    <w:multiLevelType w:val="hybridMultilevel"/>
    <w:tmpl w:val="AD3A2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0149669">
    <w:abstractNumId w:val="1"/>
  </w:num>
  <w:num w:numId="2" w16cid:durableId="1647586945">
    <w:abstractNumId w:val="3"/>
  </w:num>
  <w:num w:numId="3" w16cid:durableId="82382938">
    <w:abstractNumId w:val="0"/>
  </w:num>
  <w:num w:numId="4" w16cid:durableId="11635427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746"/>
    <w:rsid w:val="000010D3"/>
    <w:rsid w:val="0000198D"/>
    <w:rsid w:val="00004192"/>
    <w:rsid w:val="0000462F"/>
    <w:rsid w:val="000136D4"/>
    <w:rsid w:val="000152E8"/>
    <w:rsid w:val="00023EDD"/>
    <w:rsid w:val="0002497B"/>
    <w:rsid w:val="00024F4C"/>
    <w:rsid w:val="000304B4"/>
    <w:rsid w:val="000315CC"/>
    <w:rsid w:val="000410BA"/>
    <w:rsid w:val="000425F7"/>
    <w:rsid w:val="00044109"/>
    <w:rsid w:val="00044BD1"/>
    <w:rsid w:val="00045A77"/>
    <w:rsid w:val="000471CF"/>
    <w:rsid w:val="000538C7"/>
    <w:rsid w:val="000549D6"/>
    <w:rsid w:val="000557A5"/>
    <w:rsid w:val="00055A12"/>
    <w:rsid w:val="00063186"/>
    <w:rsid w:val="000666FD"/>
    <w:rsid w:val="00070E65"/>
    <w:rsid w:val="0007158D"/>
    <w:rsid w:val="00072683"/>
    <w:rsid w:val="00076716"/>
    <w:rsid w:val="00076DF7"/>
    <w:rsid w:val="0008504A"/>
    <w:rsid w:val="00086A5F"/>
    <w:rsid w:val="00086DAD"/>
    <w:rsid w:val="000A0498"/>
    <w:rsid w:val="000A2B6F"/>
    <w:rsid w:val="000B091D"/>
    <w:rsid w:val="000B1098"/>
    <w:rsid w:val="000B5825"/>
    <w:rsid w:val="000C6429"/>
    <w:rsid w:val="000C741E"/>
    <w:rsid w:val="000C7DC8"/>
    <w:rsid w:val="000D2187"/>
    <w:rsid w:val="000D23A9"/>
    <w:rsid w:val="000D663A"/>
    <w:rsid w:val="000E20CC"/>
    <w:rsid w:val="000E5956"/>
    <w:rsid w:val="000E5E0F"/>
    <w:rsid w:val="00100317"/>
    <w:rsid w:val="00101145"/>
    <w:rsid w:val="001121AB"/>
    <w:rsid w:val="00112746"/>
    <w:rsid w:val="001268AB"/>
    <w:rsid w:val="0012696A"/>
    <w:rsid w:val="0013068A"/>
    <w:rsid w:val="001318C2"/>
    <w:rsid w:val="00136B0B"/>
    <w:rsid w:val="00147C6E"/>
    <w:rsid w:val="00152ACD"/>
    <w:rsid w:val="00153869"/>
    <w:rsid w:val="00154704"/>
    <w:rsid w:val="0015796A"/>
    <w:rsid w:val="00165FA7"/>
    <w:rsid w:val="00166304"/>
    <w:rsid w:val="00167544"/>
    <w:rsid w:val="00167DB9"/>
    <w:rsid w:val="00171229"/>
    <w:rsid w:val="00174582"/>
    <w:rsid w:val="00183677"/>
    <w:rsid w:val="0018429A"/>
    <w:rsid w:val="00187EF8"/>
    <w:rsid w:val="001902FC"/>
    <w:rsid w:val="001A1FCC"/>
    <w:rsid w:val="001A77CE"/>
    <w:rsid w:val="001B1DB6"/>
    <w:rsid w:val="001B447B"/>
    <w:rsid w:val="001C68C9"/>
    <w:rsid w:val="001C783B"/>
    <w:rsid w:val="001D674E"/>
    <w:rsid w:val="001E041D"/>
    <w:rsid w:val="001E0F46"/>
    <w:rsid w:val="001E1DDB"/>
    <w:rsid w:val="001E4B67"/>
    <w:rsid w:val="001E6708"/>
    <w:rsid w:val="001E70D3"/>
    <w:rsid w:val="001F7F3A"/>
    <w:rsid w:val="002023AE"/>
    <w:rsid w:val="00206D0A"/>
    <w:rsid w:val="002138A2"/>
    <w:rsid w:val="00214850"/>
    <w:rsid w:val="002153C1"/>
    <w:rsid w:val="0022023C"/>
    <w:rsid w:val="00222757"/>
    <w:rsid w:val="00232938"/>
    <w:rsid w:val="00233BA5"/>
    <w:rsid w:val="00243F9C"/>
    <w:rsid w:val="0025114F"/>
    <w:rsid w:val="00254ADF"/>
    <w:rsid w:val="0025519C"/>
    <w:rsid w:val="00262E1E"/>
    <w:rsid w:val="00263850"/>
    <w:rsid w:val="00277693"/>
    <w:rsid w:val="00281018"/>
    <w:rsid w:val="00281C6B"/>
    <w:rsid w:val="00284B17"/>
    <w:rsid w:val="00293A75"/>
    <w:rsid w:val="0029521F"/>
    <w:rsid w:val="002A0C74"/>
    <w:rsid w:val="002A5EA1"/>
    <w:rsid w:val="002A7A33"/>
    <w:rsid w:val="002B4B87"/>
    <w:rsid w:val="002B680D"/>
    <w:rsid w:val="002B75EB"/>
    <w:rsid w:val="002C7787"/>
    <w:rsid w:val="002D44B5"/>
    <w:rsid w:val="002D6BB8"/>
    <w:rsid w:val="002E17F9"/>
    <w:rsid w:val="002E33C6"/>
    <w:rsid w:val="002E5E37"/>
    <w:rsid w:val="002E7B64"/>
    <w:rsid w:val="00301FBC"/>
    <w:rsid w:val="00303D66"/>
    <w:rsid w:val="0030614F"/>
    <w:rsid w:val="00306E2B"/>
    <w:rsid w:val="00310DC7"/>
    <w:rsid w:val="00313E40"/>
    <w:rsid w:val="00323601"/>
    <w:rsid w:val="00325A6B"/>
    <w:rsid w:val="00331A86"/>
    <w:rsid w:val="00337B3D"/>
    <w:rsid w:val="00337E70"/>
    <w:rsid w:val="003439A6"/>
    <w:rsid w:val="003471AD"/>
    <w:rsid w:val="00354E7E"/>
    <w:rsid w:val="0035624C"/>
    <w:rsid w:val="003608E1"/>
    <w:rsid w:val="0036273D"/>
    <w:rsid w:val="003627DD"/>
    <w:rsid w:val="00370871"/>
    <w:rsid w:val="00370F69"/>
    <w:rsid w:val="00373120"/>
    <w:rsid w:val="0037321A"/>
    <w:rsid w:val="00376C78"/>
    <w:rsid w:val="00377176"/>
    <w:rsid w:val="00381FBD"/>
    <w:rsid w:val="003877EF"/>
    <w:rsid w:val="00390C5A"/>
    <w:rsid w:val="003922F7"/>
    <w:rsid w:val="003961BB"/>
    <w:rsid w:val="003A6F1E"/>
    <w:rsid w:val="003A7EBD"/>
    <w:rsid w:val="003B1107"/>
    <w:rsid w:val="003B1815"/>
    <w:rsid w:val="003B43B8"/>
    <w:rsid w:val="003B43E1"/>
    <w:rsid w:val="003B5E6C"/>
    <w:rsid w:val="003C002C"/>
    <w:rsid w:val="003C00C1"/>
    <w:rsid w:val="003D0054"/>
    <w:rsid w:val="003D2414"/>
    <w:rsid w:val="003E30B1"/>
    <w:rsid w:val="003E3A17"/>
    <w:rsid w:val="003E52D5"/>
    <w:rsid w:val="0041065D"/>
    <w:rsid w:val="0041235F"/>
    <w:rsid w:val="00414371"/>
    <w:rsid w:val="00416C17"/>
    <w:rsid w:val="0043155C"/>
    <w:rsid w:val="00435354"/>
    <w:rsid w:val="0043654B"/>
    <w:rsid w:val="0044459C"/>
    <w:rsid w:val="00447577"/>
    <w:rsid w:val="00455024"/>
    <w:rsid w:val="00456648"/>
    <w:rsid w:val="00457E50"/>
    <w:rsid w:val="00461F88"/>
    <w:rsid w:val="00462397"/>
    <w:rsid w:val="00464C63"/>
    <w:rsid w:val="004760A6"/>
    <w:rsid w:val="004769D6"/>
    <w:rsid w:val="00487D4B"/>
    <w:rsid w:val="004903B5"/>
    <w:rsid w:val="00492175"/>
    <w:rsid w:val="00492F23"/>
    <w:rsid w:val="00493538"/>
    <w:rsid w:val="004A0B63"/>
    <w:rsid w:val="004A1716"/>
    <w:rsid w:val="004A6F53"/>
    <w:rsid w:val="004B10F4"/>
    <w:rsid w:val="004B57FB"/>
    <w:rsid w:val="004C07F2"/>
    <w:rsid w:val="004C1F29"/>
    <w:rsid w:val="004C2D1D"/>
    <w:rsid w:val="004D1437"/>
    <w:rsid w:val="004D3CFA"/>
    <w:rsid w:val="004E093F"/>
    <w:rsid w:val="004E0D40"/>
    <w:rsid w:val="004E0DAD"/>
    <w:rsid w:val="004F1848"/>
    <w:rsid w:val="004F21FB"/>
    <w:rsid w:val="004F34CC"/>
    <w:rsid w:val="00500C0E"/>
    <w:rsid w:val="00504C0C"/>
    <w:rsid w:val="00504FEB"/>
    <w:rsid w:val="00513F3C"/>
    <w:rsid w:val="00520B41"/>
    <w:rsid w:val="005215C8"/>
    <w:rsid w:val="005248A3"/>
    <w:rsid w:val="00533FB3"/>
    <w:rsid w:val="00540882"/>
    <w:rsid w:val="005512C9"/>
    <w:rsid w:val="00552926"/>
    <w:rsid w:val="00554334"/>
    <w:rsid w:val="005566C6"/>
    <w:rsid w:val="0055766F"/>
    <w:rsid w:val="00557F5F"/>
    <w:rsid w:val="005603B1"/>
    <w:rsid w:val="00565D89"/>
    <w:rsid w:val="00567BEA"/>
    <w:rsid w:val="005747F7"/>
    <w:rsid w:val="005815AC"/>
    <w:rsid w:val="00586694"/>
    <w:rsid w:val="00586EC9"/>
    <w:rsid w:val="00587522"/>
    <w:rsid w:val="00590872"/>
    <w:rsid w:val="00591D0D"/>
    <w:rsid w:val="00595380"/>
    <w:rsid w:val="00596109"/>
    <w:rsid w:val="00596A7E"/>
    <w:rsid w:val="005B19A6"/>
    <w:rsid w:val="005B2790"/>
    <w:rsid w:val="005B3FD4"/>
    <w:rsid w:val="005B5B3D"/>
    <w:rsid w:val="005B7546"/>
    <w:rsid w:val="005C0921"/>
    <w:rsid w:val="005C3FED"/>
    <w:rsid w:val="005C62A5"/>
    <w:rsid w:val="005D68E8"/>
    <w:rsid w:val="005E372D"/>
    <w:rsid w:val="005E435F"/>
    <w:rsid w:val="005E4F8B"/>
    <w:rsid w:val="00607AA6"/>
    <w:rsid w:val="006240FA"/>
    <w:rsid w:val="00624362"/>
    <w:rsid w:val="00632E5F"/>
    <w:rsid w:val="006336A9"/>
    <w:rsid w:val="00641760"/>
    <w:rsid w:val="00642443"/>
    <w:rsid w:val="006456C8"/>
    <w:rsid w:val="006605A5"/>
    <w:rsid w:val="0066370A"/>
    <w:rsid w:val="00664658"/>
    <w:rsid w:val="00664850"/>
    <w:rsid w:val="00671534"/>
    <w:rsid w:val="00671F1E"/>
    <w:rsid w:val="006826EE"/>
    <w:rsid w:val="00691964"/>
    <w:rsid w:val="0069270D"/>
    <w:rsid w:val="006941FF"/>
    <w:rsid w:val="00694CFE"/>
    <w:rsid w:val="006951D8"/>
    <w:rsid w:val="006968B5"/>
    <w:rsid w:val="006A016D"/>
    <w:rsid w:val="006B4905"/>
    <w:rsid w:val="006D6296"/>
    <w:rsid w:val="006E0A5B"/>
    <w:rsid w:val="006E0D3C"/>
    <w:rsid w:val="006E0E3D"/>
    <w:rsid w:val="006E2C48"/>
    <w:rsid w:val="006E3E28"/>
    <w:rsid w:val="006E53A5"/>
    <w:rsid w:val="006E6F6B"/>
    <w:rsid w:val="006F2DCB"/>
    <w:rsid w:val="00702081"/>
    <w:rsid w:val="00702340"/>
    <w:rsid w:val="00706CF3"/>
    <w:rsid w:val="007074F4"/>
    <w:rsid w:val="00710D4B"/>
    <w:rsid w:val="00712E7A"/>
    <w:rsid w:val="00713D67"/>
    <w:rsid w:val="00714B1A"/>
    <w:rsid w:val="00715DD1"/>
    <w:rsid w:val="007214A6"/>
    <w:rsid w:val="007215E3"/>
    <w:rsid w:val="00732C0C"/>
    <w:rsid w:val="00734076"/>
    <w:rsid w:val="007343EE"/>
    <w:rsid w:val="00740885"/>
    <w:rsid w:val="00741FB0"/>
    <w:rsid w:val="007427EF"/>
    <w:rsid w:val="00743AB6"/>
    <w:rsid w:val="00745109"/>
    <w:rsid w:val="00746C0D"/>
    <w:rsid w:val="00750E26"/>
    <w:rsid w:val="007526F2"/>
    <w:rsid w:val="00754E95"/>
    <w:rsid w:val="00755727"/>
    <w:rsid w:val="007557CA"/>
    <w:rsid w:val="00770E48"/>
    <w:rsid w:val="007745D2"/>
    <w:rsid w:val="00784EAB"/>
    <w:rsid w:val="007854F7"/>
    <w:rsid w:val="00785C6C"/>
    <w:rsid w:val="00786C48"/>
    <w:rsid w:val="00786C4C"/>
    <w:rsid w:val="00786F39"/>
    <w:rsid w:val="007A168A"/>
    <w:rsid w:val="007A1A23"/>
    <w:rsid w:val="007A4B1D"/>
    <w:rsid w:val="007A4F70"/>
    <w:rsid w:val="007A770D"/>
    <w:rsid w:val="007B126A"/>
    <w:rsid w:val="007B353C"/>
    <w:rsid w:val="007B4856"/>
    <w:rsid w:val="007C4A19"/>
    <w:rsid w:val="007C51DE"/>
    <w:rsid w:val="007D157D"/>
    <w:rsid w:val="007D15B6"/>
    <w:rsid w:val="007D2CF7"/>
    <w:rsid w:val="007D4FA6"/>
    <w:rsid w:val="007E1488"/>
    <w:rsid w:val="007F4495"/>
    <w:rsid w:val="007F5C0C"/>
    <w:rsid w:val="008075E0"/>
    <w:rsid w:val="00810513"/>
    <w:rsid w:val="00811C19"/>
    <w:rsid w:val="0081268F"/>
    <w:rsid w:val="008137BF"/>
    <w:rsid w:val="00813B60"/>
    <w:rsid w:val="00816E8B"/>
    <w:rsid w:val="00827B71"/>
    <w:rsid w:val="008318AA"/>
    <w:rsid w:val="00831C3D"/>
    <w:rsid w:val="008334B7"/>
    <w:rsid w:val="00833A5F"/>
    <w:rsid w:val="0083403C"/>
    <w:rsid w:val="008368A2"/>
    <w:rsid w:val="00841A77"/>
    <w:rsid w:val="00841EC6"/>
    <w:rsid w:val="00866BC5"/>
    <w:rsid w:val="00870626"/>
    <w:rsid w:val="008706BB"/>
    <w:rsid w:val="00872A3F"/>
    <w:rsid w:val="0087458E"/>
    <w:rsid w:val="00874938"/>
    <w:rsid w:val="00880590"/>
    <w:rsid w:val="008853A0"/>
    <w:rsid w:val="008861AB"/>
    <w:rsid w:val="00895E59"/>
    <w:rsid w:val="008B5436"/>
    <w:rsid w:val="008C1A7E"/>
    <w:rsid w:val="008C3D62"/>
    <w:rsid w:val="008D1702"/>
    <w:rsid w:val="008E46FF"/>
    <w:rsid w:val="008E5B9A"/>
    <w:rsid w:val="008F2101"/>
    <w:rsid w:val="008F3BE9"/>
    <w:rsid w:val="00901CB5"/>
    <w:rsid w:val="00903C6B"/>
    <w:rsid w:val="00912A80"/>
    <w:rsid w:val="00927B96"/>
    <w:rsid w:val="009306D0"/>
    <w:rsid w:val="0093397E"/>
    <w:rsid w:val="00933B63"/>
    <w:rsid w:val="00933BFB"/>
    <w:rsid w:val="00933FB1"/>
    <w:rsid w:val="0093547C"/>
    <w:rsid w:val="00937F86"/>
    <w:rsid w:val="0094402B"/>
    <w:rsid w:val="0094455D"/>
    <w:rsid w:val="00946B89"/>
    <w:rsid w:val="00951BD6"/>
    <w:rsid w:val="00954A82"/>
    <w:rsid w:val="00954F59"/>
    <w:rsid w:val="009575D9"/>
    <w:rsid w:val="009743FE"/>
    <w:rsid w:val="009744F9"/>
    <w:rsid w:val="00974ED5"/>
    <w:rsid w:val="0097692C"/>
    <w:rsid w:val="00976A4C"/>
    <w:rsid w:val="00981FBD"/>
    <w:rsid w:val="00982B8E"/>
    <w:rsid w:val="0098516B"/>
    <w:rsid w:val="00990778"/>
    <w:rsid w:val="00992CEE"/>
    <w:rsid w:val="0099623B"/>
    <w:rsid w:val="009A1743"/>
    <w:rsid w:val="009B110F"/>
    <w:rsid w:val="009C13A9"/>
    <w:rsid w:val="009D30A8"/>
    <w:rsid w:val="009D7178"/>
    <w:rsid w:val="009E3B8D"/>
    <w:rsid w:val="009E4370"/>
    <w:rsid w:val="009E4727"/>
    <w:rsid w:val="009E5BAF"/>
    <w:rsid w:val="009F1098"/>
    <w:rsid w:val="009F531E"/>
    <w:rsid w:val="009F7100"/>
    <w:rsid w:val="00A12DDD"/>
    <w:rsid w:val="00A16ABE"/>
    <w:rsid w:val="00A17D9F"/>
    <w:rsid w:val="00A209A4"/>
    <w:rsid w:val="00A21F9D"/>
    <w:rsid w:val="00A2582E"/>
    <w:rsid w:val="00A26C96"/>
    <w:rsid w:val="00A32979"/>
    <w:rsid w:val="00A36A39"/>
    <w:rsid w:val="00A605D1"/>
    <w:rsid w:val="00A715E4"/>
    <w:rsid w:val="00A74A83"/>
    <w:rsid w:val="00A755F4"/>
    <w:rsid w:val="00A75DF0"/>
    <w:rsid w:val="00A7710A"/>
    <w:rsid w:val="00A826B8"/>
    <w:rsid w:val="00A849EA"/>
    <w:rsid w:val="00A94DCA"/>
    <w:rsid w:val="00A94EFE"/>
    <w:rsid w:val="00A9789A"/>
    <w:rsid w:val="00AA1931"/>
    <w:rsid w:val="00AA24E8"/>
    <w:rsid w:val="00AA3EE0"/>
    <w:rsid w:val="00AA510A"/>
    <w:rsid w:val="00AA5CF8"/>
    <w:rsid w:val="00AB6E67"/>
    <w:rsid w:val="00AC0E7A"/>
    <w:rsid w:val="00AD0C27"/>
    <w:rsid w:val="00AD327A"/>
    <w:rsid w:val="00AD4D37"/>
    <w:rsid w:val="00AE50BF"/>
    <w:rsid w:val="00AF0EC9"/>
    <w:rsid w:val="00AF1C59"/>
    <w:rsid w:val="00AF202A"/>
    <w:rsid w:val="00AF20C0"/>
    <w:rsid w:val="00B16CDB"/>
    <w:rsid w:val="00B23495"/>
    <w:rsid w:val="00B23C78"/>
    <w:rsid w:val="00B30C84"/>
    <w:rsid w:val="00B319D3"/>
    <w:rsid w:val="00B34D3A"/>
    <w:rsid w:val="00B3623D"/>
    <w:rsid w:val="00B41305"/>
    <w:rsid w:val="00B442D9"/>
    <w:rsid w:val="00B44870"/>
    <w:rsid w:val="00B45DB3"/>
    <w:rsid w:val="00B46644"/>
    <w:rsid w:val="00B5031A"/>
    <w:rsid w:val="00B53BB3"/>
    <w:rsid w:val="00B56DC0"/>
    <w:rsid w:val="00B574F0"/>
    <w:rsid w:val="00B57CBB"/>
    <w:rsid w:val="00B60F6B"/>
    <w:rsid w:val="00B646C1"/>
    <w:rsid w:val="00B77FE0"/>
    <w:rsid w:val="00B812B1"/>
    <w:rsid w:val="00B907AD"/>
    <w:rsid w:val="00B91AD2"/>
    <w:rsid w:val="00B93B18"/>
    <w:rsid w:val="00B9576D"/>
    <w:rsid w:val="00BA0506"/>
    <w:rsid w:val="00BA1BD1"/>
    <w:rsid w:val="00BA2D24"/>
    <w:rsid w:val="00BC782A"/>
    <w:rsid w:val="00BC7D81"/>
    <w:rsid w:val="00BD0458"/>
    <w:rsid w:val="00BD6280"/>
    <w:rsid w:val="00BF2CEB"/>
    <w:rsid w:val="00BF4B05"/>
    <w:rsid w:val="00BF4F2B"/>
    <w:rsid w:val="00C06746"/>
    <w:rsid w:val="00C104F3"/>
    <w:rsid w:val="00C14C11"/>
    <w:rsid w:val="00C177B5"/>
    <w:rsid w:val="00C23EF3"/>
    <w:rsid w:val="00C311B6"/>
    <w:rsid w:val="00C34B14"/>
    <w:rsid w:val="00C40636"/>
    <w:rsid w:val="00C40E2F"/>
    <w:rsid w:val="00C439EC"/>
    <w:rsid w:val="00C44CA2"/>
    <w:rsid w:val="00C60DE6"/>
    <w:rsid w:val="00C61406"/>
    <w:rsid w:val="00C6151F"/>
    <w:rsid w:val="00C6751C"/>
    <w:rsid w:val="00C7174E"/>
    <w:rsid w:val="00C72875"/>
    <w:rsid w:val="00C75C96"/>
    <w:rsid w:val="00C80A3E"/>
    <w:rsid w:val="00C80BCC"/>
    <w:rsid w:val="00C84A07"/>
    <w:rsid w:val="00C92EC8"/>
    <w:rsid w:val="00C94476"/>
    <w:rsid w:val="00C97D3F"/>
    <w:rsid w:val="00CA329D"/>
    <w:rsid w:val="00CA6340"/>
    <w:rsid w:val="00CB780A"/>
    <w:rsid w:val="00CC2980"/>
    <w:rsid w:val="00CC604D"/>
    <w:rsid w:val="00CD3186"/>
    <w:rsid w:val="00CD33E7"/>
    <w:rsid w:val="00CD360D"/>
    <w:rsid w:val="00CE0D5A"/>
    <w:rsid w:val="00CE1064"/>
    <w:rsid w:val="00CE14A4"/>
    <w:rsid w:val="00CE2ABE"/>
    <w:rsid w:val="00D00E2C"/>
    <w:rsid w:val="00D04505"/>
    <w:rsid w:val="00D059E5"/>
    <w:rsid w:val="00D06077"/>
    <w:rsid w:val="00D079C6"/>
    <w:rsid w:val="00D16C08"/>
    <w:rsid w:val="00D17245"/>
    <w:rsid w:val="00D216E2"/>
    <w:rsid w:val="00D2656A"/>
    <w:rsid w:val="00D27F2F"/>
    <w:rsid w:val="00D34947"/>
    <w:rsid w:val="00D34C93"/>
    <w:rsid w:val="00D430D6"/>
    <w:rsid w:val="00D61D1C"/>
    <w:rsid w:val="00D63F29"/>
    <w:rsid w:val="00D644D9"/>
    <w:rsid w:val="00D64DD7"/>
    <w:rsid w:val="00D65BB8"/>
    <w:rsid w:val="00D6669F"/>
    <w:rsid w:val="00D745D0"/>
    <w:rsid w:val="00D75915"/>
    <w:rsid w:val="00D7665D"/>
    <w:rsid w:val="00D81023"/>
    <w:rsid w:val="00D838AE"/>
    <w:rsid w:val="00D85C52"/>
    <w:rsid w:val="00DA0A04"/>
    <w:rsid w:val="00DA1FEB"/>
    <w:rsid w:val="00DA6CBF"/>
    <w:rsid w:val="00DA71EA"/>
    <w:rsid w:val="00DB1E61"/>
    <w:rsid w:val="00DB5F86"/>
    <w:rsid w:val="00DC420D"/>
    <w:rsid w:val="00DD0067"/>
    <w:rsid w:val="00DD206B"/>
    <w:rsid w:val="00E01FF7"/>
    <w:rsid w:val="00E04263"/>
    <w:rsid w:val="00E10EBB"/>
    <w:rsid w:val="00E11E7E"/>
    <w:rsid w:val="00E1296A"/>
    <w:rsid w:val="00E15DF6"/>
    <w:rsid w:val="00E23547"/>
    <w:rsid w:val="00E24443"/>
    <w:rsid w:val="00E2548F"/>
    <w:rsid w:val="00E33BAE"/>
    <w:rsid w:val="00E352BC"/>
    <w:rsid w:val="00E37CA0"/>
    <w:rsid w:val="00E40787"/>
    <w:rsid w:val="00E419B7"/>
    <w:rsid w:val="00E42774"/>
    <w:rsid w:val="00E43334"/>
    <w:rsid w:val="00E530E8"/>
    <w:rsid w:val="00E53D92"/>
    <w:rsid w:val="00E60445"/>
    <w:rsid w:val="00E60776"/>
    <w:rsid w:val="00E619D6"/>
    <w:rsid w:val="00E677AC"/>
    <w:rsid w:val="00E81122"/>
    <w:rsid w:val="00E845F3"/>
    <w:rsid w:val="00E9567F"/>
    <w:rsid w:val="00EB405F"/>
    <w:rsid w:val="00EB4B2E"/>
    <w:rsid w:val="00EB6358"/>
    <w:rsid w:val="00EC01F2"/>
    <w:rsid w:val="00EC2C76"/>
    <w:rsid w:val="00EC579A"/>
    <w:rsid w:val="00EC6280"/>
    <w:rsid w:val="00ED3CEF"/>
    <w:rsid w:val="00ED71FE"/>
    <w:rsid w:val="00ED7F47"/>
    <w:rsid w:val="00EF2BDE"/>
    <w:rsid w:val="00EF644F"/>
    <w:rsid w:val="00F0019A"/>
    <w:rsid w:val="00F01C42"/>
    <w:rsid w:val="00F118DE"/>
    <w:rsid w:val="00F133D0"/>
    <w:rsid w:val="00F1488C"/>
    <w:rsid w:val="00F15BAD"/>
    <w:rsid w:val="00F2057A"/>
    <w:rsid w:val="00F22F8B"/>
    <w:rsid w:val="00F2364B"/>
    <w:rsid w:val="00F266ED"/>
    <w:rsid w:val="00F3252D"/>
    <w:rsid w:val="00F356BA"/>
    <w:rsid w:val="00F37461"/>
    <w:rsid w:val="00F376B0"/>
    <w:rsid w:val="00F43825"/>
    <w:rsid w:val="00F444A9"/>
    <w:rsid w:val="00F52517"/>
    <w:rsid w:val="00F545DC"/>
    <w:rsid w:val="00F61373"/>
    <w:rsid w:val="00F704A6"/>
    <w:rsid w:val="00F711BE"/>
    <w:rsid w:val="00F7482B"/>
    <w:rsid w:val="00F75B5F"/>
    <w:rsid w:val="00F8287A"/>
    <w:rsid w:val="00F82F36"/>
    <w:rsid w:val="00FA59AF"/>
    <w:rsid w:val="00FB54CA"/>
    <w:rsid w:val="00FC745F"/>
    <w:rsid w:val="00FD3C7D"/>
    <w:rsid w:val="00FE18AE"/>
    <w:rsid w:val="00FE7806"/>
    <w:rsid w:val="00FF15C5"/>
    <w:rsid w:val="00FF17BF"/>
    <w:rsid w:val="00FF35ED"/>
    <w:rsid w:val="00FF6A3C"/>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49707FA"/>
  <w15:chartTrackingRefBased/>
  <w15:docId w15:val="{3F3DFABA-3721-4235-A188-8B742EC80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sz w:val="24"/>
        <w:szCs w:val="24"/>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C3D"/>
    <w:pPr>
      <w:autoSpaceDE w:val="0"/>
      <w:autoSpaceDN w:val="0"/>
      <w:spacing w:after="0" w:line="240" w:lineRule="auto"/>
    </w:pPr>
    <w:rPr>
      <w:sz w:val="22"/>
    </w:rPr>
  </w:style>
  <w:style w:type="paragraph" w:styleId="Overskrift1">
    <w:name w:val="heading 1"/>
    <w:basedOn w:val="Normal"/>
    <w:next w:val="Normal"/>
    <w:link w:val="Overskrift1Tegn"/>
    <w:uiPriority w:val="9"/>
    <w:qFormat/>
    <w:rsid w:val="00831C3D"/>
    <w:pPr>
      <w:keepNext/>
      <w:keepLines/>
      <w:spacing w:before="240" w:after="240"/>
      <w:outlineLvl w:val="0"/>
    </w:pPr>
    <w:rPr>
      <w:rFonts w:eastAsiaTheme="majorEastAsia" w:cstheme="majorBidi"/>
      <w:b/>
      <w:sz w:val="24"/>
      <w:szCs w:val="32"/>
    </w:rPr>
  </w:style>
  <w:style w:type="paragraph" w:styleId="Overskrift2">
    <w:name w:val="heading 2"/>
    <w:basedOn w:val="Normal"/>
    <w:next w:val="Normal"/>
    <w:link w:val="Overskrift2Tegn"/>
    <w:uiPriority w:val="9"/>
    <w:unhideWhenUsed/>
    <w:qFormat/>
    <w:rsid w:val="007B353C"/>
    <w:pPr>
      <w:keepNext/>
      <w:keepLines/>
      <w:spacing w:before="40"/>
      <w:outlineLvl w:val="1"/>
    </w:pPr>
    <w:rPr>
      <w:rFonts w:eastAsiaTheme="majorEastAsia" w:cstheme="majorBidi"/>
      <w:b/>
      <w:szCs w:val="26"/>
    </w:rPr>
  </w:style>
  <w:style w:type="paragraph" w:styleId="Overskrift3">
    <w:name w:val="heading 3"/>
    <w:basedOn w:val="Normal"/>
    <w:next w:val="Normal"/>
    <w:link w:val="Overskrift3Tegn"/>
    <w:uiPriority w:val="9"/>
    <w:unhideWhenUsed/>
    <w:qFormat/>
    <w:rsid w:val="008F2101"/>
    <w:pPr>
      <w:keepNext/>
      <w:keepLines/>
      <w:spacing w:before="40"/>
      <w:outlineLvl w:val="2"/>
    </w:pPr>
    <w:rPr>
      <w:rFonts w:eastAsiaTheme="majorEastAsia" w:cstheme="majorBidi"/>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112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552926"/>
    <w:rPr>
      <w:sz w:val="20"/>
    </w:rPr>
  </w:style>
  <w:style w:type="character" w:customStyle="1" w:styleId="BunntekstTegn">
    <w:name w:val="Bunntekst Tegn"/>
    <w:basedOn w:val="Standardskriftforavsnitt"/>
    <w:link w:val="Bunntekst"/>
    <w:uiPriority w:val="99"/>
    <w:rsid w:val="00552926"/>
    <w:rPr>
      <w:rFonts w:ascii="Calibri" w:eastAsia="Times New Roman" w:hAnsi="Calibri" w:cs="Times New Roman"/>
      <w:sz w:val="20"/>
      <w:szCs w:val="24"/>
      <w:lang w:eastAsia="nb-NO"/>
    </w:rPr>
  </w:style>
  <w:style w:type="character" w:styleId="Hyperkobling">
    <w:name w:val="Hyperlink"/>
    <w:basedOn w:val="Standardskriftforavsnitt"/>
    <w:uiPriority w:val="99"/>
    <w:unhideWhenUsed/>
    <w:rsid w:val="00112746"/>
    <w:rPr>
      <w:color w:val="0563C1" w:themeColor="hyperlink"/>
      <w:u w:val="single"/>
    </w:rPr>
  </w:style>
  <w:style w:type="paragraph" w:styleId="Topptekst">
    <w:name w:val="header"/>
    <w:basedOn w:val="Normal"/>
    <w:link w:val="TopptekstTegn"/>
    <w:uiPriority w:val="99"/>
    <w:unhideWhenUsed/>
    <w:rsid w:val="00112746"/>
    <w:pPr>
      <w:tabs>
        <w:tab w:val="center" w:pos="4536"/>
        <w:tab w:val="right" w:pos="9072"/>
      </w:tabs>
    </w:pPr>
  </w:style>
  <w:style w:type="character" w:customStyle="1" w:styleId="TopptekstTegn">
    <w:name w:val="Topptekst Tegn"/>
    <w:basedOn w:val="Standardskriftforavsnitt"/>
    <w:link w:val="Topptekst"/>
    <w:uiPriority w:val="99"/>
    <w:rsid w:val="00112746"/>
  </w:style>
  <w:style w:type="paragraph" w:customStyle="1" w:styleId="Enkeltlinje">
    <w:name w:val="Enkeltlinje"/>
    <w:basedOn w:val="Normal"/>
    <w:uiPriority w:val="99"/>
    <w:rsid w:val="005248A3"/>
    <w:pPr>
      <w:tabs>
        <w:tab w:val="left" w:pos="1701"/>
        <w:tab w:val="left" w:pos="5670"/>
        <w:tab w:val="left" w:pos="7371"/>
      </w:tabs>
    </w:pPr>
  </w:style>
  <w:style w:type="character" w:customStyle="1" w:styleId="Overskrift1Tegn">
    <w:name w:val="Overskrift 1 Tegn"/>
    <w:basedOn w:val="Standardskriftforavsnitt"/>
    <w:link w:val="Overskrift1"/>
    <w:uiPriority w:val="9"/>
    <w:rsid w:val="00831C3D"/>
    <w:rPr>
      <w:rFonts w:eastAsiaTheme="majorEastAsia" w:cstheme="majorBidi"/>
      <w:b/>
      <w:szCs w:val="32"/>
    </w:rPr>
  </w:style>
  <w:style w:type="character" w:styleId="Plassholdertekst">
    <w:name w:val="Placeholder Text"/>
    <w:basedOn w:val="Standardskriftforavsnitt"/>
    <w:uiPriority w:val="99"/>
    <w:semiHidden/>
    <w:rsid w:val="00810513"/>
    <w:rPr>
      <w:color w:val="808080"/>
    </w:rPr>
  </w:style>
  <w:style w:type="character" w:customStyle="1" w:styleId="Ulstomtale1">
    <w:name w:val="Uløst omtale1"/>
    <w:basedOn w:val="Standardskriftforavsnitt"/>
    <w:uiPriority w:val="99"/>
    <w:semiHidden/>
    <w:unhideWhenUsed/>
    <w:rsid w:val="00624362"/>
    <w:rPr>
      <w:color w:val="808080"/>
      <w:shd w:val="clear" w:color="auto" w:fill="E6E6E6"/>
    </w:rPr>
  </w:style>
  <w:style w:type="character" w:customStyle="1" w:styleId="Overskrift2Tegn">
    <w:name w:val="Overskrift 2 Tegn"/>
    <w:basedOn w:val="Standardskriftforavsnitt"/>
    <w:link w:val="Overskrift2"/>
    <w:uiPriority w:val="9"/>
    <w:rsid w:val="007B353C"/>
    <w:rPr>
      <w:rFonts w:ascii="Calibri" w:eastAsiaTheme="majorEastAsia" w:hAnsi="Calibri" w:cstheme="majorBidi"/>
      <w:b/>
      <w:szCs w:val="26"/>
      <w:lang w:eastAsia="nb-NO"/>
    </w:rPr>
  </w:style>
  <w:style w:type="character" w:customStyle="1" w:styleId="Overskrift3Tegn">
    <w:name w:val="Overskrift 3 Tegn"/>
    <w:basedOn w:val="Standardskriftforavsnitt"/>
    <w:link w:val="Overskrift3"/>
    <w:uiPriority w:val="9"/>
    <w:rsid w:val="008F2101"/>
    <w:rPr>
      <w:rFonts w:ascii="Calibri" w:eastAsiaTheme="majorEastAsia" w:hAnsi="Calibri" w:cstheme="majorBidi"/>
      <w:szCs w:val="24"/>
      <w:lang w:eastAsia="nb-NO"/>
    </w:rPr>
  </w:style>
  <w:style w:type="paragraph" w:styleId="Tittel">
    <w:name w:val="Title"/>
    <w:basedOn w:val="Overskrift1"/>
    <w:next w:val="Normal"/>
    <w:link w:val="TittelTegn"/>
    <w:uiPriority w:val="10"/>
    <w:rsid w:val="008F2101"/>
    <w:rPr>
      <w:sz w:val="28"/>
    </w:rPr>
  </w:style>
  <w:style w:type="character" w:customStyle="1" w:styleId="TittelTegn">
    <w:name w:val="Tittel Tegn"/>
    <w:basedOn w:val="Standardskriftforavsnitt"/>
    <w:link w:val="Tittel"/>
    <w:uiPriority w:val="10"/>
    <w:rsid w:val="008F2101"/>
    <w:rPr>
      <w:rFonts w:ascii="Calibri" w:eastAsiaTheme="majorEastAsia" w:hAnsi="Calibri" w:cstheme="majorBidi"/>
      <w:b/>
      <w:sz w:val="28"/>
      <w:szCs w:val="32"/>
      <w:lang w:eastAsia="nb-NO"/>
    </w:rPr>
  </w:style>
  <w:style w:type="paragraph" w:styleId="Bobletekst">
    <w:name w:val="Balloon Text"/>
    <w:basedOn w:val="Normal"/>
    <w:link w:val="BobletekstTegn"/>
    <w:uiPriority w:val="99"/>
    <w:semiHidden/>
    <w:unhideWhenUsed/>
    <w:rsid w:val="00671F1E"/>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71F1E"/>
    <w:rPr>
      <w:rFonts w:ascii="Segoe UI" w:eastAsia="Times New Roman" w:hAnsi="Segoe UI" w:cs="Segoe UI"/>
      <w:sz w:val="18"/>
      <w:szCs w:val="18"/>
      <w:lang w:eastAsia="nb-NO"/>
    </w:rPr>
  </w:style>
  <w:style w:type="paragraph" w:styleId="Brdtekst">
    <w:name w:val="Body Text"/>
    <w:basedOn w:val="Normal"/>
    <w:link w:val="BrdtekstTegn"/>
    <w:uiPriority w:val="99"/>
    <w:unhideWhenUsed/>
    <w:rsid w:val="00310DC7"/>
    <w:pPr>
      <w:spacing w:after="120"/>
    </w:pPr>
  </w:style>
  <w:style w:type="character" w:customStyle="1" w:styleId="BrdtekstTegn">
    <w:name w:val="Brødtekst Tegn"/>
    <w:basedOn w:val="Standardskriftforavsnitt"/>
    <w:link w:val="Brdtekst"/>
    <w:uiPriority w:val="99"/>
    <w:rsid w:val="00310DC7"/>
    <w:rPr>
      <w:rFonts w:ascii="Calibri" w:eastAsia="Times New Roman" w:hAnsi="Calibri" w:cs="Times New Roman"/>
      <w:szCs w:val="24"/>
      <w:lang w:eastAsia="nb-NO"/>
    </w:rPr>
  </w:style>
  <w:style w:type="paragraph" w:styleId="Liste">
    <w:name w:val="List"/>
    <w:semiHidden/>
    <w:rsid w:val="004F34CC"/>
    <w:pPr>
      <w:tabs>
        <w:tab w:val="left" w:pos="1134"/>
        <w:tab w:val="left" w:pos="2835"/>
        <w:tab w:val="left" w:pos="5670"/>
        <w:tab w:val="left" w:pos="7371"/>
        <w:tab w:val="right" w:pos="9072"/>
      </w:tabs>
      <w:spacing w:after="0" w:line="240" w:lineRule="auto"/>
    </w:pPr>
    <w:rPr>
      <w:rFonts w:ascii="Times New Roman" w:eastAsia="Times New Roman" w:hAnsi="Times New Roman"/>
      <w:sz w:val="20"/>
      <w:lang w:eastAsia="nb-NO"/>
    </w:rPr>
  </w:style>
  <w:style w:type="paragraph" w:customStyle="1" w:styleId="Listeoverskrift">
    <w:name w:val="Liste overskrift"/>
    <w:basedOn w:val="Liste"/>
    <w:next w:val="Liste"/>
    <w:rsid w:val="004F34CC"/>
    <w:rPr>
      <w:b/>
    </w:rPr>
  </w:style>
  <w:style w:type="paragraph" w:styleId="Sitat">
    <w:name w:val="Quote"/>
    <w:basedOn w:val="Normal"/>
    <w:next w:val="Normal"/>
    <w:link w:val="SitatTegn"/>
    <w:uiPriority w:val="29"/>
    <w:qFormat/>
    <w:rsid w:val="00B319D3"/>
    <w:pPr>
      <w:spacing w:before="200" w:after="160"/>
      <w:ind w:left="864" w:right="864"/>
      <w:jc w:val="center"/>
    </w:pPr>
    <w:rPr>
      <w:i/>
      <w:iCs/>
    </w:rPr>
  </w:style>
  <w:style w:type="character" w:customStyle="1" w:styleId="SitatTegn">
    <w:name w:val="Sitat Tegn"/>
    <w:basedOn w:val="Standardskriftforavsnitt"/>
    <w:link w:val="Sitat"/>
    <w:uiPriority w:val="29"/>
    <w:rsid w:val="00B319D3"/>
    <w:rPr>
      <w:rFonts w:ascii="Calibri" w:eastAsia="Times New Roman" w:hAnsi="Calibri" w:cs="Times New Roman"/>
      <w:i/>
      <w:iCs/>
      <w:szCs w:val="24"/>
      <w:lang w:eastAsia="nb-NO"/>
    </w:rPr>
  </w:style>
  <w:style w:type="paragraph" w:styleId="Listeavsnitt">
    <w:name w:val="List Paragraph"/>
    <w:basedOn w:val="Normal"/>
    <w:uiPriority w:val="34"/>
    <w:qFormat/>
    <w:rsid w:val="00004192"/>
    <w:pPr>
      <w:widowControl w:val="0"/>
      <w:adjustRightInd w:val="0"/>
      <w:ind w:left="720"/>
      <w:contextualSpacing/>
    </w:pPr>
    <w:rPr>
      <w:rFonts w:ascii="Times New Roman" w:hAnsi="Times New Roman"/>
      <w:lang w:val="en-US"/>
    </w:rPr>
  </w:style>
  <w:style w:type="paragraph" w:customStyle="1" w:styleId="Default">
    <w:name w:val="Default"/>
    <w:rsid w:val="001E1DDB"/>
    <w:pPr>
      <w:autoSpaceDE w:val="0"/>
      <w:autoSpaceDN w:val="0"/>
      <w:adjustRightInd w:val="0"/>
      <w:spacing w:after="0" w:line="240" w:lineRule="auto"/>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417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hyperlink" Target="http://www.farsund.kommune.no" TargetMode="External"/><Relationship Id="rId1" Type="http://schemas.openxmlformats.org/officeDocument/2006/relationships/hyperlink" Target="mailto:post@farsund.kommune.no"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farsund.kommune.no" TargetMode="External"/><Relationship Id="rId1" Type="http://schemas.openxmlformats.org/officeDocument/2006/relationships/hyperlink" Target="mailto:post@farsund.kommune.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farsund-eb.public360online.com/biz/v2-pbr/docprod/templates/pb%20Farsund%20vedta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elt"/>
          <w:gallery w:val="placeholder"/>
        </w:category>
        <w:types>
          <w:type w:val="bbPlcHdr"/>
        </w:types>
        <w:behaviors>
          <w:behavior w:val="content"/>
        </w:behaviors>
        <w:guid w:val="{E89E0A52-0B1F-476A-AF6B-B3ADE78D996C}"/>
      </w:docPartPr>
      <w:docPartBody>
        <w:p w:rsidR="00DE549D" w:rsidRDefault="006D5995">
          <w:r w:rsidRPr="004328A2">
            <w:rPr>
              <w:rStyle w:val="Plassholdertekst"/>
            </w:rPr>
            <w:t>Klikk eller trykk her for å skrive inn tekst.</w:t>
          </w:r>
        </w:p>
      </w:docPartBody>
    </w:docPart>
    <w:docPart>
      <w:docPartPr>
        <w:name w:val="58D030CB68664F7296F60DFCBEE12B5D"/>
        <w:category>
          <w:name w:val="Generelt"/>
          <w:gallery w:val="placeholder"/>
        </w:category>
        <w:types>
          <w:type w:val="bbPlcHdr"/>
        </w:types>
        <w:behaviors>
          <w:behavior w:val="content"/>
        </w:behaviors>
        <w:guid w:val="{C46A07FA-8689-4842-A610-9C3B020708B9}"/>
      </w:docPartPr>
      <w:docPartBody>
        <w:p w:rsidR="009F65D6" w:rsidRDefault="00161C8F" w:rsidP="00161C8F">
          <w:pPr>
            <w:pStyle w:val="58D030CB68664F7296F60DFCBEE12B5D"/>
          </w:pPr>
          <w:r w:rsidRPr="004328A2">
            <w:rPr>
              <w:rStyle w:val="Plassholdertekst"/>
            </w:rPr>
            <w:t>Klikk eller trykk her for å skrive inn tekst.</w:t>
          </w:r>
        </w:p>
      </w:docPartBody>
    </w:docPart>
    <w:docPart>
      <w:docPartPr>
        <w:name w:val="FA8B1ADD274B461B81EBDFC80ABCF772"/>
        <w:category>
          <w:name w:val="Generelt"/>
          <w:gallery w:val="placeholder"/>
        </w:category>
        <w:types>
          <w:type w:val="bbPlcHdr"/>
        </w:types>
        <w:behaviors>
          <w:behavior w:val="content"/>
        </w:behaviors>
        <w:guid w:val="{A09CB0FB-304C-42E1-BACF-E13CE2428EA6}"/>
      </w:docPartPr>
      <w:docPartBody>
        <w:p w:rsidR="009F65D6" w:rsidRDefault="00161C8F" w:rsidP="00161C8F">
          <w:pPr>
            <w:pStyle w:val="FA8B1ADD274B461B81EBDFC80ABCF772"/>
          </w:pPr>
          <w:r w:rsidRPr="004328A2">
            <w:rPr>
              <w:rStyle w:val="Plassholdertekst"/>
            </w:rPr>
            <w:t>Klikk eller trykk her for å skrive inn tekst.</w:t>
          </w:r>
        </w:p>
      </w:docPartBody>
    </w:docPart>
    <w:docPart>
      <w:docPartPr>
        <w:name w:val="A45AEBE2E5AE4CADBEFB2206C7ACA663"/>
        <w:category>
          <w:name w:val="Generelt"/>
          <w:gallery w:val="placeholder"/>
        </w:category>
        <w:types>
          <w:type w:val="bbPlcHdr"/>
        </w:types>
        <w:behaviors>
          <w:behavior w:val="content"/>
        </w:behaviors>
        <w:guid w:val="{6097DCAC-762E-4374-BB36-9B9065FA949B}"/>
      </w:docPartPr>
      <w:docPartBody>
        <w:p w:rsidR="00B53034" w:rsidRDefault="00530F70" w:rsidP="00B53034">
          <w:pPr>
            <w:pStyle w:val="A45AEBE2E5AE4CADBEFB2206C7ACA663"/>
          </w:pPr>
          <w:r>
            <w:t>Mottakerliste</w:t>
          </w:r>
        </w:p>
      </w:docPartBody>
    </w:docPart>
    <w:docPart>
      <w:docPartPr>
        <w:name w:val="30ED1819FFC84DC69265C0E36CC06120"/>
        <w:category>
          <w:name w:val="Generelt"/>
          <w:gallery w:val="placeholder"/>
        </w:category>
        <w:types>
          <w:type w:val="bbPlcHdr"/>
        </w:types>
        <w:behaviors>
          <w:behavior w:val="content"/>
        </w:behaviors>
        <w:guid w:val="{0AD33B9F-0661-40A9-885C-B9CBE9B6E55C}"/>
      </w:docPartPr>
      <w:docPartBody>
        <w:p w:rsidR="00B53034" w:rsidRDefault="00B53034" w:rsidP="00B53034">
          <w:pPr>
            <w:pStyle w:val="30ED1819FFC84DC69265C0E36CC06120"/>
          </w:pPr>
          <w:r w:rsidRPr="004328A2">
            <w:rPr>
              <w:rStyle w:val="Plassholdertekst"/>
            </w:rPr>
            <w:t>Klikk eller trykk her for å skrive inn tekst.</w:t>
          </w:r>
        </w:p>
      </w:docPartBody>
    </w:docPart>
    <w:docPart>
      <w:docPartPr>
        <w:name w:val="8D8046DA78544997B9C38694960CAAF2"/>
        <w:category>
          <w:name w:val="Generelt"/>
          <w:gallery w:val="placeholder"/>
        </w:category>
        <w:types>
          <w:type w:val="bbPlcHdr"/>
        </w:types>
        <w:behaviors>
          <w:behavior w:val="content"/>
        </w:behaviors>
        <w:guid w:val="{31A9D0D4-08BF-47FF-915A-E273899656CC}"/>
      </w:docPartPr>
      <w:docPartBody>
        <w:p w:rsidR="00B53034" w:rsidRDefault="00B53034" w:rsidP="00B53034">
          <w:pPr>
            <w:pStyle w:val="8D8046DA78544997B9C38694960CAAF2"/>
          </w:pPr>
          <w:r w:rsidRPr="004328A2">
            <w:rPr>
              <w:rStyle w:val="Plassholdertekst"/>
            </w:rPr>
            <w:t>Klikk eller trykk her for å skrive inn tekst.</w:t>
          </w:r>
        </w:p>
      </w:docPartBody>
    </w:docPart>
    <w:docPart>
      <w:docPartPr>
        <w:name w:val="85D8BB510FC347FCBAB84727206D9096"/>
        <w:category>
          <w:name w:val="Generelt"/>
          <w:gallery w:val="placeholder"/>
        </w:category>
        <w:types>
          <w:type w:val="bbPlcHdr"/>
        </w:types>
        <w:behaviors>
          <w:behavior w:val="content"/>
        </w:behaviors>
        <w:guid w:val="{94F3ED6A-F788-483E-A94C-6F3A8193B4B4}"/>
      </w:docPartPr>
      <w:docPartBody>
        <w:p w:rsidR="00716449" w:rsidRDefault="00B53034" w:rsidP="00B53034">
          <w:pPr>
            <w:pStyle w:val="85D8BB510FC347FCBAB84727206D9096"/>
          </w:pPr>
          <w:r w:rsidRPr="004328A2">
            <w:rPr>
              <w:rStyle w:val="Plassholdertekst"/>
            </w:rPr>
            <w:t>Klikk eller trykk her for å skrive inn tekst.</w:t>
          </w:r>
        </w:p>
      </w:docPartBody>
    </w:docPart>
    <w:docPart>
      <w:docPartPr>
        <w:name w:val="914B39CF840D4BDC96482E461FD8C180"/>
        <w:category>
          <w:name w:val="Generelt"/>
          <w:gallery w:val="placeholder"/>
        </w:category>
        <w:types>
          <w:type w:val="bbPlcHdr"/>
        </w:types>
        <w:behaviors>
          <w:behavior w:val="content"/>
        </w:behaviors>
        <w:guid w:val="{A759E611-4BC1-4435-8789-085B84EF13C6}"/>
      </w:docPartPr>
      <w:docPartBody>
        <w:p w:rsidR="00716449" w:rsidRDefault="00B53034" w:rsidP="00B53034">
          <w:pPr>
            <w:pStyle w:val="914B39CF840D4BDC96482E461FD8C180"/>
          </w:pPr>
          <w:r w:rsidRPr="004328A2">
            <w:rPr>
              <w:rStyle w:val="Plassholdertekst"/>
            </w:rPr>
            <w:t>Klikk eller trykk her for å skrive inn tekst.</w:t>
          </w:r>
        </w:p>
      </w:docPartBody>
    </w:docPart>
    <w:docPart>
      <w:docPartPr>
        <w:name w:val="3CEDA430AF424E30A8772ABB7C1B080A"/>
        <w:category>
          <w:name w:val="Generelt"/>
          <w:gallery w:val="placeholder"/>
        </w:category>
        <w:types>
          <w:type w:val="bbPlcHdr"/>
        </w:types>
        <w:behaviors>
          <w:behavior w:val="content"/>
        </w:behaviors>
        <w:guid w:val="{F4A17B79-085D-4E0E-B173-24C1C065CDC9}"/>
      </w:docPartPr>
      <w:docPartBody>
        <w:p w:rsidR="00716449" w:rsidRDefault="00B53034" w:rsidP="00B53034">
          <w:pPr>
            <w:pStyle w:val="3CEDA430AF424E30A8772ABB7C1B080A"/>
          </w:pPr>
          <w:r w:rsidRPr="004328A2">
            <w:rPr>
              <w:rStyle w:val="Plassholdertekst"/>
            </w:rPr>
            <w:t>Klikk eller trykk her for å skrive inn tekst.</w:t>
          </w:r>
        </w:p>
      </w:docPartBody>
    </w:docPart>
    <w:docPart>
      <w:docPartPr>
        <w:name w:val="F6D167DC23EF47C490049E7B4F1F9EC0"/>
        <w:category>
          <w:name w:val="Generelt"/>
          <w:gallery w:val="placeholder"/>
        </w:category>
        <w:types>
          <w:type w:val="bbPlcHdr"/>
        </w:types>
        <w:behaviors>
          <w:behavior w:val="content"/>
        </w:behaviors>
        <w:guid w:val="{0EB8F74C-EBA8-4C42-92E4-177F30217B8A}"/>
      </w:docPartPr>
      <w:docPartBody>
        <w:p w:rsidR="00490947" w:rsidRDefault="007A360B" w:rsidP="007A360B">
          <w:pPr>
            <w:pStyle w:val="F6D167DC23EF47C490049E7B4F1F9EC0"/>
          </w:pPr>
          <w:r w:rsidRPr="004328A2">
            <w:rPr>
              <w:rStyle w:val="Plassholdertekst"/>
            </w:rPr>
            <w:t>Klikk eller trykk her for å skrive inn tekst.</w:t>
          </w:r>
        </w:p>
      </w:docPartBody>
    </w:docPart>
    <w:docPart>
      <w:docPartPr>
        <w:name w:val="5F0262E75F4D44CBA0F980A4F888D368"/>
        <w:category>
          <w:name w:val="Generelt"/>
          <w:gallery w:val="placeholder"/>
        </w:category>
        <w:types>
          <w:type w:val="bbPlcHdr"/>
        </w:types>
        <w:behaviors>
          <w:behavior w:val="content"/>
        </w:behaviors>
        <w:guid w:val="{701BEC17-FB66-4B33-8955-0519A598F5D8}"/>
      </w:docPartPr>
      <w:docPartBody>
        <w:p w:rsidR="003F2C68" w:rsidRDefault="00201475" w:rsidP="00201475">
          <w:pPr>
            <w:pStyle w:val="5F0262E75F4D44CBA0F980A4F888D368"/>
          </w:pPr>
          <w:r w:rsidRPr="004328A2">
            <w:rPr>
              <w:rStyle w:val="Plassholdertekst"/>
            </w:rPr>
            <w:t>Klikk eller trykk her for å skrive inn tekst.</w:t>
          </w:r>
        </w:p>
      </w:docPartBody>
    </w:docPart>
    <w:docPart>
      <w:docPartPr>
        <w:name w:val="DF83B27D1362431B8F619CBE2F2829A3"/>
        <w:category>
          <w:name w:val="Generelt"/>
          <w:gallery w:val="placeholder"/>
        </w:category>
        <w:types>
          <w:type w:val="bbPlcHdr"/>
        </w:types>
        <w:behaviors>
          <w:behavior w:val="content"/>
        </w:behaviors>
        <w:guid w:val="{37F1123F-8291-45B6-B867-186EBC76E442}"/>
      </w:docPartPr>
      <w:docPartBody>
        <w:p w:rsidR="003F2C68" w:rsidRDefault="00201475" w:rsidP="00201475">
          <w:pPr>
            <w:pStyle w:val="DF83B27D1362431B8F619CBE2F2829A3"/>
          </w:pPr>
          <w:r w:rsidRPr="004328A2">
            <w:rPr>
              <w:rStyle w:val="Plassholdertekst"/>
            </w:rPr>
            <w:t>Klikk eller trykk her for å skrive inn tekst.</w:t>
          </w:r>
        </w:p>
      </w:docPartBody>
    </w:docPart>
    <w:docPart>
      <w:docPartPr>
        <w:name w:val="0B6174C180614DA4A3AC8F0EE8147517"/>
        <w:category>
          <w:name w:val="Generelt"/>
          <w:gallery w:val="placeholder"/>
        </w:category>
        <w:types>
          <w:type w:val="bbPlcHdr"/>
        </w:types>
        <w:behaviors>
          <w:behavior w:val="content"/>
        </w:behaviors>
        <w:guid w:val="{AFDC7055-08B9-466B-80E8-38FBB409A084}"/>
      </w:docPartPr>
      <w:docPartBody>
        <w:p w:rsidR="003F2C68" w:rsidRDefault="00201475" w:rsidP="00201475">
          <w:pPr>
            <w:pStyle w:val="0B6174C180614DA4A3AC8F0EE8147517"/>
          </w:pPr>
          <w:r w:rsidRPr="004328A2">
            <w:rPr>
              <w:rStyle w:val="Plassholdertekst"/>
            </w:rPr>
            <w:t>Klikk eller trykk her for å skrive inn tekst.</w:t>
          </w:r>
        </w:p>
      </w:docPartBody>
    </w:docPart>
    <w:docPart>
      <w:docPartPr>
        <w:name w:val="2A35E63F967E406098B90E3BC33E3AAF"/>
        <w:category>
          <w:name w:val="Generelt"/>
          <w:gallery w:val="placeholder"/>
        </w:category>
        <w:types>
          <w:type w:val="bbPlcHdr"/>
        </w:types>
        <w:behaviors>
          <w:behavior w:val="content"/>
        </w:behaviors>
        <w:guid w:val="{A421180D-5DBF-4BA9-B06A-D87AED67A821}"/>
      </w:docPartPr>
      <w:docPartBody>
        <w:p w:rsidR="003F2C68" w:rsidRDefault="00201475" w:rsidP="00201475">
          <w:pPr>
            <w:pStyle w:val="2A35E63F967E406098B90E3BC33E3AAF"/>
          </w:pPr>
          <w:r w:rsidRPr="00ED7D2F">
            <w:rPr>
              <w:rStyle w:val="Plassholdertekst"/>
            </w:rPr>
            <w:t>Klikk eller trykk for å skrive inn en dato.</w:t>
          </w:r>
        </w:p>
      </w:docPartBody>
    </w:docPart>
    <w:docPart>
      <w:docPartPr>
        <w:name w:val="4435109832B94ED1912C38B056B03824"/>
        <w:category>
          <w:name w:val="Generelt"/>
          <w:gallery w:val="placeholder"/>
        </w:category>
        <w:types>
          <w:type w:val="bbPlcHdr"/>
        </w:types>
        <w:behaviors>
          <w:behavior w:val="content"/>
        </w:behaviors>
        <w:guid w:val="{1084DA89-57B1-4A59-9174-77D490C5FE05}"/>
      </w:docPartPr>
      <w:docPartBody>
        <w:p w:rsidR="00502E8E" w:rsidRDefault="00502E8E" w:rsidP="00502E8E">
          <w:pPr>
            <w:pStyle w:val="4435109832B94ED1912C38B056B03824"/>
          </w:pPr>
          <w:r w:rsidRPr="004328A2">
            <w:rPr>
              <w:rStyle w:val="Plassholdertekst"/>
            </w:rPr>
            <w:t>Klikk eller trykk her for å skrive inn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995"/>
    <w:rsid w:val="00077BDD"/>
    <w:rsid w:val="000C6170"/>
    <w:rsid w:val="000F6AA0"/>
    <w:rsid w:val="001053A8"/>
    <w:rsid w:val="00116856"/>
    <w:rsid w:val="00135F94"/>
    <w:rsid w:val="00157B2C"/>
    <w:rsid w:val="00161C8F"/>
    <w:rsid w:val="00165C41"/>
    <w:rsid w:val="001706C7"/>
    <w:rsid w:val="001B2190"/>
    <w:rsid w:val="001B30BA"/>
    <w:rsid w:val="001D45B2"/>
    <w:rsid w:val="00201475"/>
    <w:rsid w:val="002162C1"/>
    <w:rsid w:val="0022023C"/>
    <w:rsid w:val="002446A2"/>
    <w:rsid w:val="002A6BC5"/>
    <w:rsid w:val="002D0305"/>
    <w:rsid w:val="00383971"/>
    <w:rsid w:val="003E0C20"/>
    <w:rsid w:val="003F2C68"/>
    <w:rsid w:val="00484219"/>
    <w:rsid w:val="00490947"/>
    <w:rsid w:val="00495A8D"/>
    <w:rsid w:val="004B57FB"/>
    <w:rsid w:val="00502E8E"/>
    <w:rsid w:val="00502ED0"/>
    <w:rsid w:val="0052610C"/>
    <w:rsid w:val="00530F70"/>
    <w:rsid w:val="005415B8"/>
    <w:rsid w:val="00553CC2"/>
    <w:rsid w:val="00554E3A"/>
    <w:rsid w:val="00687166"/>
    <w:rsid w:val="006C6ED7"/>
    <w:rsid w:val="006D5995"/>
    <w:rsid w:val="00716449"/>
    <w:rsid w:val="00725A5C"/>
    <w:rsid w:val="00775541"/>
    <w:rsid w:val="007A360B"/>
    <w:rsid w:val="007B6408"/>
    <w:rsid w:val="007C4A19"/>
    <w:rsid w:val="007D17BE"/>
    <w:rsid w:val="009634EE"/>
    <w:rsid w:val="009F65D6"/>
    <w:rsid w:val="00AA3FCB"/>
    <w:rsid w:val="00AE66EF"/>
    <w:rsid w:val="00B36292"/>
    <w:rsid w:val="00B51540"/>
    <w:rsid w:val="00B53034"/>
    <w:rsid w:val="00B631CC"/>
    <w:rsid w:val="00B655CB"/>
    <w:rsid w:val="00B76D20"/>
    <w:rsid w:val="00BB6F6F"/>
    <w:rsid w:val="00C80A3E"/>
    <w:rsid w:val="00CA41BC"/>
    <w:rsid w:val="00D11496"/>
    <w:rsid w:val="00D114C5"/>
    <w:rsid w:val="00D34479"/>
    <w:rsid w:val="00D878EB"/>
    <w:rsid w:val="00DD06A1"/>
    <w:rsid w:val="00DE549D"/>
    <w:rsid w:val="00DF0C02"/>
    <w:rsid w:val="00E24533"/>
    <w:rsid w:val="00ED463C"/>
    <w:rsid w:val="00F12E38"/>
    <w:rsid w:val="00F4337C"/>
    <w:rsid w:val="00F51BA9"/>
    <w:rsid w:val="00FA7922"/>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502E8E"/>
    <w:rPr>
      <w:color w:val="808080"/>
    </w:rPr>
  </w:style>
  <w:style w:type="paragraph" w:customStyle="1" w:styleId="02D34F0723E74B43A04030966354D6C0">
    <w:name w:val="02D34F0723E74B43A04030966354D6C0"/>
    <w:rsid w:val="00502E8E"/>
    <w:rPr>
      <w:kern w:val="2"/>
      <w14:ligatures w14:val="standardContextual"/>
    </w:rPr>
  </w:style>
  <w:style w:type="paragraph" w:customStyle="1" w:styleId="7305B8D26E064D5ABB129C0C4AB9726E">
    <w:name w:val="7305B8D26E064D5ABB129C0C4AB9726E"/>
    <w:rsid w:val="00530F70"/>
    <w:rPr>
      <w:kern w:val="2"/>
      <w14:ligatures w14:val="standardContextual"/>
    </w:rPr>
  </w:style>
  <w:style w:type="paragraph" w:customStyle="1" w:styleId="4435109832B94ED1912C38B056B03824">
    <w:name w:val="4435109832B94ED1912C38B056B03824"/>
    <w:rsid w:val="00502E8E"/>
    <w:rPr>
      <w:kern w:val="2"/>
      <w14:ligatures w14:val="standardContextual"/>
    </w:rPr>
  </w:style>
  <w:style w:type="paragraph" w:customStyle="1" w:styleId="58D030CB68664F7296F60DFCBEE12B5D">
    <w:name w:val="58D030CB68664F7296F60DFCBEE12B5D"/>
    <w:rsid w:val="00161C8F"/>
  </w:style>
  <w:style w:type="paragraph" w:customStyle="1" w:styleId="FA8B1ADD274B461B81EBDFC80ABCF772">
    <w:name w:val="FA8B1ADD274B461B81EBDFC80ABCF772"/>
    <w:rsid w:val="00161C8F"/>
  </w:style>
  <w:style w:type="paragraph" w:customStyle="1" w:styleId="A45AEBE2E5AE4CADBEFB2206C7ACA663">
    <w:name w:val="A45AEBE2E5AE4CADBEFB2206C7ACA663"/>
    <w:rsid w:val="00B53034"/>
    <w:rPr>
      <w:lang w:eastAsia="zh-CN"/>
    </w:rPr>
  </w:style>
  <w:style w:type="paragraph" w:customStyle="1" w:styleId="30ED1819FFC84DC69265C0E36CC06120">
    <w:name w:val="30ED1819FFC84DC69265C0E36CC06120"/>
    <w:rsid w:val="00B53034"/>
    <w:rPr>
      <w:lang w:eastAsia="zh-CN"/>
    </w:rPr>
  </w:style>
  <w:style w:type="paragraph" w:customStyle="1" w:styleId="8D8046DA78544997B9C38694960CAAF2">
    <w:name w:val="8D8046DA78544997B9C38694960CAAF2"/>
    <w:rsid w:val="00B53034"/>
    <w:rPr>
      <w:lang w:eastAsia="zh-CN"/>
    </w:rPr>
  </w:style>
  <w:style w:type="paragraph" w:customStyle="1" w:styleId="85D8BB510FC347FCBAB84727206D9096">
    <w:name w:val="85D8BB510FC347FCBAB84727206D9096"/>
    <w:rsid w:val="00B53034"/>
    <w:rPr>
      <w:lang w:eastAsia="zh-CN"/>
    </w:rPr>
  </w:style>
  <w:style w:type="paragraph" w:customStyle="1" w:styleId="914B39CF840D4BDC96482E461FD8C180">
    <w:name w:val="914B39CF840D4BDC96482E461FD8C180"/>
    <w:rsid w:val="00B53034"/>
    <w:rPr>
      <w:lang w:eastAsia="zh-CN"/>
    </w:rPr>
  </w:style>
  <w:style w:type="paragraph" w:customStyle="1" w:styleId="3CEDA430AF424E30A8772ABB7C1B080A">
    <w:name w:val="3CEDA430AF424E30A8772ABB7C1B080A"/>
    <w:rsid w:val="00B53034"/>
    <w:rPr>
      <w:lang w:eastAsia="zh-CN"/>
    </w:rPr>
  </w:style>
  <w:style w:type="paragraph" w:customStyle="1" w:styleId="F6D167DC23EF47C490049E7B4F1F9EC0">
    <w:name w:val="F6D167DC23EF47C490049E7B4F1F9EC0"/>
    <w:rsid w:val="007A360B"/>
    <w:rPr>
      <w:kern w:val="2"/>
      <w14:ligatures w14:val="standardContextual"/>
    </w:rPr>
  </w:style>
  <w:style w:type="paragraph" w:customStyle="1" w:styleId="5F0262E75F4D44CBA0F980A4F888D368">
    <w:name w:val="5F0262E75F4D44CBA0F980A4F888D368"/>
    <w:rsid w:val="00201475"/>
    <w:pPr>
      <w:spacing w:line="278" w:lineRule="auto"/>
    </w:pPr>
    <w:rPr>
      <w:kern w:val="2"/>
      <w:sz w:val="24"/>
      <w:szCs w:val="24"/>
      <w14:ligatures w14:val="standardContextual"/>
    </w:rPr>
  </w:style>
  <w:style w:type="paragraph" w:customStyle="1" w:styleId="DF83B27D1362431B8F619CBE2F2829A3">
    <w:name w:val="DF83B27D1362431B8F619CBE2F2829A3"/>
    <w:rsid w:val="00201475"/>
    <w:pPr>
      <w:spacing w:line="278" w:lineRule="auto"/>
    </w:pPr>
    <w:rPr>
      <w:kern w:val="2"/>
      <w:sz w:val="24"/>
      <w:szCs w:val="24"/>
      <w14:ligatures w14:val="standardContextual"/>
    </w:rPr>
  </w:style>
  <w:style w:type="paragraph" w:customStyle="1" w:styleId="0B6174C180614DA4A3AC8F0EE8147517">
    <w:name w:val="0B6174C180614DA4A3AC8F0EE8147517"/>
    <w:rsid w:val="00201475"/>
    <w:pPr>
      <w:spacing w:line="278" w:lineRule="auto"/>
    </w:pPr>
    <w:rPr>
      <w:kern w:val="2"/>
      <w:sz w:val="24"/>
      <w:szCs w:val="24"/>
      <w14:ligatures w14:val="standardContextual"/>
    </w:rPr>
  </w:style>
  <w:style w:type="paragraph" w:customStyle="1" w:styleId="2A35E63F967E406098B90E3BC33E3AAF">
    <w:name w:val="2A35E63F967E406098B90E3BC33E3AAF"/>
    <w:rsid w:val="00201475"/>
    <w:pPr>
      <w:spacing w:line="278" w:lineRule="auto"/>
    </w:pPr>
    <w:rPr>
      <w:kern w:val="2"/>
      <w:sz w:val="24"/>
      <w:szCs w:val="24"/>
      <w14:ligatures w14:val="standardContextual"/>
    </w:rPr>
  </w:style>
  <w:style w:type="paragraph" w:customStyle="1" w:styleId="B1D0EC21D29447398A76FFF739296BF22">
    <w:name w:val="B1D0EC21D29447398A76FFF739296BF22"/>
    <w:rsid w:val="00530F70"/>
    <w:pPr>
      <w:autoSpaceDE w:val="0"/>
      <w:autoSpaceDN w:val="0"/>
      <w:spacing w:after="0" w:line="240" w:lineRule="auto"/>
    </w:pPr>
    <w:rPr>
      <w:rFonts w:ascii="Calibri" w:eastAsiaTheme="minorHAnsi" w:hAnsi="Calibri" w:cs="Times New Roman"/>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bs:GrowBusinessDocument xmlns:gbs="http://www.software-innovation.no/growBusinessDocument" gbs:officeVersion="2007" gbs:sourceId="319038" gbs:entity="Document" gbs:templateDesignerVersion="3.1 F">
  <gbs:ToReceivers.Name gbs:loadFromGrowBusiness="OnEdit" gbs:saveInGrowBusiness="False" gbs:connected="true" gbs:recno="" gbs:entity="" gbs:datatype="string" gbs:key="10000" gbs:dispatchrecipient="true" gbs:removeContentControl="0">Erik Ytterdahl</gbs:ToReceivers.Name>
  <gbs:ToReceivers.Zip gbs:loadFromGrowBusiness="OnEdit" gbs:saveInGrowBusiness="False" gbs:connected="true" gbs:recno="" gbs:entity="" gbs:datatype="string" gbs:key="10001" gbs:dispatchrecipient="true" gbs:removeContentControl="0">4550 FARSUND</gbs:ToReceivers.Zip>
  <gbs:ToReceivers.Name2 gbs:loadFromGrowBusiness="OnEdit" gbs:saveInGrowBusiness="False" gbs:connected="true" gbs:recno="" gbs:entity="" gbs:datatype="string" gbs:key="10002" gbs:dispatchrecipient="true" gbs:removeContentControl="0" gbs:label="Att: ">
  </gbs:ToReceivers.Name2>
  <gbs:ToAuthorization gbs:loadFromGrowBusiness="OnEdit" gbs:saveInGrowBusiness="False" gbs:connected="true" gbs:recno="" gbs:entity="" gbs:datatype="string" gbs:key="10003" gbs:removeContentControl="0">
  </gbs:ToAuthorization>
  <gbs:UnofficialTitle gbs:loadFromGrowBusiness="OnEdit" gbs:saveInGrowBusiness="True" gbs:connected="true" gbs:recno="" gbs:entity="" gbs:datatype="string" gbs:key="10004" gbs:removeContentControl="0">Tillatelse til påbygging av forstøtningsmur 5/75, Danefjellveien 47</gbs:UnofficialTitle>
  <gbs:OurRef.Name gbs:loadFromGrowBusiness="OnEdit" gbs:saveInGrowBusiness="False" gbs:connected="true" gbs:recno="" gbs:entity="" gbs:datatype="string" gbs:key="10005" gbs:removeContentControl="0">Jan Hornung</gbs:OurRef.Name>
  <gbs:Lists>
    <gbs:SingleLines>
      <gbs:ToCopyReceivers gbs:name="Kopimottakerliste" gbs:removeList="False" gbs:row-separator="&#10;" gbs:field-separator=", " gbs:loadFromGrowBusiness="OnEdit" gbs:saveInGrowBusiness="False" gbs:removeContentControl="0">
        <gbs:DisplayField gbs:key="10006">Johanna Elisabeth Hauge Tveit
Christian Tveit</gbs:DisplayField>
        <gbs:ToCopyReceivers.Name/>
        <gbs:ToCopyReceivers.Name2/>
      </gbs:ToCopyReceivers>
      <gbs:ToCurrentVersion gbs:name="Vedleggsliste" gbs:removeList="False" gbs:loadFromGrowBusiness="OnEdit" gbs:saveInGrowBusiness="False" gbs:removeContentControl="0" gbs:row-separator="&#10;" gbs:field-separator=", ">
        <gbs:DisplayField gbs:key="10007">
        </gbs:DisplayField>
        <gbs:ToCurrentVersion.FileConnection.ToFile.Comment/>
        <gbs:Criteria xmlns:gbs="http://www.software-innovation.no/growBusinessDocument" gbs:operator="and">
          <gbs:Criterion gbs:field="//FileConnection//ToFile::Present" gbs:operator="=">-1</gbs:Criterion>
          <gbs:Criterion gbs:field="//FileConnection//ToFile::Status" gbs:operator="!=">99</gbs:Criterion>
          <gbs:Criterion gbs:field="//FileConnection::ToRelationType" gbs:operator="!=">1</gbs:Criterion>
        </gbs:Criteria>
      </gbs:ToCurrentVersion>
      <gbs:ToVersion gbs:name="Godkjennerliste" gbs:removeList="False" gbs:row-separator="&#10;" gbs:field-separator="&#10;" gbs:loadFromGrowBusiness="OnEdit" gbs:saveInGrowBusiness="False" gbs:removeContentControl="0">
        <gbs:DisplayField gbs:key="10008">
        </gbs:DisplayField>
        <gbs:ToVersion.ToLastWorkplan.FromMeToOthers.OurRef.Name/>
        <gbs:Criteria xmlns:gbs="http://www.software-innovation.no/growBusinessDocument" gbs:operator="and">
          <gbs:Criterion gbs:field="::Recno" gbs:operator="=">{{currentVerId}}</gbs:Criterion>
          <gbs:Criterion gbs:field="//ToLastWorkplan//FromMeToOthers::ActivityStatus" gbs:operator="=">50021</gbs:Criterion>
        </gbs:Criteria>
        <gbs:ToVersion.ToLastWorkplan.FromMeToOthers.OurRef.Title/>
      </gbs:ToVersion>
      <gbs:ToReceivers gbs:name="Mottakerliste" gbs:removeList="False" gbs:row-separator="&#10;" gbs:field-separator=", " gbs:loadFromGrowBusiness="OnEdit" gbs:saveInGrowBusiness="False" gbs:removeContentControl="0">
        <gbs:DisplayField gbs:key="10009">Erik Ytterdahl</gbs:DisplayField>
        <gbs:ToReceivers.Name/>
        <gbs:ToReceivers.Name2/>
      </gbs:ToReceivers>
      <gbs:ToActivity.ToStage.ToConditions gbs:name="Vilkår" gbs:removeList="False" gbs:loadFromGrowBusiness="OnEdit" gbs:saveInGrowBusiness="False" gbs:removeContentControl="0">
        <gbs:DisplayField gbs:key="10010">
        </gbs:DisplayField>
        <gbs:ToActivity.ToStage.ToConditions.Description/>
      </gbs:ToActivity.ToStage.ToConditions>
    </gbs:SingleLines>
    <gbs:MultipleLines>
      <gbs:ToCase.ToCaseEstate gbs:name="Eiendom" gbs:removeList="False" gbs:loadFromGrowBusiness="OnEdit" gbs:saveInGrowBusiness="False" gbs:entity="connection: Estate - Case">
        <gbs:MultipleLineID gbs:metaName="ToCase.ToCaseEstate.Recno">
          <gbs:value gbs:id="1">203109</gbs:value>
        </gbs:MultipleLineID>
        <gbs:ToCase.ToCaseEstate.EstateNumber>
          <gbs:value gbs:key="10011" gbs:id="1" gbs:loadFromGrowBusiness="OnEdit" gbs:saveInGrowBusiness="False" gbs:recno="" gbs:entity="" gbs:datatype="long" gbs:removeContentControl="0">5</gbs:value>
        </gbs:ToCase.ToCaseEstate.EstateNumber>
        <gbs:ToCase.ToCaseEstate.WorkNumber>
          <gbs:value gbs:key="10012" gbs:id="1" gbs:loadFromGrowBusiness="OnEdit" gbs:saveInGrowBusiness="False" gbs:recno="" gbs:entity="" gbs:datatype="long" gbs:removeContentControl="0">75</gbs:value>
        </gbs:ToCase.ToCaseEstate.WorkNumber>
        <gbs:ToCase.ToCaseEstate.LeaseHoldNumber>
          <gbs:value gbs:key="10013" gbs:id="1" gbs:loadFromGrowBusiness="OnEdit" gbs:saveInGrowBusiness="False" gbs:recno="" gbs:entity="" gbs:datatype="long" gbs:removeContentControl="0">0</gbs:value>
        </gbs:ToCase.ToCaseEstate.LeaseHoldNumber>
        <gbs:ToCase.ToCaseEstate.SectionNumber>
          <gbs:value gbs:key="10014" gbs:id="1" gbs:loadFromGrowBusiness="OnEdit" gbs:saveInGrowBusiness="False" gbs:recno="" gbs:entity="" gbs:datatype="long" gbs:removeContentControl="0">0</gbs:value>
        </gbs:ToCase.ToCaseEstate.SectionNumber>
      </gbs:ToCase.ToCaseEstate>
      <gbs:ToCase.ToCaseContact gbs:name="Saksparter" gbs:removeList="False" gbs:loadFromGrowBusiness="OnEdit" gbs:saveInGrowBusiness="False" gbs:entity="CaseContact">
        <gbs:MultipleLineID gbs:metaName="ToCase.ToCaseContact.Recno">
          <gbs:value gbs:id="1">209164</gbs:value>
          <gbs:value gbs:id="2">209163</gbs:value>
          <gbs:value gbs:id="3">208626</gbs:value>
        </gbs:MultipleLineID>
        <gbs:ToCase.ToCaseContact.ToRole.Code>
          <gbs:value gbs:key="10015" gbs:id="1" gbs:loadFromGrowBusiness="OnEdit" gbs:saveInGrowBusiness="False" gbs:recno="" gbs:entity="" gbs:datatype="string" gbs:removeContentControl="0">Nabo</gbs:value>
          <gbs:value gbs:key="100152" gbs:id="2" gbs:loadFromGrowBusiness="OnEdit" gbs:saveInGrowBusiness="False" gbs:recno="" gbs:entity="" gbs:datatype="string" gbs:removeContentControl="0">Nabo</gbs:value>
          <gbs:value gbs:key="100153" gbs:id="3" gbs:loadFromGrowBusiness="OnEdit" gbs:saveInGrowBusiness="False" gbs:recno="" gbs:entity="" gbs:datatype="string" gbs:removeContentControl="0">Tiltakshaver</gbs:value>
        </gbs:ToCase.ToCaseContact.ToRole.Code>
        <gbs:ToCase.ToCaseContact.Name>
          <gbs:value gbs:key="10016" gbs:id="1" gbs:loadFromGrowBusiness="OnEdit" gbs:saveInGrowBusiness="False" gbs:recno="" gbs:entity="" gbs:datatype="string" gbs:removeContentControl="0">Johanna Elisabeth Hauge Tveit</gbs:value>
          <gbs:value gbs:key="100162" gbs:id="2" gbs:loadFromGrowBusiness="OnEdit" gbs:saveInGrowBusiness="False" gbs:recno="" gbs:entity="" gbs:datatype="string" gbs:removeContentControl="0">Christian Tveit</gbs:value>
          <gbs:value gbs:key="100163" gbs:id="3" gbs:loadFromGrowBusiness="OnEdit" gbs:saveInGrowBusiness="False" gbs:recno="" gbs:entity="" gbs:datatype="string" gbs:removeContentControl="0">Erik Ytterdahl</gbs:value>
        </gbs:ToCase.ToCaseContact.Name>
      </gbs:ToCase.ToCaseContact>
    </gbs:MultipleLines>
  </gbs:Lists>
  <gbs:ToOrgUnit.Switchboard gbs:loadFromGrowBusiness="OnEdit" gbs:saveInGrowBusiness="False" gbs:connected="true" gbs:recno="" gbs:entity="" gbs:datatype="string" gbs:key="10019" gbs:removeContentControl="0">
  </gbs:ToOrgUnit.Switchboard>
  <gbs:ToOrgUnit.Referencenumber gbs:loadFromGrowBusiness="OnProduce" gbs:saveInGrowBusiness="False" gbs:connected="true" gbs:recno="" gbs:entity="" gbs:datatype="string" gbs:key="10020">162030</gbs:ToOrgUnit.Referencenumber>
  <gbs:ToOrgUnit.AddressesJOINEX.Address gbs:loadFromGrowBusiness="OnProduce" gbs:saveInGrowBusiness="False" gbs:connected="true" gbs:recno="" gbs:entity="" gbs:datatype="string" gbs:key="10021" gbs:removeContentControl="0" gbs:joinex="[JOINEX=[TypeID] {!OJEX!}=2]">
  </gbs:ToOrgUnit.AddressesJOINEX.Address>
  <gbs:ToOrgUnit.AddressesJOINEX.Zip gbs:loadFromGrowBusiness="OnProduce" gbs:saveInGrowBusiness="False" gbs:connected="true" gbs:recno="" gbs:entity="" gbs:datatype="string" gbs:key="10022" gbs:joinex="[JOINEX=[TypeID] {!OJEX!}=2]" gbs:removeContentControl="0">
  </gbs:ToOrgUnit.AddressesJOINEX.Zip>
  <gbs:ToOrgUnit.AddressesJOINEX.Address gbs:loadFromGrowBusiness="OnProduce" gbs:saveInGrowBusiness="False" gbs:connected="true" gbs:recno="" gbs:entity="" gbs:datatype="string" gbs:key="10023" gbs:joinex="[JOINEX=[TypeID] {!OJEX!}=5]" gbs:removeContentControl="0">
  </gbs:ToOrgUnit.AddressesJOINEX.Address>
  <gbs:ToOrgUnit.AddressesJOINEX.Zip gbs:loadFromGrowBusiness="OnProduce" gbs:saveInGrowBusiness="False" gbs:connected="true" gbs:recno="" gbs:entity="" gbs:datatype="string" gbs:key="10024" gbs:joinex="[JOINEX=[TypeID] {!OJEX!}=5]" gbs:removeContentControl="0">
  </gbs:ToOrgUnit.AddressesJOINEX.Zip>
  <gbs:ToOrgUnit.ToEmployer.Name gbs:loadFromGrowBusiness="OnProduce" gbs:saveInGrowBusiness="False" gbs:connected="true" gbs:recno="" gbs:entity="" gbs:datatype="string" gbs:key="10025">Teknisk sektor</gbs:ToOrgUnit.ToEmployer.Name>
  <gbs:ToOrgUnit.Name gbs:loadFromGrowBusiness="OnProduce" gbs:saveInGrowBusiness="False" gbs:connected="true" gbs:recno="" gbs:entity="" gbs:datatype="string" gbs:key="10026">Teknisk Forvaltning</gbs:ToOrgUnit.Name>
  <gbs:ToOrgUnit.StructureNumber gbs:loadFromGrowBusiness="OnEdit" gbs:saveInGrowBusiness="False" gbs:connected="true" gbs:recno="" gbs:entity="" gbs:datatype="string" gbs:key="10027" gbs:removeContentControl="0">506M200011M200031M200032M</gbs:ToOrgUnit.StructureNumber>
  <gbs:OurRef.Title gbs:loadFromGrowBusiness="OnEdit" gbs:saveInGrowBusiness="False" gbs:connected="true" gbs:recno="" gbs:entity="" gbs:datatype="string" gbs:key="10028" gbs:removeContentControl="0">Enhetsleder</gbs:OurRef.Title>
  <gbs:ToOrgUnit.ExternalURL gbs:loadFromGrowBusiness="OnEdit" gbs:saveInGrowBusiness="False" gbs:connected="true" gbs:recno="" gbs:entity="" gbs:datatype="string" gbs:key="10029" gbs:removeContentControl="0">
  </gbs:ToOrgUnit.ExternalURL>
  <gbs:ToReceivers.Name2 gbs:loadFromGrowBusiness="OnEdit" gbs:saveInGrowBusiness="False" gbs:connected="true" gbs:recno="" gbs:entity="" gbs:datatype="string" gbs:key="10030" gbs:label="v/ " gbs:removeContentControl="0">
  </gbs:ToReceivers.Name2>
  <gbs:ToReceivers.Name2 gbs:loadFromGrowBusiness="OnEdit" gbs:saveInGrowBusiness="False" gbs:connected="true" gbs:recno="" gbs:entity="" gbs:datatype="string" gbs:key="10031" gbs:label="v/ " gbs:removeContentControl="0">
  </gbs:ToReceivers.Name2>
  <gbs:ToReceivers.Name2 gbs:loadFromGrowBusiness="OnEdit" gbs:saveInGrowBusiness="False" gbs:connected="true" gbs:recno="" gbs:entity="" gbs:datatype="string" gbs:key="10032" gbs:dispatchrecipient="true" gbs:removeContentControl="0">
  </gbs:ToReceivers.Name2>
  <gbs:ToReceivers.Name2 gbs:loadFromGrowBusiness="OnEdit" gbs:saveInGrowBusiness="False" gbs:connected="true" gbs:recno="" gbs:entity="" gbs:datatype="string" gbs:key="10033" gbs:removeContentControl="0">
  </gbs:ToReceivers.Name2>
  <gbs:ToReceivers.Address gbs:loadFromGrowBusiness="OnEdit" gbs:saveInGrowBusiness="False" gbs:connected="true" gbs:recno="" gbs:entity="" gbs:datatype="string" gbs:key="10034" gbs:removeContentControl="0" gbs:dispatchrecipient="true">Danefjellveien 47</gbs:ToReceivers.Address>
  <gbs:ToReceivers.Zip gbs:loadFromGrowBusiness="OnEdit" gbs:saveInGrowBusiness="False" gbs:connected="true" gbs:recno="" gbs:entity="" gbs:datatype="string" gbs:key="10035" gbs:removeContentControl="0" gbs:dispatchrecipient="true">4550 FARSUND</gbs:ToReceivers.Zip>
  <gbs:ToReceivers.Name2 gbs:loadFromGrowBusiness="OnProduce" gbs:saveInGrowBusiness="False" gbs:connected="true" gbs:recno="" gbs:entity="" gbs:datatype="string" gbs:key="10036">
  </gbs:ToReceivers.Name2>
  <gbs:ToReceivers.Name2 gbs:loadFromGrowBusiness="OnProduce" gbs:saveInGrowBusiness="False" gbs:connected="true" gbs:recno="" gbs:entity="" gbs:datatype="string" gbs:key="10037">
  </gbs:ToReceivers.Name2>
  <gbs:ToReceivers.Name2 gbs:loadFromGrowBusiness="OnEdit" gbs:saveInGrowBusiness="False" gbs:connected="true" gbs:recno="" gbs:entity="" gbs:datatype="string" gbs:key="10038" gbs:removeContentControl="0" gbs:dispatchrecipient="true">
  </gbs:ToReceivers.Name2>
  <gbs:ToOrgUnit.Web gbs:loadFromGrowBusiness="OnProduce" gbs:saveInGrowBusiness="False" gbs:connected="true" gbs:recno="" gbs:entity="" gbs:datatype="string" gbs:key="10039" gbs:removeContentControl="0">
  </gbs:ToOrgUnit.Web>
  <gbs:ToOrgUnit.Name gbs:loadFromGrowBusiness="OnProduce" gbs:saveInGrowBusiness="False" gbs:connected="true" gbs:recno="" gbs:entity="" gbs:datatype="string" gbs:key="10040">Teknisk Forvaltning</gbs:ToOrgUnit.Name>
  <gbs:ReferenceNo gbs:loadFromGrowBusiness="OnEdit" gbs:saveInGrowBusiness="True" gbs:connected="true" gbs:recno="" gbs:entity="" gbs:datatype="string" gbs:key="10041" gbs:removeContentControl="0">
  </gbs:ReferenceNo>
  <gbs:DocumentNumber gbs:loadFromGrowBusiness="OnEdit" gbs:saveInGrowBusiness="False" gbs:connected="true" gbs:recno="" gbs:entity="" gbs:datatype="string" gbs:key="10042" gbs:removeContentControl="0">BYGG-24/00247-9</gbs:DocumentNumber>
  <gbs:OurRef.Name gbs:loadFromGrowBusiness="OnProduce" gbs:saveInGrowBusiness="False" gbs:connected="true" gbs:recno="" gbs:entity="" gbs:datatype="string" gbs:key="10043">Jan Hornung</gbs:OurRef.Name>
  <gbs:DocumentDate gbs:loadFromGrowBusiness="OnEdit" gbs:saveInGrowBusiness="True" gbs:connected="true" gbs:recno="" gbs:entity="" gbs:datatype="date" gbs:key="10044" gbs:removeContentControl="0">2024-10-25T00:00:00</gbs:DocumentDate>
  <gbs:ToOrgUnit.E-mail gbs:loadFromGrowBusiness="OnProduce" gbs:saveInGrowBusiness="False" gbs:connected="true" gbs:recno="" gbs:entity="" gbs:datatype="string" gbs:key="10045">
  </gbs:ToOrgUnit.E-mail>
  <gbs:ToOrgUnit.Referencenumber gbs:loadFromGrowBusiness="OnProduce" gbs:saveInGrowBusiness="False" gbs:connected="true" gbs:recno="" gbs:entity="" gbs:datatype="string" gbs:key="10046">162030</gbs:ToOrgUnit.Referencenumber>
  <gbs:ToOrgUnit.Switchboard gbs:loadFromGrowBusiness="OnProduce" gbs:saveInGrowBusiness="False" gbs:connected="true" gbs:recno="" gbs:entity="" gbs:datatype="string" gbs:key="10047">
  </gbs:ToOrgUnit.Switchboard>
</gbs:GrowBusinessDocument>
</file>

<file path=customXml/item4.xml><?xml version="1.0" encoding="utf-8"?>
<ct:contentTypeSchema xmlns:ct="http://schemas.microsoft.com/office/2006/metadata/contentType" xmlns:ma="http://schemas.microsoft.com/office/2006/metadata/properties/metaAttributes" ct:_="" ma:_="" ma:contentTypeName="Document" ma:contentTypeID="0x01010014F9E3583EC26F4A85A5410F4319D332" ma:contentTypeVersion="7" ma:contentTypeDescription="Create a new document." ma:contentTypeScope="" ma:versionID="ea0b675b0cf9c4c80f84b07eca84fbe9">
  <xsd:schema xmlns:xsd="http://www.w3.org/2001/XMLSchema" xmlns:xs="http://www.w3.org/2001/XMLSchema" xmlns:p="http://schemas.microsoft.com/office/2006/metadata/properties" xmlns:ns2="bd1d0955-48d5-4879-90fe-8e8db2585d1f" targetNamespace="http://schemas.microsoft.com/office/2006/metadata/properties" ma:root="true" ma:fieldsID="a7dc3013f230f39c213804c7575cd29e" ns2:_="">
    <xsd:import namespace="bd1d0955-48d5-4879-90fe-8e8db2585d1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1d0955-48d5-4879-90fe-8e8db2585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D6246-1792-46CE-ABE8-F06A0D760A01}">
  <ds:schemaRefs>
    <ds:schemaRef ds:uri="http://schemas.microsoft.com/sharepoint/v3/contenttype/forms"/>
  </ds:schemaRefs>
</ds:datastoreItem>
</file>

<file path=customXml/itemProps2.xml><?xml version="1.0" encoding="utf-8"?>
<ds:datastoreItem xmlns:ds="http://schemas.openxmlformats.org/officeDocument/2006/customXml" ds:itemID="{CFAA2219-A0A7-4A5E-A6F8-F031104855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325117-AA4B-44E5-B9A5-169DA9087421}">
  <ds:schemaRefs>
    <ds:schemaRef ds:uri="http://www.software-innovation.no/growBusinessDocument"/>
  </ds:schemaRefs>
</ds:datastoreItem>
</file>

<file path=customXml/itemProps4.xml><?xml version="1.0" encoding="utf-8"?>
<ds:datastoreItem xmlns:ds="http://schemas.openxmlformats.org/officeDocument/2006/customXml" ds:itemID="{0BB3C146-FF8A-4389-B865-23554D1F5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1d0955-48d5-4879-90fe-8e8db2585d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43B1564-DDF6-4CB5-BE93-6C8FF6D07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pb%20Farsund%20vedtak.dotm</Template>
  <TotalTime>298</TotalTime>
  <Pages>5</Pages>
  <Words>991</Words>
  <Characters>5256</Characters>
  <Application>Microsoft Office Word</Application>
  <DocSecurity>0</DocSecurity>
  <Lines>43</Lines>
  <Paragraphs>12</Paragraphs>
  <ScaleCrop>false</ScaleCrop>
  <HeadingPairs>
    <vt:vector size="2" baseType="variant">
      <vt:variant>
        <vt:lpstr>Tittel</vt:lpstr>
      </vt:variant>
      <vt:variant>
        <vt:i4>1</vt:i4>
      </vt:variant>
    </vt:vector>
  </HeadingPairs>
  <TitlesOfParts>
    <vt:vector size="1" baseType="lpstr">
      <vt:lpstr>Tillatelse til påbygging av forstøtningsmur 5/75, Danefjellveien 47</vt:lpstr>
    </vt:vector>
  </TitlesOfParts>
  <Company/>
  <LinksUpToDate>false</LinksUpToDate>
  <CharactersWithSpaces>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Tillatelse til påbygging av forstøtningsmur 5/75, Danefjellveien 47</dc:title>
  <dc:subject/>
  <dc:creator>Jan Hornung</dc:creator>
  <cp:keywords/>
  <dc:description/>
  <cp:lastModifiedBy>Jan Hornung</cp:lastModifiedBy>
  <cp:revision>27</cp:revision>
  <cp:lastPrinted>2019-01-04T14:45:00Z</cp:lastPrinted>
  <dcterms:created xsi:type="dcterms:W3CDTF">2019-09-20T07:18:00Z</dcterms:created>
  <dcterms:modified xsi:type="dcterms:W3CDTF">2024-10-25T14:08:00Z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0x01010014F9E3583EC26F4A85A5410F4319D332</vt:lpwstr>
  </property>
  <property fmtid="{D5CDD505-2E9C-101B-9397-08002B2CF9AE}" pid="3" name="MSIP_Label_3b623b29-abd1-4de3-a20c-27566d79b7c7_Enabled">
    <vt:lpwstr>true</vt:lpwstr>
  </property>
  <property fmtid="{D5CDD505-2E9C-101B-9397-08002B2CF9AE}" pid="4" name="MSIP_Label_3b623b29-abd1-4de3-a20c-27566d79b7c7_SetDate">
    <vt:lpwstr>2024-04-26T10:36:46Z</vt:lpwstr>
  </property>
  <property fmtid="{D5CDD505-2E9C-101B-9397-08002B2CF9AE}" pid="5" name="MSIP_Label_3b623b29-abd1-4de3-a20c-27566d79b7c7_Method">
    <vt:lpwstr>Standard</vt:lpwstr>
  </property>
  <property fmtid="{D5CDD505-2E9C-101B-9397-08002B2CF9AE}" pid="6" name="MSIP_Label_3b623b29-abd1-4de3-a20c-27566d79b7c7_Name">
    <vt:lpwstr>3b623b29-abd1-4de3-a20c-27566d79b7c7</vt:lpwstr>
  </property>
  <property fmtid="{D5CDD505-2E9C-101B-9397-08002B2CF9AE}" pid="7" name="MSIP_Label_3b623b29-abd1-4de3-a20c-27566d79b7c7_SiteId">
    <vt:lpwstr>cbede638-a3d9-459f-8f4e-24ced73b4e5e</vt:lpwstr>
  </property>
  <property fmtid="{D5CDD505-2E9C-101B-9397-08002B2CF9AE}" pid="8" name="MSIP_Label_3b623b29-abd1-4de3-a20c-27566d79b7c7_ActionId">
    <vt:lpwstr>864c2d56-d51c-479c-bbe8-112e00716a3b</vt:lpwstr>
  </property>
  <property fmtid="{D5CDD505-2E9C-101B-9397-08002B2CF9AE}" pid="9" name="MSIP_Label_3b623b29-abd1-4de3-a20c-27566d79b7c7_ContentBits">
    <vt:lpwstr>0</vt:lpwstr>
  </property>
  <property fmtid="{D5CDD505-2E9C-101B-9397-08002B2CF9AE}" pid="10" name="templateFilePath">
    <vt:lpwstr>c:\windows\system32\inetsrv\pb Farsund vedtak.dotm</vt:lpwstr>
  </property>
  <property fmtid="{D5CDD505-2E9C-101B-9397-08002B2CF9AE}" pid="11" name="filePathOneNote">
    <vt:lpwstr>
    </vt:lpwstr>
  </property>
  <property fmtid="{D5CDD505-2E9C-101B-9397-08002B2CF9AE}" pid="12" name="comment">
    <vt:lpwstr>Johanna Elisabeth Hauge Tveit</vt:lpwstr>
  </property>
  <property fmtid="{D5CDD505-2E9C-101B-9397-08002B2CF9AE}" pid="13" name="sourceId">
    <vt:lpwstr>{0(8)}</vt:lpwstr>
  </property>
  <property fmtid="{D5CDD505-2E9C-101B-9397-08002B2CF9AE}" pid="14" name="module">
    <vt:lpwstr>{0(9)}</vt:lpwstr>
  </property>
  <property fmtid="{D5CDD505-2E9C-101B-9397-08002B2CF9AE}" pid="15" name="customParams">
    <vt:lpwstr>
    </vt:lpwstr>
  </property>
  <property fmtid="{D5CDD505-2E9C-101B-9397-08002B2CF9AE}" pid="16" name="server">
    <vt:lpwstr>farsund-eb.public360online.com</vt:lpwstr>
  </property>
  <property fmtid="{D5CDD505-2E9C-101B-9397-08002B2CF9AE}" pid="17" name="externalUser">
    <vt:lpwstr>
    </vt:lpwstr>
  </property>
  <property fmtid="{D5CDD505-2E9C-101B-9397-08002B2CF9AE}" pid="18" name="option">
    <vt:lpwstr>true</vt:lpwstr>
  </property>
  <property fmtid="{D5CDD505-2E9C-101B-9397-08002B2CF9AE}" pid="19" name="CompanyName">
    <vt:lpwstr>Farsund kommune</vt:lpwstr>
  </property>
  <property fmtid="{D5CDD505-2E9C-101B-9397-08002B2CF9AE}" pid="20" name="sipTrackRevision">
    <vt:lpwstr>false</vt:lpwstr>
  </property>
  <property fmtid="{D5CDD505-2E9C-101B-9397-08002B2CF9AE}" pid="21" name="docId">
    <vt:lpwstr>319038</vt:lpwstr>
  </property>
  <property fmtid="{D5CDD505-2E9C-101B-9397-08002B2CF9AE}" pid="22" name="verId">
    <vt:lpwstr>224560</vt:lpwstr>
  </property>
  <property fmtid="{D5CDD505-2E9C-101B-9397-08002B2CF9AE}" pid="23" name="templateId">
    <vt:lpwstr>99015</vt:lpwstr>
  </property>
  <property fmtid="{D5CDD505-2E9C-101B-9397-08002B2CF9AE}" pid="24" name="createdBy">
    <vt:lpwstr>Jan Hornung</vt:lpwstr>
  </property>
  <property fmtid="{D5CDD505-2E9C-101B-9397-08002B2CF9AE}" pid="25" name="modifiedBy">
    <vt:lpwstr>Jan Hornung</vt:lpwstr>
  </property>
  <property fmtid="{D5CDD505-2E9C-101B-9397-08002B2CF9AE}" pid="26" name="serverName">
    <vt:lpwstr>
    </vt:lpwstr>
  </property>
  <property fmtid="{D5CDD505-2E9C-101B-9397-08002B2CF9AE}" pid="27" name="protocol">
    <vt:lpwstr>
    </vt:lpwstr>
  </property>
  <property fmtid="{D5CDD505-2E9C-101B-9397-08002B2CF9AE}" pid="28" name="site">
    <vt:lpwstr>
    </vt:lpwstr>
  </property>
  <property fmtid="{D5CDD505-2E9C-101B-9397-08002B2CF9AE}" pid="29" name="fileId">
    <vt:lpwstr>301467</vt:lpwstr>
  </property>
  <property fmtid="{D5CDD505-2E9C-101B-9397-08002B2CF9AE}" pid="30" name="currentVerId">
    <vt:lpwstr>224560</vt:lpwstr>
  </property>
  <property fmtid="{D5CDD505-2E9C-101B-9397-08002B2CF9AE}" pid="31" name="fileName">
    <vt:lpwstr>BYGG-24_00247-9 Tillatelse til påbygging av forstøtningsmur 5_75, Danefjellveien 47 301467_224560_0.DOCX</vt:lpwstr>
  </property>
  <property fmtid="{D5CDD505-2E9C-101B-9397-08002B2CF9AE}" pid="32" name="filePath">
    <vt:lpwstr>
    </vt:lpwstr>
  </property>
  <property fmtid="{D5CDD505-2E9C-101B-9397-08002B2CF9AE}" pid="33" name="Operation">
    <vt:lpwstr>CheckoutFile</vt:lpwstr>
  </property>
</Properties>
</file>