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26/3774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Administrasjonsutvalg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