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26/4270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13.04.2026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Porsgrunn Boligstiftelse - kommunens videre håndtering etter vedtaket fra Lotteri- og stiftelsestilsynet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23.04.2026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/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Interpellasjon fra Høyre - Boligstiftelsen</w:t>
                        </w:r>
                      </w:sdtContent>
                    </w:sdt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Svar på Interpellasjon - Porsgrunn boligstiftelse - bystyret 23.04.26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Porsgrunn Boligstiftelse - kommunens videre håndtering etter vedtaket fra Lotteri- og stiftelsestilsynet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