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E62" w:rsidRDefault="00066E62">
      <w:bookmarkStart w:id="0" w:name="_GoBack"/>
      <w:bookmarkEnd w:id="0"/>
    </w:p>
    <w:sectPr w:rsidR="0006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5A"/>
    <w:rsid w:val="00066E62"/>
    <w:rsid w:val="00A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02005-7BF7-4F96-8619-AEA428C9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comments" Target="/word/comments.xml" Id="rId6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Blank" TargetMode="External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Oppfølging av verbalvedtak. Intensivordninger Langangen</dc:title>
  <dc:subject/>
  <dc:creator>Marit Vik</dc:creator>
  <cp:keywords/>
  <dc:description/>
  <cp:lastModifiedBy>Marit Vik</cp:lastModifiedBy>
  <cp:revision>1</cp:revision>
  <dcterms:created xsi:type="dcterms:W3CDTF">2019-02-06T12:24:00Z</dcterms:created>
  <dcterms:modified xsi:type="dcterms:W3CDTF">2019-02-06T12:25:00Z</dcterms:modified>
</cp:coreProperties>
</file>