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26/9793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Administrasjonsutvalg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