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24/166</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108</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Ingvill Jensen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11.02.2026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21/26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Suppleringsvalg til Ungdomsrådet</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Ordførers innstilling</w:t>
              </w:r>
              <w:r>
                <w:t xml:space="preserve"> </w:t>
              </w:r>
            </w:p>
            <w:p>
              <w:pPr>
                <w:pStyle w:val="ListParagraph"/>
                <w:numPr>
                  <w:ilvl w:val="0"/>
                  <w:numId w:val="1"/>
                </w:numPr>
                <w:spacing w:after="160"/>
              </w:pPr>
              <w:r>
                <w:t xml:space="preserve">Magnus Norendal Bjellås fritas fra vervet som vara til ungdomsrådet fra Gulset ungdomsskole og velges som fast representant fra Kulturskolen til Ungdomsrådet for valgperioden 2026 til og med 2027</w:t>
              </w:r>
            </w:p>
            <w:p>
              <w:pPr>
                <w:pStyle w:val="ListParagraph"/>
                <w:numPr>
                  <w:ilvl w:val="0"/>
                  <w:numId w:val="1"/>
                </w:numPr>
                <w:spacing w:after="160"/>
              </w:pPr>
              <w:r>
                <w:t xml:space="preserve">Marta Straand Gjerden velges som vara fra Kulturskolen til ungdomsrådet for valgperioden 2026 til og med 2027.</w:t>
              </w:r>
            </w:p>
          </w:sdtContent>
        </w:sdt>
        <w:p w:rsidRPr="00853B6B" w:rsidR="00B33565" w:rsidP="003E7097" w:rsidRDefault="00B33565" w14:paraId="5EB3ECBF" w14:textId="77777777"/>
        <w:sdt>
          <w:sdtPr>
            <w:alias w:val="IngressTekst"/>
            <w:tag w:val="IngressTekst"/>
            <w:id w:val="-456796318"/>
          </w:sdtPr>
          <w:sdtEndPr/>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Halvparten av ungdomsrådets medlemmer ble valgt av bystyret 11.12.2025 (sak 163/25), disse ble valgt for perioden 2026 til og med 2027.</w:t>
              </w:r>
            </w:p>
            <w:p>
              <w:pPr>
                <w:spacing w:after="160"/>
              </w:pPr>
              <w:r>
                <w:br/>
              </w:r>
              <w:r>
                <w:t xml:space="preserve">I etterkant av rekrutteringsprosessen har bystyresekretariatet mottatt en henvendelse fra rektor ved kulturskolen i Skien kommune, det anmodes om at skolen får en representant inn i ungdomsrådet.</w:t>
              </w:r>
              <w:r>
                <w:br/>
              </w:r>
              <w:r>
                <w:br/>
              </w:r>
              <w:r>
                <w:t xml:space="preserve">Magnus Norendal Bjellås er innstilt som fast representant, Marta Straand Gjerden er innstilt som vara. På grunn av ungdomsrådets sammensetning og krav til kjønnsbalanse må fast representant fra kulturskolen være en gutt.</w:t>
              </w:r>
              <w:r>
                <w:br/>
              </w:r>
              <w:r>
                <w:t xml:space="preserve">Bjellås er allerede valgt inn i ungdomsrådet som vara for Gulset ungdomsskole, han trer dermed ut av dette vervet og velges som fast representant. </w:t>
              </w:r>
              <w:r>
                <w:br/>
              </w:r>
              <w:r>
                <w:br/>
              </w:r>
              <w:r>
                <w:br/>
              </w:r>
              <w:r>
                <w:br/>
              </w:r>
              <w:r>
                <w:br/>
              </w:r>
              <w:r>
                <w:br/>
              </w:r>
              <w:r>
                <w:rPr>
                  <w:b/>
                </w:rPr>
                <w:t xml:space="preserve">Ordførers vurdering og konklusjon</w:t>
              </w:r>
              <w:r>
                <w:br/>
              </w:r>
              <w:r>
                <w:t xml:space="preserve"> </w:t>
              </w:r>
              <w:r>
                <w:br/>
              </w:r>
              <w:r>
                <w:t xml:space="preserve">Representanter til ungdomsrådet rekrutteres vanligvis på høsten med oppstart på nyåret. Ordfører vurderer likevel at rekruttering av en representant fra kulturskolen vil tilføre rådet nyttig kompetanse innenfor kulturområdet. </w:t>
              </w:r>
              <w:r>
                <w:br/>
              </w:r>
              <w:r>
                <w:t xml:space="preserve">Ungdomsrådet vil bestå av 13 faste medlemmer etter suppleringsvalget.</w:t>
              </w:r>
            </w:p>
            <w:p>
              <w:pPr>
                <w:spacing w:after="160"/>
              </w:pPr>
              <w:r>
                <w:t xml:space="preserve"> </w:t>
              </w:r>
            </w:p>
            <w:p>
              <w:pPr>
                <w:spacing w:after="160"/>
              </w:pPr>
              <w:r>
                <w:t xml:space="preserve"> </w:t>
              </w:r>
            </w:p>
            <w:p>
              <w:pPr>
                <w:spacing w:after="160"/>
              </w:pPr>
              <w:r>
                <w:br/>
              </w:r>
              <w:r>
                <w:rPr>
                  <w:b/>
                </w:rPr>
                <w:t xml:space="preserve">Referanser</w:t>
              </w:r>
              <w:r>
                <w:br/>
              </w:r>
              <w:hyperlink w:history="true" r:id="Rf667f88bb6ff41f1">
                <w:r>
                  <w:rPr>
                    <w:rStyle w:val="Hyperlink"/>
                  </w:rPr>
                  <w:t xml:space="preserve">Kommuneloven</w:t>
                </w:r>
              </w:hyperlink>
              <w:r>
                <w:t xml:space="preserve"> (kap 7)</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Retningslinjer for ungdomsrådet vedtatt 03.10.2024</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25ab134e09224517" /><Relationship Type="http://schemas.openxmlformats.org/officeDocument/2006/relationships/hyperlink" Target="https://lovdata.no/dokument/NL/lov/2018-06-22-83" TargetMode="External" Id="Rf667f88bb6ff41f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Suppleringsvalg til Ungdomsrådet</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