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26/5850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Sindre Fossan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04.03.2026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inkludering, frivillighet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12.03.2026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Jobbsjansen - NAV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Rettighetsavklaring - NAV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