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26/5594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3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02.03.2026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10.03.2026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Ibsenbiblioteket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Skien 2040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Forprosjekt for interkommunalt renseanlegg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