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26/6991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16.03.2026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24.03.2026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Klyve lokalutvalg - 03.03.2026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Skotfoss lokalutvalg - 10.03.2026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Åfoss lokalutvalg - 03.03.2026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