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26/9204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Ingvill Jensen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08.04.2026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04/26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oppvekst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16.04.2026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32/26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Buerflata barnehage - referat SU 05.03.2026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33/26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Borgestad barnehage - referat SU 25.03.2026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34/26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Granåsen barnehage - referat SU 03.03.2026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35/26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Gråtenmoen barnehage - referat SU 16.03.2026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36/26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Klyve skole - referat SU 11.03.2026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37/26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Venstøp barnehage - referat SU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Moflata skole referat SU 18.03.2026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39/26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SPE - Enggrav skole- og barnehage - referat SU 25.02.26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