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26/8970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07.04.2026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Fordeling av investeringsmidler til klimatiltak 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Vedtak i klagesak - gbnr 100/3 - Skifjellvegen 114 -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Vedtak i klagesak - Skien - gbnr 65/1 - Ballestadvegen - fradeling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