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B33CD59D5C3C477DAE14A583C64BB6AF"/>
        </w:placeholder>
      </w:sdtPr>
      <w:sdtEndPr/>
      <w:sdtContent>
        <w:p w:rsidRPr="00853B6B" w:rsidR="00566A27" w:rsidP="003E7097" w:rsidRDefault="007671BE" w14:paraId="108E0A36" w14:textId="77777777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0A63B591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124AF417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342A8260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5DD85EA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50B465AA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ED1A5A" w14:paraId="33AD16A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26/12155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6</w:t>
                    </w:r>
                  </w:sdtContent>
                </w:sdt>
              </w:p>
            </w:tc>
          </w:tr>
          <w:tr w:rsidRPr="00853B6B" w:rsidR="007671BE" w:rsidTr="00B202D4" w14:paraId="62795E89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082CDA7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15185B75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Ann-Beate Myhra</w:t>
                    </w:r>
                  </w:sdtContent>
                </w:sdt>
              </w:p>
            </w:tc>
          </w:tr>
          <w:tr w:rsidRPr="00853B6B" w:rsidR="007671BE" w:rsidTr="00B202D4" w14:paraId="72CE8F6C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52C8F1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797AB06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13.05.2026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796115FF" w14:textId="77777777"/>
        <w:p w:rsidRPr="00853B6B" w:rsidR="00B33D7A" w:rsidP="003E7097" w:rsidRDefault="00B33D7A" w14:paraId="1C95C9E8" w14:textId="77777777"/>
        <w:p w:rsidRPr="00853B6B" w:rsidR="000F2188" w:rsidP="003E7097" w:rsidRDefault="00ED1A5A" w14:paraId="396F7CE8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EndPr/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EndPr/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0517AFE5" w14:textId="77777777"/>
        <w:sdt>
          <w:sdtPr>
            <w:alias w:val="AlleOppmeldinger"/>
            <w:tag w:val="AlleOppmeldinger"/>
            <w:id w:val="547806209"/>
            <w:placeholder>
              <w:docPart w:val="4E4DD663584C4FF28177E5281C5CF7DE"/>
            </w:placeholder>
          </w:sdtPr>
          <w:sdtEndPr/>
          <w:sdtContent>
            <w:p w:rsidRPr="00853B6B" w:rsidR="002E12DF" w:rsidP="003E7097" w:rsidRDefault="002E12DF" w14:paraId="78C38EF9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89436C9" w14:textId="77777777">
                <w:tc>
                  <w:tcPr>
                    <w:tcW w:w="1413" w:type="dxa"/>
                  </w:tcPr>
                  <w:p w:rsidRPr="00853B6B" w:rsidR="002E12DF" w:rsidP="003E7097" w:rsidRDefault="002E12DF" w14:paraId="0150DBCD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160CE5F9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07DF322A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>05/26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Utvalg for oppvekst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21.05.2026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ED1A5A" w14:paraId="5F1C4C12" w14:textId="77777777"/>
          </w:sdtContent>
        </w:sdt>
        <w:p w:rsidRPr="00853B6B" w:rsidR="00566A27" w:rsidP="003E7097" w:rsidRDefault="00566A27" w14:paraId="5B9F4A9E" w14:textId="77777777"/>
        <w:p w:rsidRPr="00853B6B" w:rsidR="00566A27" w:rsidP="00CC25CC" w:rsidRDefault="00ED1A5A" w14:paraId="08FE87D0" w14:textId="77777777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EndPr/>
            <w:sdtContent>
              <w:r w:rsidRPr="00853B6B" w:rsidR="00942EB4">
                <w:t xml:space="preserve">Forespørsler</w:t>
              </w:r>
            </w:sdtContent>
          </w:sdt>
        </w:p>
        <w:p w:rsidRPr="009E5C13" w:rsidR="009E5C13" w:rsidP="009E5C13" w:rsidRDefault="009E5C13" w14:paraId="2F02FA29" w14:textId="77777777"/>
        <w:p w:rsidR="00A45478" w:rsidP="00A45478" w:rsidRDefault="00A45478" w14:paraId="2043C486" w14:textId="77777777"/>
        <w:p w:rsidRPr="00A45478" w:rsidR="00E85031" w:rsidP="00A45478" w:rsidRDefault="00E85031" w14:paraId="33F01E39" w14:textId="77777777"/>
        <w:p w:rsidRPr="00853B6B" w:rsidR="00195708" w:rsidP="00A45478" w:rsidRDefault="00195708" w14:paraId="30B722FF" w14:textId="77777777"/>
        <w:sdt>
          <w:sdtPr>
            <w:alias w:val="OpprinneligForslag.Tekst"/>
            <w:tag w:val="OpprinneligForslag.Tekst"/>
            <w:id w:val="38787439"/>
          </w:sdtPr>
          <w:sdtEndPr/>
          <w:sdtContent/>
        </w:sdt>
        <w:p w:rsidRPr="00853B6B" w:rsidR="00B33565" w:rsidP="003E7097" w:rsidRDefault="00B33565" w14:paraId="5EB3ECBF" w14:textId="77777777"/>
        <w:sdt>
          <w:sdtPr>
            <w:alias w:val="IngressTekst"/>
            <w:tag w:val="IngressTekst"/>
            <w:id w:val="-456796318"/>
          </w:sdtPr>
          <w:sdtEndPr/>
          <w:sdtContent/>
        </w:sdt>
        <w:p w:rsidRPr="00853B6B" w:rsidR="00043C24" w:rsidP="003E7097" w:rsidRDefault="00043C24" w14:paraId="686B6369" w14:textId="77777777"/>
        <w:p w:rsidRPr="00853B6B" w:rsidR="00566A27" w:rsidP="003E7097" w:rsidRDefault="00ED1A5A" w14:paraId="7AD19213" w14:textId="77777777">
          <w:pPr>
            <w:rPr>
              <w:b/>
              <w:bCs/>
            </w:rPr>
          </w:pPr>
          <w:sdt>
            <w:sdtPr>
              <w:rPr>
                <w:b/>
                <w:bCs/>
              </w:rPr>
              <w:alias w:val="FjernHvisTom(UnderliggendeSaker)"/>
              <w:tag w:val="FjernHvisTom(UnderliggendeSaker)"/>
              <w:id w:val="-870842489"/>
              <w:placeholder>
                <w:docPart w:val="B25471C5003C4C25B8AF459AB114B9EA"/>
              </w:placeholder>
            </w:sdtPr>
            <w:sdtEndPr/>
            <w:sdtContent>
              <w:r w:rsidRPr="00853B6B" w:rsidR="00A23776">
                <w:rPr>
                  <w:b/>
                  <w:bCs/>
                </w:rPr>
                <w:t>Underliggende saker</w:t>
              </w:r>
            </w:sdtContent>
          </w:sdt>
        </w:p>
        <w:sdt>
          <w:sdtPr>
            <w:alias w:val="UnderliggendeSaker.FjernHvisTom"/>
            <w:tag w:val="UnderliggendeSaker.FjernHvisTom"/>
            <w:id w:val="-1946607414"/>
            <w:placeholder>
              <w:docPart w:val="CB19D362ECB84B70B7C2813C3A2052F0"/>
            </w:placeholder>
            <w:showingPlcHdr/>
          </w:sdtPr>
          <w:sdtEndPr/>
          <w:sdtContent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09"/>
                <w:gridCol w:w="7651"/>
              </w:tblGrid>
              <w:tr w:rsidRPr="00853B6B" w:rsidR="00853B6B" w:rsidTr="00DE5A70" w14:paraId="5668EA0D" w14:textId="77777777">
                <w:tc>
                  <w:tcPr>
                    <w:tcW w:w="1418" w:type="dxa"/>
                  </w:tcPr>
                  <w:p w:rsidRPr="00853B6B" w:rsidR="00EE795E" w:rsidP="003E7097" w:rsidRDefault="00EE795E" w14:paraId="54DDE86C" w14:textId="77777777">
                    <w:r w:rsidRPr="00853B6B">
                      <w:t>Saksnr.</w:t>
                    </w:r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E795E" w14:paraId="602A6B72" w14:textId="77777777">
                    <w:r w:rsidRPr="00853B6B">
                      <w:t>Tittel</w:t>
                    </w:r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04/26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Forespørsel fra Åkre, Krf - organisering Buer, Bølehøgda, Sirius, Engrav skoler.</w:t>
                        </w:r>
                      </w:sdtContent>
                    </w:sdt>
                  </w:p>
                </w:tc>
              </w:tr>
            </w:tbl>
            <w:p w:rsidRPr="00853B6B" w:rsidR="00A23776" w:rsidP="003E7097" w:rsidRDefault="00ED1A5A" w14:paraId="7298F6A9" w14:textId="77777777"/>
          </w:sdtContent>
        </w:sdt>
        <w:p w:rsidRPr="00853B6B" w:rsidR="008171DC" w:rsidP="00026766" w:rsidRDefault="008171DC" w14:paraId="713B9978" w14:textId="77777777"/>
        <w:sdt>
          <w:sdtPr>
            <w:alias w:val="SaksTekst"/>
            <w:tag w:val="SaksTekst"/>
            <w:id w:val="-1309477531"/>
          </w:sdtPr>
          <w:sdtEndPr/>
          <w:sdtContent/>
        </w:sdt>
        <w:p w:rsidRPr="00853B6B" w:rsidR="00F17BF4" w:rsidP="003E7097" w:rsidRDefault="00F17BF4" w14:paraId="1969A228" w14:textId="77777777"/>
        <w:sdt>
          <w:sdtPr>
            <w:alias w:val="NyeOpplysningerTekst"/>
            <w:tag w:val="NyeOpplysningerTekst"/>
            <w:id w:val="98300992"/>
          </w:sdtPr>
          <w:sdtEndPr/>
          <w:sdtContent/>
        </w:sdt>
        <w:p w:rsidRPr="00853B6B" w:rsidR="00306EDF" w:rsidP="00F17BF4" w:rsidRDefault="00306EDF" w14:paraId="0968B0E3" w14:textId="77777777"/>
        <w:p w:rsidRPr="00853B6B" w:rsidR="002E12DF" w:rsidP="003E7097" w:rsidRDefault="00ED1A5A" w14:paraId="66EC4609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336" w14:textId="77777777" w:rsidR="00ED1A5A" w:rsidRDefault="00ED1A5A" w:rsidP="00347814">
      <w:r>
        <w:separator/>
      </w:r>
    </w:p>
  </w:endnote>
  <w:endnote w:type="continuationSeparator" w:id="0">
    <w:p w14:paraId="49B5FD68" w14:textId="77777777" w:rsidR="00ED1A5A" w:rsidRDefault="00ED1A5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B49" w14:textId="77777777" w:rsidR="00ED1A5A" w:rsidRDefault="00ED1A5A" w:rsidP="00347814">
      <w:r>
        <w:separator/>
      </w:r>
    </w:p>
  </w:footnote>
  <w:footnote w:type="continuationSeparator" w:id="0">
    <w:p w14:paraId="2E2707B5" w14:textId="77777777" w:rsidR="00ED1A5A" w:rsidRDefault="00ED1A5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7C3CA0"/>
    <w:rsid w:val="0080603F"/>
    <w:rsid w:val="0081679C"/>
    <w:rsid w:val="008171DC"/>
    <w:rsid w:val="008429E9"/>
    <w:rsid w:val="00846E02"/>
    <w:rsid w:val="00853B6B"/>
    <w:rsid w:val="008548FC"/>
    <w:rsid w:val="0086294E"/>
    <w:rsid w:val="00887BB0"/>
    <w:rsid w:val="00895B6B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3AE4"/>
    <w:rsid w:val="00B051DF"/>
    <w:rsid w:val="00B07C90"/>
    <w:rsid w:val="00B202D4"/>
    <w:rsid w:val="00B33565"/>
    <w:rsid w:val="00B33D7A"/>
    <w:rsid w:val="00B35502"/>
    <w:rsid w:val="00B80D61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D1A5A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A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67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D59D5C3C477DAE14A583C64BB6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D0041-79BD-4CED-96C8-743617888CF1}"/>
      </w:docPartPr>
      <w:docPartBody>
        <w:p w:rsidR="009842E4" w:rsidRDefault="00F8346B">
          <w:pPr>
            <w:pStyle w:val="B33CD59D5C3C477DAE14A583C64BB6A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6C49CF749D43F8AB3E787610A095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4589BA-ADAB-4B87-AE81-CBB190DFFA7B}"/>
      </w:docPartPr>
      <w:docPartBody>
        <w:p w:rsidR="009842E4" w:rsidRDefault="00F8346B">
          <w:pPr>
            <w:pStyle w:val="3E6C49CF749D43F8AB3E787610A0953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453C73BC80B4FC09A66D9F2228D4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AF94D5-F073-4FE0-8030-9DF7106E8A1A}"/>
      </w:docPartPr>
      <w:docPartBody>
        <w:p w:rsidR="009842E4" w:rsidRDefault="00F8346B">
          <w:pPr>
            <w:pStyle w:val="9453C73BC80B4FC09A66D9F2228D4E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4DD663584C4FF28177E5281C5CF7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90154C-3A8F-4E19-A4F2-D09B4ED93D71}"/>
      </w:docPartPr>
      <w:docPartBody>
        <w:p w:rsidR="009842E4" w:rsidRDefault="00F8346B">
          <w:pPr>
            <w:pStyle w:val="4E4DD663584C4FF28177E5281C5CF7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1BFE66EDCA4DCFBD3CB7EAB973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E23E6-3570-42F1-98C8-C0225F421F5D}"/>
      </w:docPartPr>
      <w:docPartBody>
        <w:p w:rsidR="009842E4" w:rsidRDefault="00F8346B">
          <w:pPr>
            <w:pStyle w:val="011BFE66EDCA4DCFBD3CB7EAB973D00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2851FEF5974D45A6A15FD5218B93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E60EB8-8A43-454B-963F-52FC7C5CB659}"/>
      </w:docPartPr>
      <w:docPartBody>
        <w:p w:rsidR="009842E4" w:rsidRDefault="00F8346B">
          <w:pPr>
            <w:pStyle w:val="562851FEF5974D45A6A15FD5218B93C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9BBA649DC746F192DC399AA8FE8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43A52F-1A69-4AE9-B16C-8A7B9A84C5D3}"/>
      </w:docPartPr>
      <w:docPartBody>
        <w:p w:rsidR="009842E4" w:rsidRDefault="00F8346B">
          <w:pPr>
            <w:pStyle w:val="A89BBA649DC746F192DC399AA8FE851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128D506DE504884A6B0372D356D58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8B37D-7038-41FE-A5A2-1B73BDF01D7D}"/>
      </w:docPartPr>
      <w:docPartBody>
        <w:p w:rsidR="009842E4" w:rsidRDefault="00F8346B">
          <w:pPr>
            <w:pStyle w:val="3128D506DE504884A6B0372D356D58A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C3E4358A6645878AD9D65F8A041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137B8-A928-4AE7-8C03-0AF41DE814E2}"/>
      </w:docPartPr>
      <w:docPartBody>
        <w:p w:rsidR="009842E4" w:rsidRDefault="00F8346B">
          <w:pPr>
            <w:pStyle w:val="37C3E4358A6645878AD9D65F8A041F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04ECFB0C3A46AD947238875012E9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1EF2DF-4932-4C0C-B783-081EBFFEC7D7}"/>
      </w:docPartPr>
      <w:docPartBody>
        <w:p w:rsidR="009842E4" w:rsidRDefault="00F8346B">
          <w:pPr>
            <w:pStyle w:val="0104ECFB0C3A46AD947238875012E9F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AFC614754941D69AF88F7519A779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D5ED6-93F3-495C-952D-A7A938481695}"/>
      </w:docPartPr>
      <w:docPartBody>
        <w:p w:rsidR="009842E4" w:rsidRDefault="009842E4">
          <w:pPr>
            <w:pStyle w:val="43AFC614754941D69AF88F7519A7792E"/>
          </w:pPr>
          <w:r w:rsidRPr="00853B6B">
            <w:t xml:space="preserve"> </w:t>
          </w:r>
        </w:p>
      </w:docPartBody>
    </w:docPart>
    <w:docPart>
      <w:docPartPr>
        <w:name w:val="F65BC12E0AFE4921999C077357DD09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9B20B7-2E94-4FE3-A33D-1AFE0DCF41AC}"/>
      </w:docPartPr>
      <w:docPartBody>
        <w:p w:rsidR="009842E4" w:rsidRDefault="00F8346B">
          <w:pPr>
            <w:pStyle w:val="F65BC12E0AFE4921999C077357DD09D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CD122E6BA14AC2A70D5966D22DD4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ABA6E6-3E7F-4901-8BEB-F98843393A3B}"/>
      </w:docPartPr>
      <w:docPartBody>
        <w:p w:rsidR="009842E4" w:rsidRDefault="00F8346B">
          <w:pPr>
            <w:pStyle w:val="6ACD122E6BA14AC2A70D5966D22DD4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7358DDAFF74A13ADD0DDDD16CEE2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4EBABD-2855-4DD2-A409-F7AB2EF7EF3E}"/>
      </w:docPartPr>
      <w:docPartBody>
        <w:p w:rsidR="009842E4" w:rsidRDefault="00F8346B">
          <w:pPr>
            <w:pStyle w:val="6C7358DDAFF74A13ADD0DDDD16CEE2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76139A7130142C4AD7286A252CAEA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7200B1-1B6F-48B2-815B-D0A450B954EE}"/>
      </w:docPartPr>
      <w:docPartBody>
        <w:p w:rsidR="009842E4" w:rsidRDefault="00F8346B">
          <w:pPr>
            <w:pStyle w:val="076139A7130142C4AD7286A252CAEA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62FB4CE38DE4B3CA1C83A14E79E77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EF24D0-78D9-46D4-9EF3-5B94FAFB6C65}"/>
      </w:docPartPr>
      <w:docPartBody>
        <w:p w:rsidR="009842E4" w:rsidRDefault="00F8346B">
          <w:pPr>
            <w:pStyle w:val="962FB4CE38DE4B3CA1C83A14E79E778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B304DCBAE114EDAA6BBEA0C3E9D8B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0898F8-D136-48B2-8F1C-7A81C2A70661}"/>
      </w:docPartPr>
      <w:docPartBody>
        <w:p w:rsidR="009842E4" w:rsidRDefault="00F8346B">
          <w:pPr>
            <w:pStyle w:val="4B304DCBAE114EDAA6BBEA0C3E9D8BD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9A18EDCE5D47C29D1C8AE4223BAC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ECAD4-32B1-4FDD-BE32-F2862728964B}"/>
      </w:docPartPr>
      <w:docPartBody>
        <w:p w:rsidR="009842E4" w:rsidRDefault="00F8346B">
          <w:pPr>
            <w:pStyle w:val="B99A18EDCE5D47C29D1C8AE4223BAC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6F839CD8434BE0A5011B160A4FC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1B73D8-B398-4B2E-A5E7-B493CED24FAF}"/>
      </w:docPartPr>
      <w:docPartBody>
        <w:p w:rsidR="009842E4" w:rsidRDefault="009842E4">
          <w:pPr>
            <w:pStyle w:val="5A6F839CD8434BE0A5011B160A4FC277"/>
          </w:pPr>
          <w:r w:rsidRPr="00853B6B">
            <w:t xml:space="preserve"> </w:t>
          </w:r>
        </w:p>
      </w:docPartBody>
    </w:docPart>
    <w:docPart>
      <w:docPartPr>
        <w:name w:val="A6DF65B843AF4793AE4F94E817174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D76BA-6515-470B-B6CC-3739C48CD4B3}"/>
      </w:docPartPr>
      <w:docPartBody>
        <w:p w:rsidR="009842E4" w:rsidRDefault="009842E4">
          <w:pPr>
            <w:pStyle w:val="A6DF65B843AF4793AE4F94E817174DF9"/>
          </w:pPr>
          <w:r w:rsidRPr="00853B6B">
            <w:t xml:space="preserve"> </w:t>
          </w:r>
        </w:p>
      </w:docPartBody>
    </w:docPart>
    <w:docPart>
      <w:docPartPr>
        <w:name w:val="863DA971DE1449668B234BA6529FEA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A55148-A153-4D16-ABAA-2485E9F5E157}"/>
      </w:docPartPr>
      <w:docPartBody>
        <w:p w:rsidR="009842E4" w:rsidRDefault="00F8346B">
          <w:pPr>
            <w:pStyle w:val="863DA971DE1449668B234BA6529FEA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C080E1BF084B7290E6772FDFA1EF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754FA-C811-400D-B8D0-57E785F00154}"/>
      </w:docPartPr>
      <w:docPartBody>
        <w:p w:rsidR="009842E4" w:rsidRDefault="00F8346B">
          <w:pPr>
            <w:pStyle w:val="49C080E1BF084B7290E6772FDFA1EF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44C86EFD494B5B82FF4A5F2CC21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02D8-030B-4E41-BA6C-036400B63339}"/>
      </w:docPartPr>
      <w:docPartBody>
        <w:p w:rsidR="009842E4" w:rsidRDefault="009842E4">
          <w:pPr>
            <w:pStyle w:val="A144C86EFD494B5B82FF4A5F2CC21E44"/>
          </w:pPr>
          <w:r w:rsidRPr="00853B6B">
            <w:t xml:space="preserve"> </w:t>
          </w:r>
        </w:p>
      </w:docPartBody>
    </w:docPart>
    <w:docPart>
      <w:docPartPr>
        <w:name w:val="641AED0C1DB347DCA4FB4E7BF02550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6F222-2ABA-47FF-A4F0-39BB25577E62}"/>
      </w:docPartPr>
      <w:docPartBody>
        <w:p w:rsidR="009842E4" w:rsidRDefault="009842E4">
          <w:pPr>
            <w:pStyle w:val="641AED0C1DB347DCA4FB4E7BF0255050"/>
          </w:pPr>
          <w:r w:rsidRPr="00853B6B">
            <w:t xml:space="preserve"> </w:t>
          </w:r>
        </w:p>
      </w:docPartBody>
    </w:docPart>
    <w:docPart>
      <w:docPartPr>
        <w:name w:val="7C92F5105EE14558936FA86C1A48C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51578-772B-4F02-85E4-A0B5E365F197}"/>
      </w:docPartPr>
      <w:docPartBody>
        <w:p w:rsidR="009842E4" w:rsidRDefault="009842E4">
          <w:pPr>
            <w:pStyle w:val="7C92F5105EE14558936FA86C1A48C7A3"/>
          </w:pPr>
          <w:r w:rsidRPr="00853B6B">
            <w:t xml:space="preserve"> </w:t>
          </w:r>
        </w:p>
      </w:docPartBody>
    </w:docPart>
    <w:docPart>
      <w:docPartPr>
        <w:name w:val="B25471C5003C4C25B8AF459AB114B9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8835F-146A-421C-92FC-42B7CDDBA7E8}"/>
      </w:docPartPr>
      <w:docPartBody>
        <w:p w:rsidR="009842E4" w:rsidRDefault="00F8346B">
          <w:pPr>
            <w:pStyle w:val="B25471C5003C4C25B8AF459AB114B9E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9D362ECB84B70B7C2813C3A2052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586CDC-1D08-43E2-841A-FA3A23097D76}"/>
      </w:docPartPr>
      <w:docPartBody>
        <w:p w:rsidR="009842E4" w:rsidRDefault="00F8346B">
          <w:pPr>
            <w:pStyle w:val="CB19D362ECB84B70B7C2813C3A2052F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3D798B41D149B5AC5B4C290C43D7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2D562-014C-4346-9DF0-0F88D267DDF8}"/>
      </w:docPartPr>
      <w:docPartBody>
        <w:p w:rsidR="009842E4" w:rsidRDefault="00F8346B">
          <w:pPr>
            <w:pStyle w:val="CE3D798B41D149B5AC5B4C290C43D7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88573D40A4D4EA2CE198AEADB8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E587AC-EE3E-43C2-B048-7381A2646978}"/>
      </w:docPartPr>
      <w:docPartBody>
        <w:p w:rsidR="009842E4" w:rsidRDefault="00F8346B">
          <w:pPr>
            <w:pStyle w:val="D5488573D40A4D4EA2CE198AEADB897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4E525F8451467E93EBA68BA03925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0F0935-E73D-4E1E-944F-F34C5BFDB717}"/>
      </w:docPartPr>
      <w:docPartBody>
        <w:p w:rsidR="009842E4" w:rsidRDefault="009842E4">
          <w:pPr>
            <w:pStyle w:val="9D4E525F8451467E93EBA68BA03925B9"/>
          </w:pPr>
          <w:r w:rsidRPr="00853B6B">
            <w:t xml:space="preserve"> </w:t>
          </w:r>
        </w:p>
      </w:docPartBody>
    </w:docPart>
    <w:docPart>
      <w:docPartPr>
        <w:name w:val="F94FE75BFC4B439396650AEA4A7032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DEC9A-E17B-4147-9231-561897122D07}"/>
      </w:docPartPr>
      <w:docPartBody>
        <w:p w:rsidR="009842E4" w:rsidRDefault="009842E4">
          <w:pPr>
            <w:pStyle w:val="F94FE75BFC4B439396650AEA4A703281"/>
          </w:pPr>
          <w:r w:rsidRPr="00853B6B">
            <w:t xml:space="preserve"> </w:t>
          </w:r>
        </w:p>
      </w:docPartBody>
    </w:docPart>
    <w:docPart>
      <w:docPartPr>
        <w:name w:val="9669A8EBC44543A6829BC0F2D044B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A2450B-CA4A-4B4E-8396-A62333ED1CC4}"/>
      </w:docPartPr>
      <w:docPartBody>
        <w:p w:rsidR="009842E4" w:rsidRDefault="00F8346B">
          <w:pPr>
            <w:pStyle w:val="9669A8EBC44543A6829BC0F2D044B0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B43BD8613D34C1CB02CDAB7D1C8B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831B8-E4B7-44A7-8782-DA549166CCED}"/>
      </w:docPartPr>
      <w:docPartBody>
        <w:p w:rsidR="009842E4" w:rsidRDefault="00F8346B">
          <w:pPr>
            <w:pStyle w:val="9B43BD8613D34C1CB02CDAB7D1C8B4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D4ABFD52164566A377654A20037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831907-ABD7-4990-A1D2-678E557477E0}"/>
      </w:docPartPr>
      <w:docPartBody>
        <w:p w:rsidR="009842E4" w:rsidRDefault="00F8346B">
          <w:pPr>
            <w:pStyle w:val="14D4ABFD52164566A377654A2003766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34B20CF704492ABDD94FBA6EE9B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D6F27D-A7E1-48F3-8E08-6FBE6BACD7DE}"/>
      </w:docPartPr>
      <w:docPartBody>
        <w:p w:rsidR="009842E4" w:rsidRDefault="00F8346B">
          <w:pPr>
            <w:pStyle w:val="4A34B20CF704492ABDD94FBA6EE9BB4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4"/>
    <w:rsid w:val="00594F84"/>
    <w:rsid w:val="00895B6B"/>
    <w:rsid w:val="009842E4"/>
    <w:rsid w:val="00B03AE4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42E4"/>
    <w:rPr>
      <w:color w:val="666666"/>
    </w:rPr>
  </w:style>
  <w:style w:type="paragraph" w:customStyle="1" w:styleId="B33CD59D5C3C477DAE14A583C64BB6AF">
    <w:name w:val="B33CD59D5C3C477DAE14A583C64BB6AF"/>
  </w:style>
  <w:style w:type="paragraph" w:customStyle="1" w:styleId="3E6C49CF749D43F8AB3E787610A09535">
    <w:name w:val="3E6C49CF749D43F8AB3E787610A09535"/>
  </w:style>
  <w:style w:type="paragraph" w:customStyle="1" w:styleId="9453C73BC80B4FC09A66D9F2228D4E0D">
    <w:name w:val="9453C73BC80B4FC09A66D9F2228D4E0D"/>
  </w:style>
  <w:style w:type="paragraph" w:customStyle="1" w:styleId="4E4DD663584C4FF28177E5281C5CF7DE">
    <w:name w:val="4E4DD663584C4FF28177E5281C5CF7DE"/>
  </w:style>
  <w:style w:type="paragraph" w:customStyle="1" w:styleId="011BFE66EDCA4DCFBD3CB7EAB973D004">
    <w:name w:val="011BFE66EDCA4DCFBD3CB7EAB973D004"/>
  </w:style>
  <w:style w:type="paragraph" w:customStyle="1" w:styleId="562851FEF5974D45A6A15FD5218B93C4">
    <w:name w:val="562851FEF5974D45A6A15FD5218B93C4"/>
  </w:style>
  <w:style w:type="paragraph" w:customStyle="1" w:styleId="A89BBA649DC746F192DC399AA8FE8519">
    <w:name w:val="A89BBA649DC746F192DC399AA8FE8519"/>
  </w:style>
  <w:style w:type="paragraph" w:customStyle="1" w:styleId="3128D506DE504884A6B0372D356D58A1">
    <w:name w:val="3128D506DE504884A6B0372D356D58A1"/>
  </w:style>
  <w:style w:type="paragraph" w:customStyle="1" w:styleId="37C3E4358A6645878AD9D65F8A041FAE">
    <w:name w:val="37C3E4358A6645878AD9D65F8A041FAE"/>
  </w:style>
  <w:style w:type="paragraph" w:customStyle="1" w:styleId="0104ECFB0C3A46AD947238875012E9F6">
    <w:name w:val="0104ECFB0C3A46AD947238875012E9F6"/>
  </w:style>
  <w:style w:type="paragraph" w:customStyle="1" w:styleId="43AFC614754941D69AF88F7519A7792E">
    <w:name w:val="43AFC614754941D69AF88F7519A7792E"/>
  </w:style>
  <w:style w:type="paragraph" w:customStyle="1" w:styleId="F65BC12E0AFE4921999C077357DD09D6">
    <w:name w:val="F65BC12E0AFE4921999C077357DD09D6"/>
  </w:style>
  <w:style w:type="paragraph" w:customStyle="1" w:styleId="6ACD122E6BA14AC2A70D5966D22DD4F4">
    <w:name w:val="6ACD122E6BA14AC2A70D5966D22DD4F4"/>
  </w:style>
  <w:style w:type="paragraph" w:customStyle="1" w:styleId="6C7358DDAFF74A13ADD0DDDD16CEE237">
    <w:name w:val="6C7358DDAFF74A13ADD0DDDD16CEE237"/>
  </w:style>
  <w:style w:type="paragraph" w:customStyle="1" w:styleId="076139A7130142C4AD7286A252CAEA66">
    <w:name w:val="076139A7130142C4AD7286A252CAEA66"/>
  </w:style>
  <w:style w:type="paragraph" w:customStyle="1" w:styleId="962FB4CE38DE4B3CA1C83A14E79E7785">
    <w:name w:val="962FB4CE38DE4B3CA1C83A14E79E7785"/>
  </w:style>
  <w:style w:type="paragraph" w:customStyle="1" w:styleId="4B304DCBAE114EDAA6BBEA0C3E9D8BDB">
    <w:name w:val="4B304DCBAE114EDAA6BBEA0C3E9D8BDB"/>
  </w:style>
  <w:style w:type="paragraph" w:customStyle="1" w:styleId="B99A18EDCE5D47C29D1C8AE4223BACAB">
    <w:name w:val="B99A18EDCE5D47C29D1C8AE4223BACAB"/>
  </w:style>
  <w:style w:type="paragraph" w:customStyle="1" w:styleId="5A6F839CD8434BE0A5011B160A4FC277">
    <w:name w:val="5A6F839CD8434BE0A5011B160A4FC277"/>
  </w:style>
  <w:style w:type="paragraph" w:customStyle="1" w:styleId="A6DF65B843AF4793AE4F94E817174DF9">
    <w:name w:val="A6DF65B843AF4793AE4F94E817174DF9"/>
  </w:style>
  <w:style w:type="paragraph" w:customStyle="1" w:styleId="863DA971DE1449668B234BA6529FEA0D">
    <w:name w:val="863DA971DE1449668B234BA6529FEA0D"/>
  </w:style>
  <w:style w:type="paragraph" w:customStyle="1" w:styleId="49C080E1BF084B7290E6772FDFA1EF37">
    <w:name w:val="49C080E1BF084B7290E6772FDFA1EF37"/>
  </w:style>
  <w:style w:type="paragraph" w:customStyle="1" w:styleId="A144C86EFD494B5B82FF4A5F2CC21E44">
    <w:name w:val="A144C86EFD494B5B82FF4A5F2CC21E44"/>
  </w:style>
  <w:style w:type="paragraph" w:customStyle="1" w:styleId="641AED0C1DB347DCA4FB4E7BF0255050">
    <w:name w:val="641AED0C1DB347DCA4FB4E7BF0255050"/>
  </w:style>
  <w:style w:type="paragraph" w:customStyle="1" w:styleId="7C92F5105EE14558936FA86C1A48C7A3">
    <w:name w:val="7C92F5105EE14558936FA86C1A48C7A3"/>
  </w:style>
  <w:style w:type="paragraph" w:customStyle="1" w:styleId="B25471C5003C4C25B8AF459AB114B9EA">
    <w:name w:val="B25471C5003C4C25B8AF459AB114B9EA"/>
  </w:style>
  <w:style w:type="paragraph" w:customStyle="1" w:styleId="CB19D362ECB84B70B7C2813C3A2052F0">
    <w:name w:val="CB19D362ECB84B70B7C2813C3A2052F0"/>
  </w:style>
  <w:style w:type="paragraph" w:customStyle="1" w:styleId="CE3D798B41D149B5AC5B4C290C43D7EF">
    <w:name w:val="CE3D798B41D149B5AC5B4C290C43D7EF"/>
  </w:style>
  <w:style w:type="paragraph" w:customStyle="1" w:styleId="D5488573D40A4D4EA2CE198AEADB897E">
    <w:name w:val="D5488573D40A4D4EA2CE198AEADB897E"/>
  </w:style>
  <w:style w:type="paragraph" w:customStyle="1" w:styleId="9D4E525F8451467E93EBA68BA03925B9">
    <w:name w:val="9D4E525F8451467E93EBA68BA03925B9"/>
  </w:style>
  <w:style w:type="paragraph" w:customStyle="1" w:styleId="F94FE75BFC4B439396650AEA4A703281">
    <w:name w:val="F94FE75BFC4B439396650AEA4A703281"/>
  </w:style>
  <w:style w:type="paragraph" w:customStyle="1" w:styleId="9669A8EBC44543A6829BC0F2D044B038">
    <w:name w:val="9669A8EBC44543A6829BC0F2D044B038"/>
  </w:style>
  <w:style w:type="paragraph" w:customStyle="1" w:styleId="9B43BD8613D34C1CB02CDAB7D1C8B438">
    <w:name w:val="9B43BD8613D34C1CB02CDAB7D1C8B438"/>
  </w:style>
  <w:style w:type="paragraph" w:customStyle="1" w:styleId="14D4ABFD52164566A377654A20037662">
    <w:name w:val="14D4ABFD52164566A377654A20037662"/>
  </w:style>
  <w:style w:type="paragraph" w:customStyle="1" w:styleId="4A34B20CF704492ABDD94FBA6EE9BB4E">
    <w:name w:val="4A34B20CF704492ABDD94FBA6EE9B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Saksmal ny_23.02.2026.dotx</Template>
  <TotalTime>0</TotalTime>
  <Pages>2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Forespørsler</dc:title>
  <dc:subject/>
  <dc:creator>Simon Sanni Ballestad</dc:creator>
  <keywords/>
  <dc:description/>
  <lastModifiedBy>Simon Sanni Ballestad</lastModifiedBy>
  <revision>2</revision>
  <dcterms:created xsi:type="dcterms:W3CDTF">2026-02-23T14:42:00.0000000Z</dcterms:created>
  <dcterms:modified xsi:type="dcterms:W3CDTF">2026-02-23T14:42:00.0000000Z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