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26/12384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Gjerpen lokalutvalg - 25.03.2026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Klyve lokalutvalg - 05.05.2026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Lokalutvalgenes fellesråd - 22.04.2026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Skotfoss lokalutvalg - 21.04.2026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Valebø lokalutvalg - 20.04.2026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Ytre Gjerpen lokalutvalg - 22.04.2026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Åfoss lokalutvalg - 28.04.2026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