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26/12384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6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18.05.2026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26.05.2026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Forespørsler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Forespørsler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