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26/13174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27.05.2026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Bystyret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04.06.2026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Interpellasjoner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Interpellasjoner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