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26/13546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Iren Cecilie Hagen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01.06.2026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09.06.2026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Næringssjefens kvarter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