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26/13546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01.06.2026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09.06.2026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Møteprotokoll - Bratsberg lokalutvalg - 21.05.2026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