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26/14359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4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Simon Sanni Ballestad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10.06.2026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06/26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Bystyret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18.06.2026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Interpellasjoner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Interpellasjon fra Odin Adelsten Bohmann (Ap)  - Krise i bygg- og anleggsbransjen: Hvordan kan Skien kommune bidra?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Interpellasjoner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