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26/18785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Ingrid Eriksrød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18.08.2026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helse og mestring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26.08.2026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Status Legevaktbil 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økonomi og sykefravær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Status sommer 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