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26/18785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Ingrid Eriksrød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Årsmelding Skien Diakonale Senter 2025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Årsmelding CRUX Tilja 2025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