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26/18785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6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Ingrid Eriksrød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18.08.2026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07/26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Utvalg for helse og mestring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26.08.2026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Forespørsler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Forespørsler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