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26/18684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5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Ann-Beate Myhra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17.08.2026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07/26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teknisk sektor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25.08.2026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Referatsaker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21/26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Statsforvalterens vedtak i klagesak - byggesak - Skien - 279/1 Hanesvegen 14 - ridehus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22/26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Vedtak i klagesak - byggesak - Skien - 221/2 Bjørntvedtvegen - byggevarehus - igangsettingstillatelse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23/26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Vedtak i klagesak - gbnr 56/79 - Luksefjellvegen 217 - ventilasjonsanlegg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24/26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Vedtak i klagesak - reguleringsplan - Skien - Fv 3294 Trommedalsvegen - detaljregulering - planID 2024004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Referatsaker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