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26/18684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6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Ann-Beate Myhra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17.08.2026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07/26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teknisk sektor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25.08.2026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Forespørsler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Forespørsel om langvarig strømutfall på sykehjem og alternativ butikk ved kriser.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Forespørsel fra Søli (Sp) — Overvannshåndtering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Forespørsler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