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26/18722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3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Ingvill Jensen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19.08.2026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06/26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oppvekst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27.08.2026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Orienteringssaker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Besøk på Lunde barneskole 0930-1100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Gimsøy Campus - orientering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SLT - Samordning av lokale rus- og kriminalitetsforebyggende tiltak - orientering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20/26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Kompetanse i SPE ordinære skoler - orientering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Orienteringssaker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