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vertAnchor="page" w:horzAnchor="margin" w:tblpXSpec="center" w:tblpY="8686"/>
        <w:tblW w:w="4265" w:type="pct"/>
        <w:tblCellMar>
          <w:left w:w="144" w:type="dxa"/>
          <w:right w:w="115" w:type="dxa"/>
        </w:tblCellMar>
        <w:tblLook w:val="04A0" w:firstRow="1" w:lastRow="0" w:firstColumn="1" w:lastColumn="0" w:noHBand="0" w:noVBand="1"/>
      </w:tblPr>
      <w:tblGrid>
        <w:gridCol w:w="7738"/>
      </w:tblGrid>
      <w:tr w:rsidR="0034066F" w:rsidRPr="00617B27" w14:paraId="07C00A86" w14:textId="77777777" w:rsidTr="003209A7">
        <w:trPr>
          <w:trHeight w:val="1026"/>
        </w:trPr>
        <w:tc>
          <w:tcPr>
            <w:tcW w:w="7738" w:type="dxa"/>
          </w:tcPr>
          <w:sdt>
            <w:sdtPr>
              <w:rPr>
                <w:rFonts w:ascii="Calibri" w:eastAsiaTheme="majorEastAsia" w:hAnsi="Calibri" w:cs="Calibri"/>
                <w:color w:val="699F9D" w:themeColor="accent1"/>
                <w:sz w:val="96"/>
                <w:szCs w:val="96"/>
              </w:rPr>
              <w:alias w:val="Tittel"/>
              <w:id w:val="13406919"/>
              <w:placeholder>
                <w:docPart w:val="7858D3877932470BB20E0DF761048D12"/>
              </w:placeholder>
              <w:dataBinding w:prefixMappings="xmlns:ns0='http://schemas.openxmlformats.org/package/2006/metadata/core-properties' xmlns:ns1='http://purl.org/dc/elements/1.1/'" w:xpath="/ns0:coreProperties[1]/ns1:title[1]" w:storeItemID="{6C3C8BC8-F283-45AE-878A-BAB7291924A1}"/>
              <w:text/>
            </w:sdtPr>
            <w:sdtEndPr/>
            <w:sdtContent>
              <w:p w14:paraId="0CFAACB3" w14:textId="227C2C5D" w:rsidR="0034066F" w:rsidRPr="00617B27" w:rsidRDefault="003209A7" w:rsidP="00536722">
                <w:pPr>
                  <w:pStyle w:val="Ingenmellomrom"/>
                  <w:spacing w:line="216" w:lineRule="auto"/>
                  <w:jc w:val="center"/>
                  <w:rPr>
                    <w:rFonts w:ascii="Calibri" w:eastAsiaTheme="majorEastAsia" w:hAnsi="Calibri" w:cs="Calibri"/>
                    <w:color w:val="699F9D" w:themeColor="accent1"/>
                    <w:sz w:val="24"/>
                    <w:szCs w:val="24"/>
                  </w:rPr>
                </w:pPr>
                <w:r w:rsidRPr="00653E8C">
                  <w:rPr>
                    <w:rFonts w:ascii="Calibri" w:eastAsiaTheme="majorEastAsia" w:hAnsi="Calibri" w:cs="Calibri"/>
                    <w:color w:val="699F9D" w:themeColor="accent1"/>
                    <w:sz w:val="96"/>
                    <w:szCs w:val="96"/>
                  </w:rPr>
                  <w:t>Budsjett 2025</w:t>
                </w:r>
              </w:p>
            </w:sdtContent>
          </w:sdt>
        </w:tc>
      </w:tr>
      <w:tr w:rsidR="0034066F" w:rsidRPr="00617B27" w14:paraId="281D0376" w14:textId="77777777" w:rsidTr="003209A7">
        <w:trPr>
          <w:trHeight w:val="14"/>
        </w:trPr>
        <w:sdt>
          <w:sdtPr>
            <w:rPr>
              <w:rFonts w:ascii="Calibri" w:hAnsi="Calibri" w:cs="Calibri"/>
              <w:color w:val="4D7876" w:themeColor="accent1" w:themeShade="BF"/>
              <w:sz w:val="28"/>
              <w:szCs w:val="28"/>
            </w:rPr>
            <w:alias w:val="Undertittel"/>
            <w:id w:val="13406923"/>
            <w:placeholder>
              <w:docPart w:val="DC8E810E414A4256A8AF5AF630226A01"/>
            </w:placeholder>
            <w:dataBinding w:prefixMappings="xmlns:ns0='http://schemas.openxmlformats.org/package/2006/metadata/core-properties' xmlns:ns1='http://purl.org/dc/elements/1.1/'" w:xpath="/ns0:coreProperties[1]/ns1:subject[1]" w:storeItemID="{6C3C8BC8-F283-45AE-878A-BAB7291924A1}"/>
            <w:text/>
          </w:sdtPr>
          <w:sdtEndPr/>
          <w:sdtContent>
            <w:tc>
              <w:tcPr>
                <w:tcW w:w="7738" w:type="dxa"/>
                <w:tcMar>
                  <w:top w:w="216" w:type="dxa"/>
                  <w:left w:w="115" w:type="dxa"/>
                  <w:bottom w:w="216" w:type="dxa"/>
                  <w:right w:w="115" w:type="dxa"/>
                </w:tcMar>
              </w:tcPr>
              <w:p w14:paraId="6D6072B2" w14:textId="4C788F8B" w:rsidR="0034066F" w:rsidRPr="00617B27" w:rsidRDefault="003209A7" w:rsidP="00536722">
                <w:pPr>
                  <w:pStyle w:val="Ingenmellomrom"/>
                  <w:jc w:val="center"/>
                  <w:rPr>
                    <w:rFonts w:ascii="Calibri" w:hAnsi="Calibri" w:cs="Calibri"/>
                    <w:color w:val="4D7876" w:themeColor="accent1" w:themeShade="BF"/>
                    <w:sz w:val="24"/>
                    <w:szCs w:val="24"/>
                  </w:rPr>
                </w:pPr>
                <w:r w:rsidRPr="00653E8C">
                  <w:rPr>
                    <w:rFonts w:ascii="Calibri" w:hAnsi="Calibri" w:cs="Calibri"/>
                    <w:color w:val="4D7876" w:themeColor="accent1" w:themeShade="BF"/>
                    <w:sz w:val="28"/>
                    <w:szCs w:val="28"/>
                  </w:rPr>
                  <w:t>Fremlagt av Høyre, Fremskrittspartiet, Kristelig Folkeparti og Venstre med støtte fra Industri</w:t>
                </w:r>
                <w:r w:rsidR="0079755D" w:rsidRPr="00653E8C">
                  <w:rPr>
                    <w:rFonts w:ascii="Calibri" w:hAnsi="Calibri" w:cs="Calibri"/>
                    <w:color w:val="4D7876" w:themeColor="accent1" w:themeShade="BF"/>
                    <w:sz w:val="28"/>
                    <w:szCs w:val="28"/>
                  </w:rPr>
                  <w:t xml:space="preserve"> og nærings</w:t>
                </w:r>
                <w:r w:rsidRPr="00653E8C">
                  <w:rPr>
                    <w:rFonts w:ascii="Calibri" w:hAnsi="Calibri" w:cs="Calibri"/>
                    <w:color w:val="4D7876" w:themeColor="accent1" w:themeShade="BF"/>
                    <w:sz w:val="28"/>
                    <w:szCs w:val="28"/>
                  </w:rPr>
                  <w:t>partiet</w:t>
                </w:r>
              </w:p>
            </w:tc>
          </w:sdtContent>
        </w:sdt>
      </w:tr>
    </w:tbl>
    <w:sdt>
      <w:sdtPr>
        <w:rPr>
          <w:rFonts w:ascii="Calibri" w:hAnsi="Calibri" w:cs="Calibri"/>
          <w:sz w:val="24"/>
          <w:szCs w:val="24"/>
        </w:rPr>
        <w:id w:val="854467187"/>
        <w:docPartObj>
          <w:docPartGallery w:val="Cover Pages"/>
          <w:docPartUnique/>
        </w:docPartObj>
      </w:sdtPr>
      <w:sdtEndPr/>
      <w:sdtContent>
        <w:p w14:paraId="7C1A95D0" w14:textId="77777777" w:rsidR="00EE072E" w:rsidRPr="00617B27" w:rsidRDefault="00374EAF">
          <w:pPr>
            <w:rPr>
              <w:rFonts w:ascii="Calibri" w:hAnsi="Calibri" w:cs="Calibri"/>
              <w:sz w:val="24"/>
              <w:szCs w:val="24"/>
            </w:rPr>
          </w:pPr>
          <w:r w:rsidRPr="00617B27">
            <w:rPr>
              <w:rFonts w:ascii="Calibri" w:hAnsi="Calibri" w:cs="Calibri"/>
              <w:noProof/>
              <w:sz w:val="24"/>
              <w:szCs w:val="24"/>
            </w:rPr>
            <w:drawing>
              <wp:anchor distT="0" distB="0" distL="114300" distR="114300" simplePos="0" relativeHeight="251658240" behindDoc="0" locked="0" layoutInCell="1" allowOverlap="1" wp14:anchorId="1DA00BF9" wp14:editId="1FF80C30">
                <wp:simplePos x="0" y="0"/>
                <wp:positionH relativeFrom="page">
                  <wp:align>center</wp:align>
                </wp:positionH>
                <wp:positionV relativeFrom="paragraph">
                  <wp:posOffset>-5949950</wp:posOffset>
                </wp:positionV>
                <wp:extent cx="2276475" cy="649168"/>
                <wp:effectExtent l="0" t="0" r="0" b="0"/>
                <wp:wrapNone/>
                <wp:docPr id="602703228" name="Bilde 16" descr="Et bilde som inneholder logo, emblem, symbol,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03228" name="Bilde 16" descr="Et bilde som inneholder logo, emblem, symbol, rød&#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649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24580" w14:textId="77777777" w:rsidR="00EE072E" w:rsidRPr="00617B27" w:rsidRDefault="00EE072E" w:rsidP="00EE072E">
          <w:pPr>
            <w:rPr>
              <w:rFonts w:ascii="Calibri" w:hAnsi="Calibri" w:cs="Calibri"/>
              <w:sz w:val="24"/>
              <w:szCs w:val="24"/>
            </w:rPr>
          </w:pPr>
          <w:r w:rsidRPr="00617B27">
            <w:rPr>
              <w:rFonts w:ascii="Calibri" w:hAnsi="Calibri" w:cs="Calibri"/>
              <w:sz w:val="24"/>
              <w:szCs w:val="24"/>
            </w:rPr>
            <w:br w:type="page"/>
          </w:r>
        </w:p>
      </w:sdtContent>
    </w:sdt>
    <w:p w14:paraId="40B6C133" w14:textId="2690518E" w:rsidR="0009611C" w:rsidRPr="00617B27" w:rsidRDefault="0009611C" w:rsidP="00B23983">
      <w:pPr>
        <w:rPr>
          <w:rFonts w:ascii="Calibri" w:hAnsi="Calibri" w:cs="Calibri"/>
          <w:sz w:val="24"/>
          <w:szCs w:val="24"/>
        </w:rPr>
      </w:pPr>
    </w:p>
    <w:p w14:paraId="30A5CCAC" w14:textId="77777777" w:rsidR="009837D8" w:rsidRDefault="009837D8" w:rsidP="009837D8">
      <w:pPr>
        <w:pStyle w:val="Overskrift2"/>
        <w:numPr>
          <w:ilvl w:val="0"/>
          <w:numId w:val="0"/>
        </w:numPr>
        <w:spacing w:before="0" w:after="0"/>
        <w:rPr>
          <w:rFonts w:ascii="Calibri" w:eastAsia="Calibri" w:hAnsi="Calibri" w:cs="Calibri"/>
          <w:i/>
          <w:color w:val="0070C0"/>
          <w:sz w:val="26"/>
        </w:rPr>
      </w:pPr>
      <w:r>
        <w:rPr>
          <w:rFonts w:ascii="Calibri" w:eastAsia="Calibri" w:hAnsi="Calibri" w:cs="Calibri"/>
          <w:b/>
          <w:color w:val="0070C0"/>
          <w:sz w:val="26"/>
        </w:rPr>
        <w:t>Introduksjon</w:t>
      </w:r>
    </w:p>
    <w:p w14:paraId="63A9AEFC" w14:textId="77777777" w:rsidR="009837D8" w:rsidRDefault="009837D8" w:rsidP="009837D8">
      <w:pPr>
        <w:rPr>
          <w:rFonts w:ascii="Calibri" w:eastAsia="Calibri" w:hAnsi="Calibri" w:cs="Calibri"/>
          <w:color w:val="000000"/>
        </w:rPr>
      </w:pPr>
    </w:p>
    <w:p w14:paraId="7FAAE4D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Skien kommune står i en utfordrende økonomisk situasjon i likhet med et flertall av landets kommuner. Situasjonen i kommunene er vanskeliggjort de siste årene som følge blant annet av redusert skatteinngang, renteøkning, generelle kostnadsøkninger, økte strømpriser samt andre forhold som påvirker innbyggeres og kommunenes økonomiske situasjon. </w:t>
      </w:r>
    </w:p>
    <w:p w14:paraId="5A1A108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Skien kommune står overfor betydelige demografiske endringer i årene som kommer. Ifølge prognoser vil befolkningen i Skien fortsette å vokse, men veksten vil være preget av en aldrende befolkning.? </w:t>
      </w:r>
    </w:p>
    <w:p w14:paraId="34F7FD34" w14:textId="6F3043FD" w:rsidR="009837D8" w:rsidRDefault="009837D8" w:rsidP="009837D8">
      <w:pPr>
        <w:spacing w:afterAutospacing="1"/>
        <w:rPr>
          <w:rFonts w:ascii="Calibri" w:eastAsia="Calibri" w:hAnsi="Calibri" w:cs="Calibri"/>
          <w:color w:val="000000"/>
        </w:rPr>
      </w:pPr>
      <w:hyperlink r:id="rId12" w:history="1">
        <w:r>
          <w:rPr>
            <w:rFonts w:ascii="Calibri" w:eastAsia="Calibri" w:hAnsi="Calibri" w:cs="Calibri"/>
            <w:color w:val="0000FF"/>
            <w:u w:val="single"/>
          </w:rPr>
          <w:t>Antallet eldre over 67 år forventes å øke betydelig, noe som vil medføre økt behov for helse- og omsorgstjenester</w:t>
        </w:r>
      </w:hyperlink>
      <w:r>
        <w:rPr>
          <w:rFonts w:ascii="Calibri" w:eastAsia="Calibri" w:hAnsi="Calibri" w:cs="Calibri"/>
          <w:color w:val="000000"/>
        </w:rPr>
        <w:t>.</w:t>
      </w:r>
      <w:r w:rsidR="00206835">
        <w:t xml:space="preserve"> </w:t>
      </w:r>
      <w:hyperlink r:id="rId13" w:history="1">
        <w:r>
          <w:rPr>
            <w:rFonts w:ascii="Calibri" w:eastAsia="Calibri" w:hAnsi="Calibri" w:cs="Calibri"/>
            <w:color w:val="0000FF"/>
            <w:u w:val="single"/>
          </w:rPr>
          <w:t>Samtidig vil antallet barn og unge gå ned, noe som kan påvirke behovet for barnehage- og skoletjenester</w:t>
        </w:r>
      </w:hyperlink>
      <w:r>
        <w:rPr>
          <w:rFonts w:ascii="Calibri" w:eastAsia="Calibri" w:hAnsi="Calibri" w:cs="Calibri"/>
          <w:color w:val="000000"/>
        </w:rPr>
        <w:t>.</w:t>
      </w:r>
      <w:r>
        <w:rPr>
          <w:rFonts w:ascii="Calibri" w:eastAsia="Calibri" w:hAnsi="Calibri" w:cs="Calibri"/>
          <w:color w:val="000000"/>
          <w:u w:val="single"/>
        </w:rPr>
        <w:t> </w:t>
      </w:r>
      <w:r>
        <w:rPr>
          <w:rFonts w:ascii="Calibri" w:eastAsia="Calibri" w:hAnsi="Calibri" w:cs="Calibri"/>
          <w:color w:val="000000"/>
        </w:rPr>
        <w:t> </w:t>
      </w:r>
    </w:p>
    <w:p w14:paraId="28B993A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Denne demografiske utviklingen vil ha flere konsekvenser for kommunens økonomi og tjenestetilbud. </w:t>
      </w:r>
    </w:p>
    <w:p w14:paraId="7262266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3A679110"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OVERORDNEDE TILTAK </w:t>
      </w:r>
    </w:p>
    <w:p w14:paraId="3234D84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ønsker å iverksette tiltak for å oppnå en mer systematisk og transparent oppfølging av økonomi og prosjekter. </w:t>
      </w:r>
    </w:p>
    <w:p w14:paraId="3059B78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skal utarbeides en månedlig rapport som presenteres for formannskapet og utvalgene. Tertialrapport fortsetter som før.   </w:t>
      </w:r>
    </w:p>
    <w:p w14:paraId="7CE224BB"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Innhold i rapportene</w:t>
      </w:r>
      <w:r>
        <w:rPr>
          <w:rFonts w:ascii="Calibri" w:eastAsia="Calibri" w:hAnsi="Calibri" w:cs="Calibri"/>
          <w:color w:val="000000"/>
        </w:rPr>
        <w:t>: </w:t>
      </w:r>
    </w:p>
    <w:p w14:paraId="0AA81BB7"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Regnskap og budsjett</w:t>
      </w:r>
      <w:r>
        <w:rPr>
          <w:rFonts w:ascii="Calibri" w:eastAsia="Calibri" w:hAnsi="Calibri" w:cs="Calibri"/>
          <w:color w:val="000000"/>
        </w:rPr>
        <w:t>: En detaljert oversikt over kommunens økonomiske situasjon, inkludert inntekter, utgifter og eventuelle avvik fra budsjettet. </w:t>
      </w:r>
    </w:p>
    <w:p w14:paraId="6E3BDFAB"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Sykefravær</w:t>
      </w:r>
      <w:r>
        <w:rPr>
          <w:rFonts w:ascii="Calibri" w:eastAsia="Calibri" w:hAnsi="Calibri" w:cs="Calibri"/>
          <w:color w:val="000000"/>
        </w:rPr>
        <w:t>: Statistikk og analyser av sykefraværet i kommunen, med søkelys på årsaker og tiltak for å redusere fraværet. </w:t>
      </w:r>
    </w:p>
    <w:p w14:paraId="0A009910"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Store kommunale prosjekter</w:t>
      </w:r>
      <w:r>
        <w:rPr>
          <w:rFonts w:ascii="Calibri" w:eastAsia="Calibri" w:hAnsi="Calibri" w:cs="Calibri"/>
          <w:color w:val="000000"/>
        </w:rPr>
        <w:t>: En oppdatering på fremdrift, regnskap og budsjett for store prosjekter, inkludert eventuelle utfordringer og tiltak for å sikre prosjektgjennomføring. </w:t>
      </w:r>
    </w:p>
    <w:p w14:paraId="53FCAAB1"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Ansvar og oppfølging</w:t>
      </w:r>
      <w:r>
        <w:rPr>
          <w:rFonts w:ascii="Calibri" w:eastAsia="Calibri" w:hAnsi="Calibri" w:cs="Calibri"/>
          <w:color w:val="000000"/>
        </w:rPr>
        <w:t>: </w:t>
      </w:r>
    </w:p>
    <w:p w14:paraId="1F2D24C4"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Kommunedirektør har ansvar for å utarbeide og presentere rapportene i henhold til de fastsatte tidsplanene. </w:t>
      </w:r>
    </w:p>
    <w:p w14:paraId="21E82C3A"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utvalgene og bystyret har ansvar for å gjennomgå rapportene og følge opp eventuelle avvik og tiltak som foreslås. </w:t>
      </w:r>
    </w:p>
    <w:p w14:paraId="62F56950"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lastRenderedPageBreak/>
        <w:t> </w:t>
      </w:r>
    </w:p>
    <w:p w14:paraId="7BD5FD66"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SYKEFRAVÆR</w:t>
      </w:r>
      <w:r>
        <w:rPr>
          <w:rFonts w:ascii="Calibri" w:eastAsia="Calibri" w:hAnsi="Calibri" w:cs="Calibri"/>
          <w:color w:val="000000"/>
        </w:rPr>
        <w:t> </w:t>
      </w:r>
    </w:p>
    <w:p w14:paraId="5B671C0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Sykefraværet i Skien kommune, som i resten av landet, er høyt. Dette påvirker både tjenestekvalitet, forutsigbarhet og kostnader. Våre ansatte står i krevende roller som forutsetter høy grad av personlig innsats. For å levere gode tjenester må vi derfor sørge for at den sykemeldte føler seg ønsket tilbake på jobb og møter anerkjennelse og respekt. </w:t>
      </w:r>
    </w:p>
    <w:p w14:paraId="1DAA263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Vi må prioritere godt forebyggende arbeid og gode målrettede opplæringsprogrammer for å støtte opp under våre medarbeidere.  </w:t>
      </w:r>
    </w:p>
    <w:p w14:paraId="2388A2E9"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Formannskapet ber administrasjonen justere sitt lederopplæringsprogram og tydelig </w:t>
      </w:r>
      <w:proofErr w:type="spellStart"/>
      <w:r>
        <w:rPr>
          <w:rFonts w:ascii="Calibri" w:eastAsia="Calibri" w:hAnsi="Calibri" w:cs="Calibri"/>
          <w:color w:val="000000"/>
        </w:rPr>
        <w:t>målrette</w:t>
      </w:r>
      <w:proofErr w:type="spellEnd"/>
      <w:r>
        <w:rPr>
          <w:rFonts w:ascii="Calibri" w:eastAsia="Calibri" w:hAnsi="Calibri" w:cs="Calibri"/>
          <w:color w:val="000000"/>
        </w:rPr>
        <w:t xml:space="preserve"> det mot sykefraværsoppfølging, nærværsarbeid og øke kompetansen blant våre ledere på rettigheter og plikter i arbeidslivet. Programmet skal ha en konkret del som handler om oppfølging av sykemeldte arbeidstakere, avklaring av sykemeldte arbeidstakere samt bruk av tilrettelegging. </w:t>
      </w:r>
    </w:p>
    <w:p w14:paraId="4BDE8E7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ber administrasjonen etablere et opplæringsprogram for alle ansatte i helse og omsorg og oppvekst innen rettigheter og plikter som arbeidstaker, med hovedfokus på sykefravær, medvirkningsplikten, aktivitetsplikten og tilretteleggingsplikten. </w:t>
      </w:r>
    </w:p>
    <w:p w14:paraId="340BA86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ber administrasjonen gjennomgå all tilrettelegging innen helse og omsorg og vurdere den opp imot arbeidsmiljøloven og resten av arbeidsmiljøet. </w:t>
      </w:r>
    </w:p>
    <w:p w14:paraId="3E4803A2"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6BC028A1"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SØKBARE POTTER SOM SKAL BEHANDLES POLITISK: </w:t>
      </w:r>
      <w:r>
        <w:rPr>
          <w:rFonts w:ascii="Calibri" w:eastAsia="Calibri" w:hAnsi="Calibri" w:cs="Calibri"/>
          <w:color w:val="000000"/>
        </w:rPr>
        <w:t> </w:t>
      </w:r>
    </w:p>
    <w:p w14:paraId="45E38CF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bes om at administrasjon samkjører datoer for søkbare potter i helse, oppvekst, kultur og inkludering. Dette for å gjøre det mer oversiktlig for utvalgene som skal behandle disse søknadene.  </w:t>
      </w:r>
    </w:p>
    <w:p w14:paraId="45A3CFE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386B812C"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HELSE- OG VELFERD</w:t>
      </w:r>
      <w:r>
        <w:rPr>
          <w:rFonts w:ascii="Calibri" w:eastAsia="Calibri" w:hAnsi="Calibri" w:cs="Calibri"/>
          <w:color w:val="000000"/>
        </w:rPr>
        <w:t> </w:t>
      </w:r>
    </w:p>
    <w:p w14:paraId="0F474DED" w14:textId="60B65292"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Vårt kommunalområde opplever presserende personellmangel.</w:t>
      </w:r>
      <w:r w:rsidR="009D2556">
        <w:rPr>
          <w:rFonts w:ascii="Calibri" w:eastAsia="Calibri" w:hAnsi="Calibri" w:cs="Calibri"/>
          <w:color w:val="000000"/>
        </w:rPr>
        <w:t xml:space="preserve"> </w:t>
      </w:r>
      <w:r>
        <w:rPr>
          <w:rFonts w:ascii="Calibri" w:eastAsia="Calibri" w:hAnsi="Calibri" w:cs="Calibri"/>
          <w:color w:val="000000"/>
        </w:rPr>
        <w:t>Situasjonen er krevende for våre ansatte som hver dag går på jobb for å yte gode tjenester til kommunens innbyggere. Vi vil at ledelse, mellomledelse og arbeidsmiljø skal ha førsteprioritet og vil legge sterkere vekt på medvirkning, nærledelse og tiltak som fremmer nærvær og reduserer behov for å innleie av vikarer.  </w:t>
      </w:r>
    </w:p>
    <w:p w14:paraId="3D8547E0" w14:textId="77777777" w:rsidR="009837D8" w:rsidRDefault="009837D8" w:rsidP="009837D8">
      <w:pPr>
        <w:spacing w:afterAutospacing="1"/>
        <w:rPr>
          <w:rFonts w:ascii="Calibri" w:eastAsia="Calibri" w:hAnsi="Calibri" w:cs="Calibri"/>
          <w:color w:val="000000"/>
        </w:rPr>
      </w:pPr>
      <w:r>
        <w:rPr>
          <w:rFonts w:ascii="Calibri" w:eastAsia="Calibri" w:hAnsi="Calibri" w:cs="Calibri"/>
          <w:i/>
          <w:iCs/>
          <w:color w:val="000000"/>
        </w:rPr>
        <w:t>Kommunedirektøren har lagt fram et omfattende planforslag for tjenestetilbudet innen helse og velferd.</w:t>
      </w:r>
    </w:p>
    <w:p w14:paraId="3D2340DB"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Forslaget inneholder store strukturelle grep som formannskapet i hovedsak støtter.</w:t>
      </w:r>
    </w:p>
    <w:p w14:paraId="0C7BDB4B"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Ombygging av deler av Gjerpen sykehjem til dagaktivitetsplasser støttes i sin helhet samt bygge om Klyvetunet til omsorgsboliger.  </w:t>
      </w:r>
    </w:p>
    <w:p w14:paraId="06987589" w14:textId="5AC365D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lastRenderedPageBreak/>
        <w:t>Formannskapet forutsetter at tiltakene Bakkane, Melum og SAMBA konsekvens- vurderes og legges fram til politisk behandling før iverksettelse.</w:t>
      </w:r>
    </w:p>
    <w:p w14:paraId="21E1BF7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6C7B28FF"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INNBYGGERINFORMASJON OG INNVOLVERING</w:t>
      </w:r>
      <w:r>
        <w:rPr>
          <w:rFonts w:ascii="Calibri" w:eastAsia="Calibri" w:hAnsi="Calibri" w:cs="Calibri"/>
          <w:color w:val="000000"/>
        </w:rPr>
        <w:t> </w:t>
      </w:r>
    </w:p>
    <w:p w14:paraId="4BE0A6A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Som en del av omstruktureringsprosessen og for å trygge Skiens innbyggere på de strukturelle endringene ber FM administrasjonen arrangere/delta på allmøter på alle bydelshus og arrangementer med tema «Fremtidens eldreomsorg» første halvår i 2025. Politisk ledelse fra posisjon og opposisjon inviteres med. Foreninger, organisasjoner og lag som ønsker informasjon oppfordres til å ta kontakt. </w:t>
      </w:r>
    </w:p>
    <w:p w14:paraId="0465998E"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48C083FF"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MELUM SYKEHJEM</w:t>
      </w:r>
      <w:r>
        <w:rPr>
          <w:rFonts w:ascii="Calibri" w:eastAsia="Calibri" w:hAnsi="Calibri" w:cs="Calibri"/>
          <w:color w:val="000000"/>
        </w:rPr>
        <w:t> </w:t>
      </w:r>
    </w:p>
    <w:p w14:paraId="1C94BC4F"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ber administrasjonen å legge frem en sak for å se på muligheten for å bruke Melum sykehjem til annet helse og velferdsformål på lavere nivå i omsorgstrappen.  </w:t>
      </w:r>
    </w:p>
    <w:p w14:paraId="1108E10B"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Dersom private/ideelle aktører melder seg på for kjøp og framtidig drift av Melum som sykehjem eller annet omsorgstilbud legges salg og driftsavtale fram som egen sak for utvalget, formannskap og bystyre. </w:t>
      </w:r>
    </w:p>
    <w:p w14:paraId="1CAE1B4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5E58E95A"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13FCFFE2"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BAKKANE BO- OG BEHANDLINGSSENTER</w:t>
      </w:r>
      <w:r>
        <w:rPr>
          <w:rFonts w:ascii="Calibri" w:eastAsia="Calibri" w:hAnsi="Calibri" w:cs="Calibri"/>
          <w:color w:val="000000"/>
        </w:rPr>
        <w:t> </w:t>
      </w:r>
    </w:p>
    <w:p w14:paraId="6BF140F0"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Fra bo- og behandlingssenter til Omsorg+ </w:t>
      </w:r>
    </w:p>
    <w:p w14:paraId="21552E1A"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ber administrasjonen å legge frem en sak som belyser hvilken type ombygging som er nødvendig for formålet.  </w:t>
      </w:r>
    </w:p>
    <w:p w14:paraId="5BD6591C"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Hvilke type brukergrupper som skal bo der og behandlingsnivå (bemanningsnorm) som tenkes til drift og kostnadsoverslag for tiltaket. </w:t>
      </w:r>
    </w:p>
    <w:p w14:paraId="492573D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3CD9014D"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SAMBA</w:t>
      </w:r>
      <w:r>
        <w:rPr>
          <w:rFonts w:ascii="Calibri" w:eastAsia="Calibri" w:hAnsi="Calibri" w:cs="Calibri"/>
          <w:color w:val="000000"/>
        </w:rPr>
        <w:t> </w:t>
      </w:r>
    </w:p>
    <w:p w14:paraId="6C13C1C9"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Samba er et samhandlingstiltak for Skien og Porsgrunn kommune. Det er spesielt rettet mot barn med store og omfattende funksjonshemminger.  </w:t>
      </w:r>
    </w:p>
    <w:p w14:paraId="4CFE1B8D"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ber om en sak til politisk behandling hvor det belyses konsekvenser ved nedleggelse av Samba. Konsekvenser for de barna vi har, og hvilken beredskap vi har når det blir født flere barn med store funksjonshemminger.  </w:t>
      </w:r>
    </w:p>
    <w:p w14:paraId="4B73E0D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lastRenderedPageBreak/>
        <w:t>I saken ønskes uttalelse fra samarbeidspartnerne med tanke på konsekvenser av nedleggelse av tilbudet. </w:t>
      </w:r>
    </w:p>
    <w:p w14:paraId="3785722C"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ber administrasjonen invitere andre kommuner til å delta i samarbeidet om Samba og se på mulighet for å søke samhandlingsmidler fra helsefellesskapet. </w:t>
      </w:r>
    </w:p>
    <w:p w14:paraId="1579C23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7B1BEB8D"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NYTT KOMPETANSESENTER</w:t>
      </w:r>
      <w:r>
        <w:rPr>
          <w:rFonts w:ascii="Calibri" w:eastAsia="Calibri" w:hAnsi="Calibri" w:cs="Calibri"/>
          <w:color w:val="000000"/>
        </w:rPr>
        <w:t> </w:t>
      </w:r>
    </w:p>
    <w:p w14:paraId="792875EF"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Utvalget ber om en politisk sak før igangsettelse som ser på mulighet for samarbeid med andre aktører/kommuner og økonomiske konsekvenser.  </w:t>
      </w:r>
    </w:p>
    <w:p w14:paraId="20413974"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0145D2B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6EB1531A"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LEGEVAKTSBIL</w:t>
      </w:r>
      <w:r>
        <w:rPr>
          <w:rFonts w:ascii="Calibri" w:eastAsia="Calibri" w:hAnsi="Calibri" w:cs="Calibri"/>
          <w:color w:val="000000"/>
        </w:rPr>
        <w:t> </w:t>
      </w:r>
    </w:p>
    <w:p w14:paraId="23CDF520" w14:textId="77777777" w:rsidR="009837D8" w:rsidRDefault="009837D8" w:rsidP="009837D8">
      <w:pPr>
        <w:spacing w:afterAutospacing="1"/>
        <w:rPr>
          <w:rFonts w:ascii="Calibri" w:eastAsia="Calibri" w:hAnsi="Calibri" w:cs="Calibri"/>
          <w:color w:val="000000"/>
        </w:rPr>
      </w:pPr>
      <w:proofErr w:type="spellStart"/>
      <w:r>
        <w:rPr>
          <w:rFonts w:ascii="Calibri" w:eastAsia="Calibri" w:hAnsi="Calibri" w:cs="Calibri"/>
          <w:color w:val="000000"/>
        </w:rPr>
        <w:t>Legevaktsbil</w:t>
      </w:r>
      <w:proofErr w:type="spellEnd"/>
      <w:r>
        <w:rPr>
          <w:rFonts w:ascii="Calibri" w:eastAsia="Calibri" w:hAnsi="Calibri" w:cs="Calibri"/>
          <w:color w:val="000000"/>
        </w:rPr>
        <w:t xml:space="preserve"> spiller en viktig rolle i å sikre at helsetjenester kan utføres effektivt i hjemmet, spesielt når det gjelder akutte situasjoner. Denne beredskapen er en viktig del av å sikre at helsetjenester kan tilpasses behovene til en aldrende befolkning og personer med kroniske sykdommer, samtidig som man opprettholder høy kvalitet og tilgjengelighet på tjenestene. </w:t>
      </w:r>
    </w:p>
    <w:p w14:paraId="2F41823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har lagt inn finansiering slik at vi sikrer oppstart september 2025. </w:t>
      </w:r>
    </w:p>
    <w:p w14:paraId="7F2CB37E"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70EEE839"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INN PÅ TUNET</w:t>
      </w:r>
      <w:r>
        <w:rPr>
          <w:rFonts w:ascii="Calibri" w:eastAsia="Calibri" w:hAnsi="Calibri" w:cs="Calibri"/>
          <w:color w:val="000000"/>
        </w:rPr>
        <w:t> </w:t>
      </w:r>
    </w:p>
    <w:p w14:paraId="184FD1DD"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«Inn på tunet» er et tilbud som gir dag aktiviteter for personer med demens, i Skien er målgruppen yngre demente. </w:t>
      </w:r>
    </w:p>
    <w:p w14:paraId="4932C834"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Tiltaket med satt i gang i høst og UHV ønsker en sak tilbake med en evaluering av tiltaket i oktober 2025.  </w:t>
      </w:r>
    </w:p>
    <w:p w14:paraId="3C37403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2EA76934"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PSYKISK HELSE</w:t>
      </w:r>
      <w:r>
        <w:rPr>
          <w:rFonts w:ascii="Calibri" w:eastAsia="Calibri" w:hAnsi="Calibri" w:cs="Calibri"/>
          <w:color w:val="000000"/>
        </w:rPr>
        <w:t> </w:t>
      </w:r>
    </w:p>
    <w:p w14:paraId="677BC6F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I budsjettet for 2025 er 1,5 millioner kroner satt av til opptrappingsplanen for psykisk helse. Dette arbeidet må være tverrsektorielt og strategisk, med søkelys på forebyggende tiltak. Midlene vil fordeles slik: </w:t>
      </w:r>
    </w:p>
    <w:p w14:paraId="128C816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Enhet for Psykisk helse og livsmestring: 1 </w:t>
      </w:r>
      <w:proofErr w:type="spellStart"/>
      <w:r>
        <w:rPr>
          <w:rFonts w:ascii="Calibri" w:eastAsia="Calibri" w:hAnsi="Calibri" w:cs="Calibri"/>
          <w:color w:val="000000"/>
        </w:rPr>
        <w:t>mill</w:t>
      </w:r>
      <w:proofErr w:type="spellEnd"/>
      <w:r>
        <w:rPr>
          <w:rFonts w:ascii="Calibri" w:eastAsia="Calibri" w:hAnsi="Calibri" w:cs="Calibri"/>
          <w:color w:val="000000"/>
        </w:rPr>
        <w:t>  </w:t>
      </w:r>
    </w:p>
    <w:p w14:paraId="334CB1BF"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500?000 kr holdes av som midler til prosjekter som retter seg mot forebyggende psykisk helse. Prosjektene skal oppmuntre til samarbeid i bydelene mellom ideelle foreninger og kommunen. </w:t>
      </w:r>
    </w:p>
    <w:p w14:paraId="204BACC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lastRenderedPageBreak/>
        <w:t> </w:t>
      </w:r>
    </w:p>
    <w:p w14:paraId="122F1CB7"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KONKURRANSEUTSETTING</w:t>
      </w:r>
      <w:r>
        <w:rPr>
          <w:rFonts w:ascii="Calibri" w:eastAsia="Calibri" w:hAnsi="Calibri" w:cs="Calibri"/>
          <w:color w:val="000000"/>
        </w:rPr>
        <w:t> </w:t>
      </w:r>
    </w:p>
    <w:p w14:paraId="346D5F9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Med et vedvarende overforbruk, anslått til mellom 120 og 200 millioner kroner i 2024, er det avgjørende å ta nødvendige grep. Hva bør drives av kommunen selv, og hva kan med fordel driftes eller leveres av andre?   </w:t>
      </w:r>
    </w:p>
    <w:p w14:paraId="62F8E5CA"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ber administrasjonen ta en gjennomgang av tjenestene i helse og velferd og vurdere hvor det kan være hensiktsmessig å konkurranseutsette. </w:t>
      </w:r>
    </w:p>
    <w:p w14:paraId="0194709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 følgende områdene bør ses spesielt på:  </w:t>
      </w:r>
    </w:p>
    <w:p w14:paraId="36B0348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Scheen Produksjon </w:t>
      </w:r>
    </w:p>
    <w:p w14:paraId="20DB4F6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Ved vurdering av Scheen Matservice ber vi også administrasjonen se på mulighet for å desentralisere</w:t>
      </w:r>
      <w:r>
        <w:rPr>
          <w:rFonts w:ascii="Calibri" w:eastAsia="Calibri" w:hAnsi="Calibri" w:cs="Calibri"/>
          <w:b/>
          <w:bCs/>
          <w:i/>
          <w:iCs/>
          <w:color w:val="000000"/>
        </w:rPr>
        <w:t xml:space="preserve"> lokale kjøkken ut på våre institusjoner</w:t>
      </w:r>
      <w:r>
        <w:rPr>
          <w:rFonts w:ascii="Calibri" w:eastAsia="Calibri" w:hAnsi="Calibri" w:cs="Calibri"/>
          <w:b/>
          <w:bCs/>
          <w:color w:val="000000"/>
        </w:rPr>
        <w:t>.</w:t>
      </w:r>
      <w:r>
        <w:rPr>
          <w:rFonts w:ascii="Calibri" w:eastAsia="Calibri" w:hAnsi="Calibri" w:cs="Calibri"/>
          <w:color w:val="000000"/>
        </w:rPr>
        <w:t> </w:t>
      </w:r>
    </w:p>
    <w:p w14:paraId="1881B7C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Kommunens bedriftshelsetjeneste </w:t>
      </w:r>
    </w:p>
    <w:p w14:paraId="4373F7DA"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Alarmsentralen, effektivisering eller konkurranseutsetting  </w:t>
      </w:r>
    </w:p>
    <w:p w14:paraId="52F846A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Prosjektstilling til å forberede og gjennomføre prosessen er finansiert og legges til kommunedirektøren. </w:t>
      </w:r>
    </w:p>
    <w:p w14:paraId="19BA5F90"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1DF0DF52"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AVLASTNING</w:t>
      </w:r>
      <w:r>
        <w:rPr>
          <w:rFonts w:ascii="Calibri" w:eastAsia="Calibri" w:hAnsi="Calibri" w:cs="Calibri"/>
          <w:color w:val="000000"/>
        </w:rPr>
        <w:t> </w:t>
      </w:r>
    </w:p>
    <w:p w14:paraId="3CB4159F"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 å gi et bedre og fleksibelt avlastningstilbud ber formannskapet administrasjonen komme tilbake med sak som gjelder avlastningstilbud ettermiddag og kveld.  </w:t>
      </w:r>
    </w:p>
    <w:p w14:paraId="63AE3D84"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må belyse hvordan dette kan håndteres praktisk med tanke på å gi større fleksibilitet til innbyggerne våre. </w:t>
      </w:r>
    </w:p>
    <w:p w14:paraId="2E7AD91B"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Økonomiske konsekvenser </w:t>
      </w:r>
    </w:p>
    <w:p w14:paraId="39E7A6B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06F3A662"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MEDIKAMENTHÅNDTERING</w:t>
      </w:r>
      <w:r>
        <w:rPr>
          <w:rFonts w:ascii="Calibri" w:eastAsia="Calibri" w:hAnsi="Calibri" w:cs="Calibri"/>
          <w:color w:val="000000"/>
        </w:rPr>
        <w:t> </w:t>
      </w:r>
    </w:p>
    <w:p w14:paraId="4C42A04B"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Medikamenthåndtering er en kritisk del av helsetjenestene, men ineffektiv håndtering kan føre til betydelige kostnader. Dette inkluderer feilmedisinering, svinn, og unødvendige innkjøp. Ved å forbedre medikamenthåndteringen kan vi oppnå betydelige innsparinger og samtidig forbedre pasientsikkerheten. </w:t>
      </w:r>
    </w:p>
    <w:p w14:paraId="330C3AE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Elektroniske systemer: </w:t>
      </w:r>
    </w:p>
    <w:p w14:paraId="773CB21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lastRenderedPageBreak/>
        <w:t>Se på muligheten for å investere i systemer som sporer og administrerer medikamenter for å redusere feil og svinn. Saken må se på kost/nytte </w:t>
      </w:r>
    </w:p>
    <w:p w14:paraId="6E882392"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Opplæring: </w:t>
      </w:r>
    </w:p>
    <w:p w14:paraId="77C9795E"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Gi helsepersonell opplæring i bruk av nye systemer og beste praksis. </w:t>
      </w:r>
    </w:p>
    <w:p w14:paraId="0742098E"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Innkjøpsoptimalisering: </w:t>
      </w:r>
    </w:p>
    <w:p w14:paraId="0B75508D"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Sentralisere innkjøp for bedre priser og behovsbasert lagerstyring. </w:t>
      </w:r>
    </w:p>
    <w:p w14:paraId="2E9FDB09"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45A2A962"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Revisjon og overvåking: </w:t>
      </w:r>
    </w:p>
    <w:p w14:paraId="0C48E88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Regelmessig revisjon og dataanalyse for å identifisere forbedringsområder. </w:t>
      </w:r>
    </w:p>
    <w:p w14:paraId="640D20F0"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Investering i forbedret medikamenthåndtering kan gi økonomiske innsparinger og bedre helsetjenester. </w:t>
      </w:r>
    </w:p>
    <w:p w14:paraId="66B5833B"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5C786BCA"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POLITISK PRIORITERTE TILTAK </w:t>
      </w:r>
      <w:r>
        <w:rPr>
          <w:rFonts w:ascii="Calibri" w:eastAsia="Calibri" w:hAnsi="Calibri" w:cs="Calibri"/>
          <w:color w:val="000000"/>
        </w:rPr>
        <w:t> </w:t>
      </w:r>
    </w:p>
    <w:p w14:paraId="12CBF9CE"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Kommunedirektør har i sitt budsjettforslag redusert rammene/bevilgninger til politisk prioriterte tiltak som ble lagt inn i budsjettbehandling desember 2024. </w:t>
      </w:r>
    </w:p>
    <w:p w14:paraId="363B0A0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Formannskapet legger inn etter anbefaling fra utvalget: </w:t>
      </w:r>
    </w:p>
    <w:p w14:paraId="11FBD51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052A3EC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Legevaktbil, oppstart </w:t>
      </w:r>
      <w:proofErr w:type="spellStart"/>
      <w:r>
        <w:rPr>
          <w:rFonts w:ascii="Calibri" w:eastAsia="Calibri" w:hAnsi="Calibri" w:cs="Calibri"/>
          <w:color w:val="000000"/>
        </w:rPr>
        <w:t>sept</w:t>
      </w:r>
      <w:proofErr w:type="spellEnd"/>
      <w:r>
        <w:rPr>
          <w:rFonts w:ascii="Calibri" w:eastAsia="Calibri" w:hAnsi="Calibri" w:cs="Calibri"/>
          <w:color w:val="000000"/>
        </w:rPr>
        <w:t xml:space="preserve"> 2025 – 1700 000</w:t>
      </w:r>
    </w:p>
    <w:p w14:paraId="40B6277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2714C04C"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OPPVEKST</w:t>
      </w:r>
      <w:r>
        <w:rPr>
          <w:rFonts w:ascii="Calibri" w:eastAsia="Calibri" w:hAnsi="Calibri" w:cs="Calibri"/>
          <w:color w:val="000000"/>
        </w:rPr>
        <w:t> </w:t>
      </w:r>
      <w:r>
        <w:rPr>
          <w:rFonts w:ascii="Calibri" w:eastAsia="Calibri" w:hAnsi="Calibri" w:cs="Calibri"/>
          <w:color w:val="000000"/>
        </w:rPr>
        <w:br/>
        <w:t> </w:t>
      </w:r>
      <w:r>
        <w:rPr>
          <w:rFonts w:ascii="Calibri" w:eastAsia="Calibri" w:hAnsi="Calibri" w:cs="Calibri"/>
          <w:color w:val="000000"/>
        </w:rPr>
        <w:br/>
        <w:t>Kommunedirektør har i sitt budsjettforslag redusert rammene/bevilgninger til politisk prioriterte tiltak som ble lagt inn i budsjettbehandling desember 2024.  </w:t>
      </w:r>
      <w:r>
        <w:rPr>
          <w:rFonts w:ascii="Calibri" w:eastAsia="Calibri" w:hAnsi="Calibri" w:cs="Calibri"/>
          <w:color w:val="000000"/>
        </w:rPr>
        <w:br/>
        <w:t>Formannskapet setter av midler til disse 3 tiltakene etter anmodning fra utvalget.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i/>
          <w:iCs/>
          <w:color w:val="000000"/>
        </w:rPr>
        <w:t xml:space="preserve">Team- Fritid videreføres - 1,5 </w:t>
      </w:r>
      <w:proofErr w:type="spellStart"/>
      <w:r>
        <w:rPr>
          <w:rFonts w:ascii="Calibri" w:eastAsia="Calibri" w:hAnsi="Calibri" w:cs="Calibri"/>
          <w:i/>
          <w:iCs/>
          <w:color w:val="000000"/>
        </w:rPr>
        <w:t>mill</w:t>
      </w:r>
      <w:proofErr w:type="spellEnd"/>
      <w:r>
        <w:rPr>
          <w:rFonts w:ascii="Calibri" w:eastAsia="Calibri" w:hAnsi="Calibri" w:cs="Calibri"/>
          <w:color w:val="000000"/>
        </w:rPr>
        <w:t>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i/>
          <w:iCs/>
          <w:color w:val="000000"/>
        </w:rPr>
        <w:t>Søkbare midler til trusler og vold i skolen – 500 000 kroner</w:t>
      </w:r>
      <w:r>
        <w:rPr>
          <w:rFonts w:ascii="Calibri" w:eastAsia="Calibri" w:hAnsi="Calibri" w:cs="Calibri"/>
          <w:color w:val="000000"/>
        </w:rPr>
        <w:t>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i/>
          <w:iCs/>
          <w:color w:val="000000"/>
        </w:rPr>
        <w:t>Miks videreføres – 850 000 kroner</w:t>
      </w:r>
      <w:r>
        <w:rPr>
          <w:rFonts w:ascii="Calibri" w:eastAsia="Calibri" w:hAnsi="Calibri" w:cs="Calibri"/>
          <w:color w:val="000000"/>
        </w:rPr>
        <w:t> </w:t>
      </w:r>
    </w:p>
    <w:p w14:paraId="6221E2B2" w14:textId="56A4020B" w:rsidR="009837D8" w:rsidRDefault="009837D8" w:rsidP="009837D8">
      <w:pPr>
        <w:spacing w:afterAutospacing="1"/>
        <w:rPr>
          <w:rFonts w:ascii="Calibri" w:eastAsia="Calibri" w:hAnsi="Calibri" w:cs="Calibri"/>
          <w:color w:val="000000"/>
        </w:rPr>
      </w:pPr>
      <w:r>
        <w:rPr>
          <w:rFonts w:ascii="Calibri" w:eastAsia="Calibri" w:hAnsi="Calibri" w:cs="Calibri"/>
          <w:i/>
          <w:iCs/>
          <w:color w:val="000000"/>
        </w:rPr>
        <w:lastRenderedPageBreak/>
        <w:t xml:space="preserve">Trykte læremidler – 1 </w:t>
      </w:r>
      <w:proofErr w:type="spellStart"/>
      <w:r>
        <w:rPr>
          <w:rFonts w:ascii="Calibri" w:eastAsia="Calibri" w:hAnsi="Calibri" w:cs="Calibri"/>
          <w:i/>
          <w:iCs/>
          <w:color w:val="000000"/>
        </w:rPr>
        <w:t>mill</w:t>
      </w:r>
      <w:proofErr w:type="spellEnd"/>
      <w:r>
        <w:rPr>
          <w:rFonts w:ascii="Calibri" w:eastAsia="Calibri" w:hAnsi="Calibri" w:cs="Calibri"/>
          <w:color w:val="000000"/>
        </w:rPr>
        <w:t> </w:t>
      </w:r>
      <w:r>
        <w:rPr>
          <w:rFonts w:ascii="Calibri" w:eastAsia="Calibri" w:hAnsi="Calibri" w:cs="Calibri"/>
          <w:color w:val="000000"/>
        </w:rPr>
        <w:br/>
        <w:t>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b/>
          <w:bCs/>
          <w:color w:val="000000"/>
        </w:rPr>
        <w:t>BARNEHAGER - EN GOD START PÅ LIVET?</w:t>
      </w:r>
      <w:r>
        <w:rPr>
          <w:rFonts w:ascii="Calibri" w:eastAsia="Calibri" w:hAnsi="Calibri" w:cs="Calibri"/>
          <w:color w:val="000000"/>
        </w:rPr>
        <w:t> </w:t>
      </w:r>
      <w:r>
        <w:rPr>
          <w:rFonts w:ascii="Calibri" w:eastAsia="Calibri" w:hAnsi="Calibri" w:cs="Calibri"/>
          <w:color w:val="000000"/>
        </w:rPr>
        <w:br/>
        <w:t>I Skiensbarnehagene skal alle barn oppleve trivsel, mestring og læring. Barnehagen skal gi trygg og god omsorg, og stimulere til lek og utvikling på barns premisser. Det er viktig at alle barnehager har et godt pedagogisk tilbud, slik at barna får utviklet sitt potensiale på best mulig måte.</w:t>
      </w:r>
      <w:r>
        <w:rPr>
          <w:rFonts w:ascii="Calibri" w:eastAsia="Calibri" w:hAnsi="Calibri" w:cs="Calibri"/>
          <w:color w:val="000000"/>
        </w:rPr>
        <w:br/>
        <w:t> </w:t>
      </w:r>
      <w:r>
        <w:rPr>
          <w:rFonts w:ascii="Calibri" w:eastAsia="Calibri" w:hAnsi="Calibri" w:cs="Calibri"/>
          <w:color w:val="000000"/>
        </w:rPr>
        <w:br/>
        <w:t>Formannskapet ber om en evaluering til UOPP av hvordan 4- års-kontrollen på helsestasjonen fungerer i dag. Det ønskes også svar på om det kan være muligheter for at barn som ikke får gjennomført 4 års kontrollen på helsestasjonen kan få gjort dette i samarbeid med barnehage og foresatte. Enkelte kommuner har innført en ordning der 4- årskontrollen foretas ute i barnehagene for å oppnå bedre samhandling om barnet mellom foresatte, barnehagene og helsestasjonen. </w:t>
      </w:r>
      <w:r>
        <w:rPr>
          <w:rFonts w:ascii="Calibri" w:eastAsia="Calibri" w:hAnsi="Calibri" w:cs="Calibri"/>
          <w:color w:val="000000"/>
        </w:rPr>
        <w:br/>
        <w:t> </w:t>
      </w:r>
      <w:r>
        <w:rPr>
          <w:rFonts w:ascii="Calibri" w:eastAsia="Calibri" w:hAnsi="Calibri" w:cs="Calibri"/>
          <w:color w:val="000000"/>
        </w:rPr>
        <w:br/>
        <w:t>Formannskapet ønsker at det utarbeides en evaluering av fleksibelt barnehageopptak. Når evalueringen er gjennomført, vil det bli vurdert om ordningen skal videreføres eller om ressursene i stedet bør benyttes til en generell styrking av</w:t>
      </w:r>
      <w:r w:rsidR="006C3160">
        <w:rPr>
          <w:rFonts w:ascii="Calibri" w:eastAsia="Calibri" w:hAnsi="Calibri" w:cs="Calibri"/>
          <w:color w:val="000000"/>
        </w:rPr>
        <w:t xml:space="preserve"> </w:t>
      </w:r>
      <w:r>
        <w:rPr>
          <w:rFonts w:ascii="Calibri" w:eastAsia="Calibri" w:hAnsi="Calibri" w:cs="Calibri"/>
          <w:color w:val="000000"/>
        </w:rPr>
        <w:t>grunnbemanningen i barnehagene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b/>
          <w:bCs/>
          <w:color w:val="000000"/>
        </w:rPr>
        <w:t>SKOLEN SOM SER HVER ENKELT ELEV</w:t>
      </w:r>
      <w:r>
        <w:rPr>
          <w:rFonts w:ascii="Calibri" w:eastAsia="Calibri" w:hAnsi="Calibri" w:cs="Calibri"/>
          <w:color w:val="000000"/>
        </w:rPr>
        <w:t>? </w:t>
      </w:r>
    </w:p>
    <w:p w14:paraId="4902C49E" w14:textId="415FD445"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Gode skoler er det viktigste verktøyet vi har for å utjevne sosiale forskjeller og for å gi alle barn like muligheter. Ved siden av å ivareta de mest sårbare blant oss, er det å gi alle barn og unge god opplæring i skolen kommunens aller viktigste oppgave. Formannskapet støtter administrasjonens forslag om låneopptak på kr. 5 millioner pr. år for å finansiere tilpasning til mer praktisk undervisning i ungdomsskolene.</w:t>
      </w:r>
      <w:r>
        <w:rPr>
          <w:rFonts w:ascii="Calibri" w:eastAsia="Calibri" w:hAnsi="Calibri" w:cs="Calibri"/>
          <w:color w:val="000000"/>
        </w:rPr>
        <w:br/>
        <w:t> </w:t>
      </w:r>
      <w:r>
        <w:rPr>
          <w:rFonts w:ascii="Calibri" w:eastAsia="Calibri" w:hAnsi="Calibri" w:cs="Calibri"/>
          <w:color w:val="000000"/>
        </w:rPr>
        <w:br/>
        <w:t>Administrasjonen bes vurdere om også barneskolene kan innlemmes i denne ordningen.</w:t>
      </w:r>
      <w:r>
        <w:rPr>
          <w:rFonts w:ascii="Calibri" w:eastAsia="Calibri" w:hAnsi="Calibri" w:cs="Calibri"/>
          <w:color w:val="000000"/>
        </w:rPr>
        <w:br/>
        <w:t> </w:t>
      </w:r>
      <w:r>
        <w:rPr>
          <w:rFonts w:ascii="Calibri" w:eastAsia="Calibri" w:hAnsi="Calibri" w:cs="Calibri"/>
          <w:color w:val="000000"/>
        </w:rPr>
        <w:br/>
        <w:t>Elevundersøkelsen og ungdata viser at motivasjonen hos elevene er synkende gjennom hele skoleløpet. Stortingsmelding 34 "En mer praktisk skole" bør gjennomføres så hurtig som mulig i alle skolene. Sykefraværet er høyt - det pekes på at vold og trusler i skolen kan være en årsak til fraværet.</w:t>
      </w:r>
    </w:p>
    <w:p w14:paraId="0A3DC834"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Melum skole opprettholdes som i dag.  </w:t>
      </w:r>
    </w:p>
    <w:p w14:paraId="7F362E7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Samlokalisering mellom Bølehøgda, Buer og Sirius gjennomføres når nytt skolebygg er ferdigstilt på Buer. Formannskapet legger til grunn at barna på Sirius fortsatt skal dele skolehverdag med barna i ordinærskolen.  </w:t>
      </w:r>
    </w:p>
    <w:p w14:paraId="5CA127DA" w14:textId="08AD5EA4"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gjennomføres en reguleringsprosess på tomta til Bølehøgda skole.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i/>
          <w:iCs/>
          <w:color w:val="000000"/>
        </w:rPr>
        <w:t>-Praktisk skole</w:t>
      </w:r>
      <w:r>
        <w:rPr>
          <w:rFonts w:ascii="Calibri" w:eastAsia="Calibri" w:hAnsi="Calibri" w:cs="Calibri"/>
          <w:color w:val="000000"/>
        </w:rPr>
        <w:t> </w:t>
      </w:r>
      <w:r>
        <w:rPr>
          <w:rFonts w:ascii="Calibri" w:eastAsia="Calibri" w:hAnsi="Calibri" w:cs="Calibri"/>
          <w:color w:val="000000"/>
        </w:rPr>
        <w:br/>
        <w:t xml:space="preserve">Det bes om en vurdering på om en mer praktisk skole også kan gjøre noe med elevenes motivasjon, med den effekt at antall tilfeller av vold og trusler reduseres, og om det kan tilrettelegges for mer praktisk undervisning også i lavere skoletrinn. Det bør legges vekt på mer praktiske alternativer for unge som </w:t>
      </w:r>
      <w:proofErr w:type="spellStart"/>
      <w:r>
        <w:rPr>
          <w:rFonts w:ascii="Calibri" w:eastAsia="Calibri" w:hAnsi="Calibri" w:cs="Calibri"/>
          <w:color w:val="000000"/>
        </w:rPr>
        <w:t>idag</w:t>
      </w:r>
      <w:proofErr w:type="spellEnd"/>
      <w:r>
        <w:rPr>
          <w:rFonts w:ascii="Calibri" w:eastAsia="Calibri" w:hAnsi="Calibri" w:cs="Calibri"/>
          <w:color w:val="000000"/>
        </w:rPr>
        <w:t xml:space="preserve"> benytter arbeidstreningen, men som da kan gjennomføres innenfor opplæringslovens rammer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i/>
          <w:iCs/>
          <w:color w:val="000000"/>
        </w:rPr>
        <w:t>-Skole-hjem samarbeid</w:t>
      </w:r>
      <w:r>
        <w:rPr>
          <w:rFonts w:ascii="Calibri" w:eastAsia="Calibri" w:hAnsi="Calibri" w:cs="Calibri"/>
          <w:color w:val="000000"/>
        </w:rPr>
        <w:br/>
      </w:r>
      <w:r>
        <w:rPr>
          <w:rFonts w:ascii="Calibri" w:eastAsia="Calibri" w:hAnsi="Calibri" w:cs="Calibri"/>
          <w:color w:val="000000"/>
        </w:rPr>
        <w:lastRenderedPageBreak/>
        <w:t>Et godt samarbeid mellom skole og hjem er viktig for å støtte elevenes læring og trivsel. For at dette samarbeidet skal fungere best mulig, er det ønskelig at foreldre eller foresatte deltar aktivt, særlig gjennom foreldremøter og samtaler med lærerne. Noen skoler og lærere opplever imidlertid at enkelte foreldre sjelden har anledning til å delta på slike møter, noe som kan påvirke informasjonsflyten og oppfølgingen av elevene. </w:t>
      </w:r>
      <w:r>
        <w:rPr>
          <w:rFonts w:ascii="Calibri" w:eastAsia="Calibri" w:hAnsi="Calibri" w:cs="Calibri"/>
          <w:color w:val="000000"/>
        </w:rPr>
        <w:br/>
        <w:t> </w:t>
      </w:r>
      <w:r>
        <w:rPr>
          <w:rFonts w:ascii="Calibri" w:eastAsia="Calibri" w:hAnsi="Calibri" w:cs="Calibri"/>
          <w:color w:val="000000"/>
        </w:rPr>
        <w:br/>
        <w:t>For å fremme deltakelse kan skolene tydeliggjøre i innkallingen at møtene er viktige, slik at foreldrene ser betydningen av å delta. Ved gjentatt fravær kan skolen ta direkte kontakt med foreldrene for å følge opp og avdekke eventuelle hindringer for deres deltakelse. Målet er å etablere en god dialog som støtter elevens utvikling, samtidig som foreldrene føler seg godt informert og involvert i skolehverdagen.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b/>
          <w:bCs/>
          <w:i/>
          <w:iCs/>
          <w:color w:val="000000"/>
        </w:rPr>
        <w:t>-</w:t>
      </w:r>
      <w:r>
        <w:rPr>
          <w:rFonts w:ascii="Calibri" w:eastAsia="Calibri" w:hAnsi="Calibri" w:cs="Calibri"/>
          <w:i/>
          <w:iCs/>
          <w:color w:val="000000"/>
        </w:rPr>
        <w:t>Samarbeid kommunen – frivilligheten:</w:t>
      </w:r>
      <w:r>
        <w:rPr>
          <w:rFonts w:ascii="Calibri" w:eastAsia="Calibri" w:hAnsi="Calibri" w:cs="Calibri"/>
          <w:color w:val="000000"/>
        </w:rPr>
        <w:br/>
        <w:t>Det er påbegynt et godt samarbeid mellom enkelte skoler og frivilligheten for å gi elevene muligheten til å delta på aktiviteter i SFO-tiden. Gode erfaringer fra arbeidet bør deles underveis og i etterkant av prosjektperioden, noe som er i tråd med føringene fra TFK som tildeler midlene. Vi må sikre like muligheter for alle. NAV bør inkludere sosiale entreprenører og ideelle aktører som spesialiserer seg på å hjelpe ungdommer, spesielt de med flerkulturell bakgrunn, inn i arbeidslivet.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b/>
          <w:bCs/>
          <w:color w:val="000000"/>
        </w:rPr>
        <w:t>BARNEVERN – TRYGGHET FOR VÅRE MEST SÅRBARE</w:t>
      </w:r>
      <w:r>
        <w:rPr>
          <w:rFonts w:ascii="Calibri" w:eastAsia="Calibri" w:hAnsi="Calibri" w:cs="Calibri"/>
          <w:color w:val="000000"/>
        </w:rPr>
        <w:br/>
        <w:t xml:space="preserve">Et dyktig barnevern er nødvendig for å sikre alle barn en trygg oppvekst og bidra til at familier som trenger noe ekstra kan få den nødvendige veiledning. Barnets behov for omsorg og trygghet skal prioriteres og være avgjørende for hva slags tiltak som settes </w:t>
      </w:r>
      <w:proofErr w:type="spellStart"/>
      <w:r>
        <w:rPr>
          <w:rFonts w:ascii="Calibri" w:eastAsia="Calibri" w:hAnsi="Calibri" w:cs="Calibri"/>
          <w:color w:val="000000"/>
        </w:rPr>
        <w:t>inn</w:t>
      </w:r>
      <w:proofErr w:type="gramStart"/>
      <w:r>
        <w:rPr>
          <w:rFonts w:ascii="Calibri" w:eastAsia="Calibri" w:hAnsi="Calibri" w:cs="Calibri"/>
          <w:color w:val="000000"/>
        </w:rPr>
        <w:t>.?Det</w:t>
      </w:r>
      <w:proofErr w:type="spellEnd"/>
      <w:proofErr w:type="gramEnd"/>
      <w:r>
        <w:rPr>
          <w:rFonts w:ascii="Calibri" w:eastAsia="Calibri" w:hAnsi="Calibri" w:cs="Calibri"/>
          <w:color w:val="000000"/>
        </w:rPr>
        <w:t xml:space="preserve"> er viktig at vi har høy kvalitet og mangfold ved barnevernsinstitusjonene. </w:t>
      </w:r>
      <w:r>
        <w:rPr>
          <w:rFonts w:ascii="Calibri" w:eastAsia="Calibri" w:hAnsi="Calibri" w:cs="Calibri"/>
          <w:color w:val="000000"/>
        </w:rPr>
        <w:br/>
        <w:t> </w:t>
      </w:r>
      <w:r>
        <w:rPr>
          <w:rFonts w:ascii="Calibri" w:eastAsia="Calibri" w:hAnsi="Calibri" w:cs="Calibri"/>
          <w:color w:val="000000"/>
        </w:rPr>
        <w:br/>
        <w:t>Barnevernet skal arbeide systematisk og strategisk med kompetanseutvikling, blant annet innen minoritets- og flerkulturelle perspektiv, samt arbeide for å rekruttere og beholde kompetente og erfarne medarbeidere i barneverntjenesten. </w:t>
      </w:r>
      <w:r>
        <w:rPr>
          <w:rFonts w:ascii="Calibri" w:eastAsia="Calibri" w:hAnsi="Calibri" w:cs="Calibri"/>
          <w:color w:val="000000"/>
        </w:rPr>
        <w:br/>
        <w:t> </w:t>
      </w:r>
      <w:r>
        <w:rPr>
          <w:rFonts w:ascii="Calibri" w:eastAsia="Calibri" w:hAnsi="Calibri" w:cs="Calibri"/>
          <w:color w:val="000000"/>
        </w:rPr>
        <w:br/>
      </w:r>
      <w:r>
        <w:rPr>
          <w:rFonts w:ascii="Calibri" w:eastAsia="Calibri" w:hAnsi="Calibri" w:cs="Calibri"/>
          <w:b/>
          <w:bCs/>
          <w:color w:val="000000"/>
        </w:rPr>
        <w:t>DRIFTSBUDSJETTET</w:t>
      </w:r>
      <w:r>
        <w:rPr>
          <w:rFonts w:ascii="Calibri" w:eastAsia="Calibri" w:hAnsi="Calibri" w:cs="Calibri"/>
          <w:color w:val="000000"/>
        </w:rPr>
        <w:t> </w:t>
      </w:r>
      <w:r>
        <w:rPr>
          <w:rFonts w:ascii="Calibri" w:eastAsia="Calibri" w:hAnsi="Calibri" w:cs="Calibri"/>
          <w:color w:val="000000"/>
        </w:rPr>
        <w:br/>
        <w:t>Det er satt av betydelige summer pr år for lisenser til PCer og MS Office til barnehagene som blir belastet driftsbudsjettet for den enkelte enhet. Vi støtter administrasjonens påbegynte gjennomgang av alle avtaler i Oppvekstområdet der man bla. vurderer om det er andre enn den enkelte enhet som skal dekke lisesenskostandene </w:t>
      </w:r>
      <w:r>
        <w:rPr>
          <w:rFonts w:ascii="Calibri" w:eastAsia="Calibri" w:hAnsi="Calibri" w:cs="Calibri"/>
          <w:color w:val="000000"/>
        </w:rPr>
        <w:br/>
        <w:t> </w:t>
      </w:r>
      <w:r>
        <w:rPr>
          <w:rFonts w:ascii="Calibri" w:eastAsia="Calibri" w:hAnsi="Calibri" w:cs="Calibri"/>
          <w:color w:val="000000"/>
        </w:rPr>
        <w:br/>
        <w:t> </w:t>
      </w:r>
    </w:p>
    <w:p w14:paraId="2D82BF0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0BE70114"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TEKNISK</w:t>
      </w:r>
      <w:r>
        <w:rPr>
          <w:rFonts w:ascii="Calibri" w:eastAsia="Calibri" w:hAnsi="Calibri" w:cs="Calibri"/>
          <w:color w:val="000000"/>
        </w:rPr>
        <w:t> </w:t>
      </w:r>
    </w:p>
    <w:p w14:paraId="3821231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Utvalget legger til grunn kommunedirektørens forslag til budsjett og økonomiplan for 2025-2028. </w:t>
      </w:r>
      <w:r>
        <w:rPr>
          <w:rFonts w:ascii="Calibri" w:eastAsia="Calibri" w:hAnsi="Calibri" w:cs="Calibri"/>
          <w:color w:val="000000"/>
        </w:rPr>
        <w:br/>
        <w:t>Formannskapet ser ikke grunnlag for noen påplussinger på noen poster ved dette budsjettvedtaket. Snarere er det et ønske om å se om det er mulig å finne grunnlag for en innsparing under henvisning til at drifta i Skien kommune ikke er i balanse. </w:t>
      </w:r>
    </w:p>
    <w:p w14:paraId="6A4B5C54" w14:textId="67BE08FF"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 xml:space="preserve">Formannskapet er tilfreds med at administrasjonen har foretatt innsparing ved intern effektivisering. </w:t>
      </w:r>
      <w:r>
        <w:rPr>
          <w:rFonts w:ascii="Calibri" w:eastAsia="Calibri" w:hAnsi="Calibri" w:cs="Calibri"/>
          <w:color w:val="000000"/>
        </w:rPr>
        <w:lastRenderedPageBreak/>
        <w:t>Det bes om at det jobbes videre med målsetting om ytterligere effektivisering og innsparing i forhold til driftsoperasjoner og arealbruk. God utnyttelse av kommunens bygningsmasse er viktig for å få ned kostnadene.</w:t>
      </w:r>
    </w:p>
    <w:p w14:paraId="6821E6D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Skien kommune benytter seg på en rekke områder av private tjenesteleverandører, slik som i vann- og avløpssektoren, konsulentselskaper på en rekke felter, entreprenører av forskjellig slag etc.  </w:t>
      </w:r>
    </w:p>
    <w:p w14:paraId="77A1CE9F"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bes om at det før neste budsjettbehandling utredes om det er ytterligere tjenesteområder som kan foreslås å overlate til private tjenesteleverandører, f.eks. renholdstjenester. </w:t>
      </w:r>
    </w:p>
    <w:p w14:paraId="1580A80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 xml:space="preserve">Formannskapet er fornøyd med at de samlede vann-, avløps-, renovasjons- og feiegebyrer (VARF-gebyrer) synes å gå ned dersom forslaget i statsbudsjettet om reduksjon av merverdiavgiftssatsen blir vedtatt. Sammen med at eiendomsskatten </w:t>
      </w:r>
      <w:proofErr w:type="spellStart"/>
      <w:proofErr w:type="gramStart"/>
      <w:r>
        <w:rPr>
          <w:rFonts w:ascii="Calibri" w:eastAsia="Calibri" w:hAnsi="Calibri" w:cs="Calibri"/>
          <w:color w:val="000000"/>
        </w:rPr>
        <w:t>i?Skien</w:t>
      </w:r>
      <w:proofErr w:type="spellEnd"/>
      <w:proofErr w:type="gramEnd"/>
      <w:r>
        <w:rPr>
          <w:rFonts w:ascii="Calibri" w:eastAsia="Calibri" w:hAnsi="Calibri" w:cs="Calibri"/>
          <w:color w:val="000000"/>
        </w:rPr>
        <w:t xml:space="preserve"> er redusert bidrar dette til at boligkostnadene i Skien går ned.  </w:t>
      </w:r>
      <w:r>
        <w:rPr>
          <w:rFonts w:ascii="Calibri" w:eastAsia="Calibri" w:hAnsi="Calibri" w:cs="Calibri"/>
          <w:color w:val="000000"/>
        </w:rPr>
        <w:br/>
        <w:t>? </w:t>
      </w:r>
    </w:p>
    <w:p w14:paraId="03BA7DD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Selv om rulleringen av kommunens klima- og energiplan er utsatt til 2026 ber vi administrasjonen jobbe videre med tiltak for reduksjon av klimagassutslippene i tråd med målsettingen i gjeldende klima- og energiplan. Dersom det er behov for å ta i bruk nye målemetoder eller metodikk ber utvalget administrasjonen gjøre dette etter beste skjønn. Formannskapet ber om at forslag til tiltak for reduksjon av klimagassutslipp blir utarbeidet og fremmet til politisk behandling i Teknisk.? </w:t>
      </w:r>
    </w:p>
    <w:p w14:paraId="247A798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Formannskapet ser fram til endelig forslag til ny kommunedelplan for sentrum blir lagt fram til politisk behandling, og har forhåpninger til at dette vil bety en ny giv for utvikling av sentrum.? </w:t>
      </w:r>
    </w:p>
    <w:p w14:paraId="0994CA0C" w14:textId="28F6716F"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Det er vedtatt en begrenset rullering av kommuneplanens arealdel i forhold til bolig, handel og næring. Utvalget legger til grunn at dette vil ha stor</w:t>
      </w:r>
      <w:r w:rsidR="006C3160">
        <w:rPr>
          <w:rFonts w:ascii="Calibri" w:eastAsia="Calibri" w:hAnsi="Calibri" w:cs="Calibri"/>
          <w:color w:val="000000"/>
        </w:rPr>
        <w:t xml:space="preserve"> </w:t>
      </w:r>
      <w:r>
        <w:rPr>
          <w:rFonts w:ascii="Calibri" w:eastAsia="Calibri" w:hAnsi="Calibri" w:cs="Calibri"/>
          <w:color w:val="000000"/>
        </w:rPr>
        <w:t>betydning for næringsutviklingen i kommunen. </w:t>
      </w:r>
    </w:p>
    <w:p w14:paraId="2C17E2F6" w14:textId="1D75C64D"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 xml:space="preserve">Det er videre vedtatt å utarbeide en </w:t>
      </w:r>
      <w:proofErr w:type="spellStart"/>
      <w:r>
        <w:rPr>
          <w:rFonts w:ascii="Calibri" w:eastAsia="Calibri" w:hAnsi="Calibri" w:cs="Calibri"/>
          <w:color w:val="000000"/>
        </w:rPr>
        <w:t>naturmangfoldsplan</w:t>
      </w:r>
      <w:proofErr w:type="spellEnd"/>
      <w:r>
        <w:rPr>
          <w:rFonts w:ascii="Calibri" w:eastAsia="Calibri" w:hAnsi="Calibri" w:cs="Calibri"/>
          <w:color w:val="000000"/>
        </w:rPr>
        <w:t xml:space="preserve"> i kommunen, med</w:t>
      </w:r>
      <w:r w:rsidR="006C3160">
        <w:rPr>
          <w:rFonts w:ascii="Calibri" w:eastAsia="Calibri" w:hAnsi="Calibri" w:cs="Calibri"/>
          <w:color w:val="000000"/>
        </w:rPr>
        <w:t xml:space="preserve"> </w:t>
      </w:r>
      <w:r>
        <w:rPr>
          <w:rFonts w:ascii="Calibri" w:eastAsia="Calibri" w:hAnsi="Calibri" w:cs="Calibri"/>
          <w:color w:val="000000"/>
        </w:rPr>
        <w:t>midler bevilget fra statsforvalteren. Formannskapet ser dette som et viktig arbeid</w:t>
      </w:r>
      <w:r w:rsidR="006C3160">
        <w:rPr>
          <w:rFonts w:ascii="Calibri" w:eastAsia="Calibri" w:hAnsi="Calibri" w:cs="Calibri"/>
          <w:color w:val="000000"/>
        </w:rPr>
        <w:t xml:space="preserve"> </w:t>
      </w:r>
      <w:r>
        <w:rPr>
          <w:rFonts w:ascii="Calibri" w:eastAsia="Calibri" w:hAnsi="Calibri" w:cs="Calibri"/>
          <w:color w:val="000000"/>
        </w:rPr>
        <w:t>for å få oversikt over naturmangfoldet i kommunen, for å kunne hindre nedbygging eller annen reduksjon av naturmangfoldet </w:t>
      </w:r>
    </w:p>
    <w:p w14:paraId="2B6ABE7A" w14:textId="5E218419"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 xml:space="preserve">Formannskapet berømmer administrasjonen for arbeidet med energiøkonomisering i kommunale bygg og de betydelige reduksjoner i energibruk som har skjedd i løpet av en 10-årsperiode. Fra 2013 til 2023 har energibruken blitt redusert fra </w:t>
      </w:r>
      <w:proofErr w:type="spellStart"/>
      <w:r>
        <w:rPr>
          <w:rFonts w:ascii="Calibri" w:eastAsia="Calibri" w:hAnsi="Calibri" w:cs="Calibri"/>
          <w:color w:val="000000"/>
        </w:rPr>
        <w:t>ca</w:t>
      </w:r>
      <w:proofErr w:type="spellEnd"/>
      <w:r>
        <w:rPr>
          <w:rFonts w:ascii="Calibri" w:eastAsia="Calibri" w:hAnsi="Calibri" w:cs="Calibri"/>
          <w:color w:val="000000"/>
        </w:rPr>
        <w:t xml:space="preserve"> 26,5 millioner </w:t>
      </w:r>
      <w:proofErr w:type="spellStart"/>
      <w:r>
        <w:rPr>
          <w:rFonts w:ascii="Calibri" w:eastAsia="Calibri" w:hAnsi="Calibri" w:cs="Calibri"/>
          <w:color w:val="000000"/>
        </w:rPr>
        <w:t>kw</w:t>
      </w:r>
      <w:proofErr w:type="spellEnd"/>
      <w:r>
        <w:rPr>
          <w:rFonts w:ascii="Calibri" w:eastAsia="Calibri" w:hAnsi="Calibri" w:cs="Calibri"/>
          <w:color w:val="000000"/>
        </w:rPr>
        <w:t xml:space="preserve"> til under 20 millioner, til tross for at det er blitt flere bygg. For dette vant Skien kommune nylig 2.plass i en nasjonal konkurranse om årets klimatiltak utdelt av organisasjonen Zero.</w:t>
      </w:r>
    </w:p>
    <w:p w14:paraId="391A1042" w14:textId="63192D4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 xml:space="preserve">Over nyttår starter arbeidet med oppgradering av ledningsnettet i Kongensgate og deretter Torggata. Dette vil medføre betydelige ulemper for de næringsdrivende og for trafikken gjennom byen. Formannskapet ber om at man bestreber seg på å legge forholdene til rette for de næringsdrivende </w:t>
      </w:r>
      <w:r>
        <w:rPr>
          <w:rFonts w:ascii="Calibri" w:eastAsia="Calibri" w:hAnsi="Calibri" w:cs="Calibri"/>
          <w:color w:val="000000"/>
        </w:rPr>
        <w:lastRenderedPageBreak/>
        <w:t>så godt det lar seg</w:t>
      </w:r>
      <w:r w:rsidR="006C3160">
        <w:rPr>
          <w:rFonts w:ascii="Calibri" w:eastAsia="Calibri" w:hAnsi="Calibri" w:cs="Calibri"/>
          <w:color w:val="000000"/>
        </w:rPr>
        <w:t xml:space="preserve"> </w:t>
      </w:r>
      <w:r>
        <w:rPr>
          <w:rFonts w:ascii="Calibri" w:eastAsia="Calibri" w:hAnsi="Calibri" w:cs="Calibri"/>
          <w:color w:val="000000"/>
        </w:rPr>
        <w:t>gjøre. Arbeidet vil også innebære en forskjønnelse av gatebildet når det er ferdig. Utvalget ser fram til ferdigstillelse og legger til grunn at også rådhusplassen skal opparbeides og bidra til et forskjønnet sentrum.</w:t>
      </w:r>
    </w:p>
    <w:p w14:paraId="37EE87D2" w14:textId="57EAE6AA"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 xml:space="preserve">Formannskapet stiller seg positiv til at det søkes ytterligere samarbeid med nabokommuner </w:t>
      </w:r>
      <w:proofErr w:type="spellStart"/>
      <w:proofErr w:type="gramStart"/>
      <w:r>
        <w:rPr>
          <w:rFonts w:ascii="Calibri" w:eastAsia="Calibri" w:hAnsi="Calibri" w:cs="Calibri"/>
          <w:color w:val="000000"/>
        </w:rPr>
        <w:t>om?å</w:t>
      </w:r>
      <w:proofErr w:type="spellEnd"/>
      <w:proofErr w:type="gramEnd"/>
      <w:r>
        <w:rPr>
          <w:rFonts w:ascii="Calibri" w:eastAsia="Calibri" w:hAnsi="Calibri" w:cs="Calibri"/>
          <w:color w:val="000000"/>
        </w:rPr>
        <w:t xml:space="preserve"> løse oppgaver på vann- og avløpssektoren, plan- og byggesak, oppmåling </w:t>
      </w:r>
      <w:proofErr w:type="spellStart"/>
      <w:r>
        <w:rPr>
          <w:rFonts w:ascii="Calibri" w:eastAsia="Calibri" w:hAnsi="Calibri" w:cs="Calibri"/>
          <w:color w:val="000000"/>
        </w:rPr>
        <w:t>etc</w:t>
      </w:r>
      <w:proofErr w:type="spellEnd"/>
      <w:r>
        <w:rPr>
          <w:rFonts w:ascii="Calibri" w:eastAsia="Calibri" w:hAnsi="Calibri" w:cs="Calibri"/>
          <w:color w:val="000000"/>
        </w:rPr>
        <w:t>, dersom administrasjonen vurderer at det kan føre til billigere og/eller bedre løsninger. </w:t>
      </w:r>
    </w:p>
    <w:p w14:paraId="54DD66F1" w14:textId="0DA83F20"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 xml:space="preserve">Formannskapet ser fram til fortsatt utvikling av gode trafikkløsninger for innbyggerne i Skien, og håper på en god effekt av </w:t>
      </w:r>
      <w:proofErr w:type="spellStart"/>
      <w:r>
        <w:rPr>
          <w:rFonts w:ascii="Calibri" w:eastAsia="Calibri" w:hAnsi="Calibri" w:cs="Calibri"/>
          <w:color w:val="000000"/>
        </w:rPr>
        <w:t>bypakke</w:t>
      </w:r>
      <w:proofErr w:type="spellEnd"/>
      <w:r>
        <w:rPr>
          <w:rFonts w:ascii="Calibri" w:eastAsia="Calibri" w:hAnsi="Calibri" w:cs="Calibri"/>
          <w:color w:val="000000"/>
        </w:rPr>
        <w:t xml:space="preserve"> 2. En håper også dette raskt vil føre til at Skien kan komme i forhandlinger</w:t>
      </w:r>
      <w:r w:rsidR="006C3160">
        <w:rPr>
          <w:rFonts w:ascii="Calibri" w:eastAsia="Calibri" w:hAnsi="Calibri" w:cs="Calibri"/>
          <w:color w:val="000000"/>
        </w:rPr>
        <w:t xml:space="preserve"> </w:t>
      </w:r>
      <w:r>
        <w:rPr>
          <w:rFonts w:ascii="Calibri" w:eastAsia="Calibri" w:hAnsi="Calibri" w:cs="Calibri"/>
          <w:color w:val="000000"/>
        </w:rPr>
        <w:t>med staten om en byvekstavtale.</w:t>
      </w:r>
    </w:p>
    <w:p w14:paraId="4CC31BB8" w14:textId="431CBFEC"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rPr>
        <w:br/>
        <w:t xml:space="preserve">Nytt </w:t>
      </w:r>
      <w:proofErr w:type="spellStart"/>
      <w:proofErr w:type="gramStart"/>
      <w:r>
        <w:rPr>
          <w:rFonts w:ascii="Calibri" w:eastAsia="Calibri" w:hAnsi="Calibri" w:cs="Calibri"/>
          <w:color w:val="000000"/>
        </w:rPr>
        <w:t>bibliotek?og</w:t>
      </w:r>
      <w:proofErr w:type="spellEnd"/>
      <w:proofErr w:type="gramEnd"/>
      <w:r>
        <w:rPr>
          <w:rFonts w:ascii="Calibri" w:eastAsia="Calibri" w:hAnsi="Calibri" w:cs="Calibri"/>
          <w:color w:val="000000"/>
        </w:rPr>
        <w:t xml:space="preserve"> Ibsen formidlingssenter ligger i planene som en av de kommende årenes største investeringer i kommunen. Det skal tas en endelig investeringsbeslutning i første kvartal 2025. Vi ber </w:t>
      </w:r>
      <w:proofErr w:type="spellStart"/>
      <w:proofErr w:type="gramStart"/>
      <w:r>
        <w:rPr>
          <w:rFonts w:ascii="Calibri" w:eastAsia="Calibri" w:hAnsi="Calibri" w:cs="Calibri"/>
          <w:color w:val="000000"/>
        </w:rPr>
        <w:t>om?å</w:t>
      </w:r>
      <w:proofErr w:type="spellEnd"/>
      <w:proofErr w:type="gramEnd"/>
      <w:r>
        <w:rPr>
          <w:rFonts w:ascii="Calibri" w:eastAsia="Calibri" w:hAnsi="Calibri" w:cs="Calibri"/>
          <w:color w:val="000000"/>
        </w:rPr>
        <w:t xml:space="preserve"> bli holdt orientert om det som måtte legges fram fra administrasjonen underveis om driftsbudsjett </w:t>
      </w:r>
      <w:proofErr w:type="spellStart"/>
      <w:r>
        <w:rPr>
          <w:rFonts w:ascii="Calibri" w:eastAsia="Calibri" w:hAnsi="Calibri" w:cs="Calibri"/>
          <w:color w:val="000000"/>
        </w:rPr>
        <w:t>etc</w:t>
      </w:r>
      <w:proofErr w:type="spellEnd"/>
      <w:r>
        <w:rPr>
          <w:rFonts w:ascii="Calibri" w:eastAsia="Calibri" w:hAnsi="Calibri" w:cs="Calibri"/>
          <w:color w:val="000000"/>
        </w:rPr>
        <w:t>, og den endelige investeringssaken.</w:t>
      </w:r>
    </w:p>
    <w:p w14:paraId="740B387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6D81DFCE"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INKLUDERING, FRIVILLIGHET OG KULTUR</w:t>
      </w:r>
      <w:r>
        <w:rPr>
          <w:rFonts w:ascii="Calibri" w:eastAsia="Calibri" w:hAnsi="Calibri" w:cs="Calibri"/>
          <w:color w:val="000000"/>
        </w:rPr>
        <w:t> </w:t>
      </w:r>
    </w:p>
    <w:p w14:paraId="2A73D30E"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Skien som Kulturhovedstad:</w:t>
      </w:r>
      <w:r>
        <w:rPr>
          <w:rFonts w:ascii="Calibri" w:eastAsia="Calibri" w:hAnsi="Calibri" w:cs="Calibri"/>
          <w:color w:val="000000"/>
        </w:rPr>
        <w:t> </w:t>
      </w:r>
    </w:p>
    <w:p w14:paraId="3874853F"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Skien kommune er, og skal fortsatt være en stolt kulturhovedstad og et kraftsenter i Telemark. </w:t>
      </w:r>
    </w:p>
    <w:p w14:paraId="69288E7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hviler et ansvar på Skien som Ibsens fødeby og dette ansvaret har Skien tatt innover seg i mange år. Det er likevel krevende tider og kulturen settes under et økonomisk press fra flere kanter. </w:t>
      </w:r>
    </w:p>
    <w:p w14:paraId="53EE3722"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 økende samfunnsoppgavene innen lovpålagte områder er underfinansiert, og utfordrer oss på alle områder, også på kulturfeltet. </w:t>
      </w:r>
    </w:p>
    <w:p w14:paraId="74C5ED4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faktum at Vestfold fylke har varslet sin uttreden av Teater Ibsen, kommer på toppen av det generelle behovet for å stramme inn. </w:t>
      </w:r>
    </w:p>
    <w:p w14:paraId="682C225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Planlegging av nytt Bibliotek og Besøkssenter er i gang og en stor investeringsbeslutning skal finne sted i starten av 2025.  </w:t>
      </w:r>
    </w:p>
    <w:p w14:paraId="002E5F5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En investeringsbeslutning av nytt bibliotek og besøkssenter, er en vesentlig beslutning som påvirker våre lån og vår drift på BDK/kulturfeltet i mange år fremover. </w:t>
      </w:r>
    </w:p>
    <w:p w14:paraId="0E0B55A2"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er grunn til å minne om at innstramming på kulturtilbud til voksne er varslet og akseptert av Bystyret allerede i juni 2023. </w:t>
      </w:r>
    </w:p>
    <w:p w14:paraId="63E0EBF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Tilbud til barn og unge er forutsatt skjermet så langt det er mulig. </w:t>
      </w:r>
    </w:p>
    <w:p w14:paraId="46C928D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lastRenderedPageBreak/>
        <w:t>Det er nå og i kommende budsjetter vi får konkretisert hvilke konsekvenser dette kan få. </w:t>
      </w:r>
    </w:p>
    <w:p w14:paraId="2E30C8C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209339C2"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4B1B9B8C"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7D2B1C0D"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TELEMARK KUNSTNERSENTER: </w:t>
      </w:r>
      <w:r>
        <w:rPr>
          <w:rFonts w:ascii="Calibri" w:eastAsia="Calibri" w:hAnsi="Calibri" w:cs="Calibri"/>
          <w:color w:val="000000"/>
        </w:rPr>
        <w:t> </w:t>
      </w:r>
    </w:p>
    <w:p w14:paraId="79E028E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Overføring av FDV Kostnader til TKS gjøres i to etapper. Kostnader til strøm/fjernvarme og renhold, beregnet til </w:t>
      </w:r>
      <w:proofErr w:type="gramStart"/>
      <w:r>
        <w:rPr>
          <w:rFonts w:ascii="Calibri" w:eastAsia="Calibri" w:hAnsi="Calibri" w:cs="Calibri"/>
          <w:color w:val="000000"/>
        </w:rPr>
        <w:t>200.000,-</w:t>
      </w:r>
      <w:proofErr w:type="gramEnd"/>
      <w:r>
        <w:rPr>
          <w:rFonts w:ascii="Calibri" w:eastAsia="Calibri" w:hAnsi="Calibri" w:cs="Calibri"/>
          <w:color w:val="000000"/>
        </w:rPr>
        <w:t xml:space="preserve"> overføres til TKS fra 01 01 2025  </w:t>
      </w:r>
    </w:p>
    <w:p w14:paraId="278D8A92"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Øvrige FDV kostnader overføres til TKS fra 01 01 2026 </w:t>
      </w:r>
    </w:p>
    <w:p w14:paraId="7C09D17C"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1FB68912"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38B5374E"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SPRITEN: </w:t>
      </w:r>
      <w:r>
        <w:rPr>
          <w:rFonts w:ascii="Calibri" w:eastAsia="Calibri" w:hAnsi="Calibri" w:cs="Calibri"/>
          <w:color w:val="000000"/>
        </w:rPr>
        <w:t> </w:t>
      </w:r>
    </w:p>
    <w:p w14:paraId="1B1774EB"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Administrasjonen bes gå i dialog med utleier og representant for leietakere i Spriten for å se på muligheter for videre drift. </w:t>
      </w:r>
    </w:p>
    <w:p w14:paraId="6DED1D1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Arealeffektivisering og utleiers forslag om redusert leie bør være en del av saken. </w:t>
      </w:r>
    </w:p>
    <w:p w14:paraId="3C8193EF"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bør vurderes innføring av en rulleringsmodell for leie av atelierer, med tidsbegrensede leieavtaler på 2-3 år. Samt se på leieprisregulering.  </w:t>
      </w:r>
    </w:p>
    <w:p w14:paraId="5215017A"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bør vurdere en omsetningsbasert leiemodell for kunstnere.  </w:t>
      </w:r>
    </w:p>
    <w:p w14:paraId="0AE6945E"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I tillegg bør Spriten Kunsthall utforske ytterligere tiltak for å øke inntektsgrunnlaget. </w:t>
      </w:r>
    </w:p>
    <w:p w14:paraId="4AD694F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Man ber administrasjon om å </w:t>
      </w:r>
      <w:proofErr w:type="spellStart"/>
      <w:r>
        <w:rPr>
          <w:rFonts w:ascii="Calibri" w:eastAsia="Calibri" w:hAnsi="Calibri" w:cs="Calibri"/>
          <w:color w:val="000000"/>
        </w:rPr>
        <w:t>konsekvensutrede</w:t>
      </w:r>
      <w:proofErr w:type="spellEnd"/>
      <w:r>
        <w:rPr>
          <w:rFonts w:ascii="Calibri" w:eastAsia="Calibri" w:hAnsi="Calibri" w:cs="Calibri"/>
          <w:color w:val="000000"/>
        </w:rPr>
        <w:t xml:space="preserve"> en avvikling av Hi10 (Henrik  </w:t>
      </w:r>
    </w:p>
    <w:p w14:paraId="251DB820"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LØVENSKIOLD FOSSUM: </w:t>
      </w:r>
      <w:r>
        <w:rPr>
          <w:rFonts w:ascii="Calibri" w:eastAsia="Calibri" w:hAnsi="Calibri" w:cs="Calibri"/>
          <w:color w:val="000000"/>
        </w:rPr>
        <w:t> </w:t>
      </w:r>
    </w:p>
    <w:p w14:paraId="002D68CA"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Når gjeldende avtale med Løvenskiold Fossum kan reforhandles er det et mål at Skien kommunes andel av finansieringen bortfaller eller reduseres.  </w:t>
      </w:r>
    </w:p>
    <w:p w14:paraId="6919B39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1A0BC07D"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BYDELSHUS: </w:t>
      </w:r>
      <w:r>
        <w:rPr>
          <w:rFonts w:ascii="Calibri" w:eastAsia="Calibri" w:hAnsi="Calibri" w:cs="Calibri"/>
          <w:color w:val="000000"/>
        </w:rPr>
        <w:t> </w:t>
      </w:r>
    </w:p>
    <w:p w14:paraId="4FE43D59"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I saken som er varslet vedr. nedlegging av et bydelshus bes administrasjonen ta med følgende:  </w:t>
      </w:r>
    </w:p>
    <w:p w14:paraId="0212532E"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u w:val="single"/>
        </w:rPr>
        <w:t>Menstad og Gråtenmoen bydelshus</w:t>
      </w:r>
      <w:r>
        <w:rPr>
          <w:rFonts w:ascii="Calibri" w:eastAsia="Calibri" w:hAnsi="Calibri" w:cs="Calibri"/>
          <w:color w:val="000000"/>
        </w:rPr>
        <w:t xml:space="preserve"> er godt fungerende bydelshus i bydeler med begrenset andre tilbud. Det er en betydelig frivillig innsats knyttet til disse bydelshus. Vi tror det er ytterligere </w:t>
      </w:r>
      <w:r>
        <w:rPr>
          <w:rFonts w:ascii="Calibri" w:eastAsia="Calibri" w:hAnsi="Calibri" w:cs="Calibri"/>
          <w:color w:val="000000"/>
        </w:rPr>
        <w:lastRenderedPageBreak/>
        <w:t>potensiale for samhandling med Frivilligsentraler og andre aktører i nærmiljøet i disse to bydelshus, og ber om at det belyses.  </w:t>
      </w:r>
    </w:p>
    <w:p w14:paraId="140DC90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u w:val="single"/>
        </w:rPr>
        <w:t>Omorganisering av Lie Bydelshus</w:t>
      </w:r>
      <w:r>
        <w:rPr>
          <w:rFonts w:ascii="Calibri" w:eastAsia="Calibri" w:hAnsi="Calibri" w:cs="Calibri"/>
          <w:color w:val="000000"/>
        </w:rPr>
        <w:t xml:space="preserve"> til «Frivillighetens Hus»  </w:t>
      </w:r>
      <w:r>
        <w:rPr>
          <w:rFonts w:ascii="Calibri" w:eastAsia="Calibri" w:hAnsi="Calibri" w:cs="Calibri"/>
          <w:color w:val="000000"/>
        </w:rPr>
        <w:br/>
        <w:t>Kommunal Frivilligsentral (i dag lokalisert på Menstad) flyttes tilbake til Sentrum slik det var før.  </w:t>
      </w:r>
      <w:r>
        <w:rPr>
          <w:rFonts w:ascii="Calibri" w:eastAsia="Calibri" w:hAnsi="Calibri" w:cs="Calibri"/>
          <w:color w:val="000000"/>
        </w:rPr>
        <w:br/>
        <w:t>Frivillighetens hus kan få en rolle for hele kommunen i nært samarbeid med bydelshusene, sykehjemmene og frivilligkoordinator. </w:t>
      </w:r>
      <w:r>
        <w:rPr>
          <w:rFonts w:ascii="Calibri" w:eastAsia="Calibri" w:hAnsi="Calibri" w:cs="Calibri"/>
          <w:color w:val="000000"/>
        </w:rPr>
        <w:br/>
        <w:t>Lokaler for kontorplasser, møter og arrangement tilgjengelig for lag/foreninger med egne avtaler.  Frivillighetens hus på Lie bør få et betydelig innslag av aktivitet knyttet til inkludering og integrering av minoriteter. </w:t>
      </w:r>
    </w:p>
    <w:p w14:paraId="6FE4F52B"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Det settes av </w:t>
      </w:r>
      <w:proofErr w:type="gramStart"/>
      <w:r>
        <w:rPr>
          <w:rFonts w:ascii="Calibri" w:eastAsia="Calibri" w:hAnsi="Calibri" w:cs="Calibri"/>
          <w:color w:val="000000"/>
        </w:rPr>
        <w:t>750.000,-</w:t>
      </w:r>
      <w:proofErr w:type="gramEnd"/>
      <w:r>
        <w:rPr>
          <w:rFonts w:ascii="Calibri" w:eastAsia="Calibri" w:hAnsi="Calibri" w:cs="Calibri"/>
          <w:color w:val="000000"/>
        </w:rPr>
        <w:t xml:space="preserve"> ekstra til å administrere og koordinere driften av Frivillighetens hus Skien.  </w:t>
      </w:r>
    </w:p>
    <w:p w14:paraId="3D9E603E"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bør ses på alternative muligheter for drift av kafe på Lie bydelshus. Dette kan være sosiale entreprenører som setter søkelys på kvalifisering, integrering og inkludering, med mål om å få folk ut i jobb eller utdanning. Eksempel modeller fra Sandefjord og «Vintage Baby».   </w:t>
      </w:r>
    </w:p>
    <w:p w14:paraId="7FDEFA7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må gjøres et godt forarbeid når det gjelder organiseringen og hvilke lag, foreninger og aktører som skal være delaktig i Frivillighetens Hus på Lie. </w:t>
      </w:r>
    </w:p>
    <w:p w14:paraId="283BC68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Administrasjonen bes gjennomgå kostnadsstrukturen for klubbene tilknyttet verkstedene i bydelshusene. Dagens medlemsavgifter, som for eksempel keramikkverkstedets sats på 600 kroner per halvår, ligger betydelig under nivået i sammenlignbare verksteder, hvor prisene varierer fra 1100 til 3000 kroner per måned. Det bes om en vurdering av prisjusteringer for å sikre at avgiftene bedre reflekterer verkstedenes faktiske driftskostnader og markedsverdi. </w:t>
      </w:r>
    </w:p>
    <w:p w14:paraId="183C097A"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NAV OG KIE: </w:t>
      </w:r>
      <w:r>
        <w:rPr>
          <w:rFonts w:ascii="Calibri" w:eastAsia="Calibri" w:hAnsi="Calibri" w:cs="Calibri"/>
          <w:color w:val="000000"/>
        </w:rPr>
        <w:t> </w:t>
      </w:r>
    </w:p>
    <w:p w14:paraId="52445E64"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NAV kjøper noen kurs og tjenester av sosial entreprenør og tiltaksarrangører, vi tror den type samarbeid med aktører utenfor kommunalt og NAV systemet er gjort i større omfang i andre kommuner. Vi ber om en sak som belyser muligheter for et utvidet slikt samarbeid også i KIE. </w:t>
      </w:r>
    </w:p>
    <w:p w14:paraId="23E610B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settes av betydelige summer til Trumfkortet og derfor viktig med måloppnåelse opp mot 65-70%.  </w:t>
      </w:r>
    </w:p>
    <w:p w14:paraId="4C1B6BDB"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best om at NAV Skien ser til andre kommuner som har egne KVP-veiledere og ber om at dette tilrettelegges innenfor dagens ramme og budsjett.  </w:t>
      </w:r>
    </w:p>
    <w:p w14:paraId="53059FAD"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bes om at Statsforvalterens måltall på 127 opprettholdes.  </w:t>
      </w:r>
    </w:p>
    <w:p w14:paraId="19CB9800"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Vi ber om at NAV ungteam har KVP høyt prioritert som et viktig tiltak </w:t>
      </w:r>
    </w:p>
    <w:p w14:paraId="3292FDE9"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INKLUDERING I BYDELENE: </w:t>
      </w:r>
      <w:r>
        <w:rPr>
          <w:rFonts w:ascii="Calibri" w:eastAsia="Calibri" w:hAnsi="Calibri" w:cs="Calibri"/>
          <w:color w:val="000000"/>
        </w:rPr>
        <w:t> </w:t>
      </w:r>
    </w:p>
    <w:p w14:paraId="4C23992D"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ble fattet vedtak i juni 2024 om mer inkludering i bydelene. Der skal det samarbeides om gode tiltak mellom idrettsforeninger, skole, barnehage og frivilligheten. Det foreslås en søkbarpott for bydeler som ikke har frivillighetssentraler.  </w:t>
      </w:r>
    </w:p>
    <w:p w14:paraId="0CB842C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lastRenderedPageBreak/>
        <w:t> </w:t>
      </w:r>
    </w:p>
    <w:p w14:paraId="13E636DE"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SOSIALE ENTREPRENØRER: </w:t>
      </w:r>
      <w:r>
        <w:rPr>
          <w:rFonts w:ascii="Calibri" w:eastAsia="Calibri" w:hAnsi="Calibri" w:cs="Calibri"/>
          <w:color w:val="000000"/>
        </w:rPr>
        <w:t> </w:t>
      </w:r>
    </w:p>
    <w:p w14:paraId="01D39814"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bes om at administrasjon går bredt ut med utlysning av tilskuddsordninger for sosiale entreprenører.  </w:t>
      </w:r>
    </w:p>
    <w:p w14:paraId="2D7DD7F0"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Det settes søknadsfrist tidlig </w:t>
      </w:r>
      <w:r>
        <w:rPr>
          <w:rFonts w:ascii="Calibri" w:eastAsia="Calibri" w:hAnsi="Calibri" w:cs="Calibri"/>
          <w:i/>
          <w:iCs/>
          <w:color w:val="000000"/>
        </w:rPr>
        <w:t>vår</w:t>
      </w:r>
      <w:r>
        <w:rPr>
          <w:rFonts w:ascii="Calibri" w:eastAsia="Calibri" w:hAnsi="Calibri" w:cs="Calibri"/>
          <w:color w:val="000000"/>
        </w:rPr>
        <w:t>,</w:t>
      </w:r>
      <w:r>
        <w:rPr>
          <w:rFonts w:ascii="Calibri" w:eastAsia="Calibri" w:hAnsi="Calibri" w:cs="Calibri"/>
          <w:i/>
          <w:iCs/>
          <w:color w:val="000000"/>
        </w:rPr>
        <w:t xml:space="preserve"> </w:t>
      </w:r>
      <w:r>
        <w:rPr>
          <w:rFonts w:ascii="Calibri" w:eastAsia="Calibri" w:hAnsi="Calibri" w:cs="Calibri"/>
          <w:color w:val="000000"/>
        </w:rPr>
        <w:t>hvert år og søkere må innfri kriterier for sosiale entreprenører.  </w:t>
      </w:r>
    </w:p>
    <w:p w14:paraId="4FD1CD28"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TILSKUDD TIL ORGANISASJONER: </w:t>
      </w:r>
      <w:r>
        <w:rPr>
          <w:rFonts w:ascii="Calibri" w:eastAsia="Calibri" w:hAnsi="Calibri" w:cs="Calibri"/>
          <w:color w:val="000000"/>
        </w:rPr>
        <w:t> </w:t>
      </w:r>
    </w:p>
    <w:p w14:paraId="3EB86680"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Det inngås en 2-årig avtale med Sarepta, </w:t>
      </w:r>
      <w:proofErr w:type="spellStart"/>
      <w:r>
        <w:rPr>
          <w:rFonts w:ascii="Calibri" w:eastAsia="Calibri" w:hAnsi="Calibri" w:cs="Calibri"/>
          <w:color w:val="000000"/>
        </w:rPr>
        <w:t>LoPe</w:t>
      </w:r>
      <w:proofErr w:type="spellEnd"/>
      <w:r>
        <w:rPr>
          <w:rFonts w:ascii="Calibri" w:eastAsia="Calibri" w:hAnsi="Calibri" w:cs="Calibri"/>
          <w:color w:val="000000"/>
        </w:rPr>
        <w:t xml:space="preserve"> og </w:t>
      </w:r>
      <w:proofErr w:type="spellStart"/>
      <w:r>
        <w:rPr>
          <w:rFonts w:ascii="Calibri" w:eastAsia="Calibri" w:hAnsi="Calibri" w:cs="Calibri"/>
          <w:color w:val="000000"/>
        </w:rPr>
        <w:t>HomeStart</w:t>
      </w:r>
      <w:proofErr w:type="spellEnd"/>
      <w:r>
        <w:rPr>
          <w:rFonts w:ascii="Calibri" w:eastAsia="Calibri" w:hAnsi="Calibri" w:cs="Calibri"/>
          <w:color w:val="000000"/>
        </w:rPr>
        <w:t xml:space="preserve"> med sikte på en evaluering og mulig samarbeidsavtale i løpet av perioden. </w:t>
      </w:r>
    </w:p>
    <w:p w14:paraId="434116B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331138A2"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FRIVILLIGSENTRALER:</w:t>
      </w:r>
      <w:r>
        <w:rPr>
          <w:rFonts w:ascii="Calibri" w:eastAsia="Calibri" w:hAnsi="Calibri" w:cs="Calibri"/>
          <w:color w:val="000000"/>
        </w:rPr>
        <w:t> </w:t>
      </w:r>
    </w:p>
    <w:p w14:paraId="36B663A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er et betydelig arbeid i gang med kartlegging av frivilligsentraler i Skien og dette er en prosess og dialog som fortsetter i 2025. </w:t>
      </w:r>
    </w:p>
    <w:p w14:paraId="0E19345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I sakene vi så langt har fått oss forelagt går det frem at Klyve og Gulset utmerker seg i store bydeler uten Bydelshus. </w:t>
      </w:r>
    </w:p>
    <w:p w14:paraId="77F8C191"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Analyser rundt de andre frivilligsentraler er pågående og viser et noe mindre klart bilde av overlapp involvering med andre aktører med mer.  </w:t>
      </w:r>
    </w:p>
    <w:p w14:paraId="1D26D61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Fordeling av tilskudd i årets budsjett må ses i sammenheng med det arbeid som er gjort og det arbeid som pågår. Det er et mål å komme frem til samarbeidsavtaler mellom Skien kommune og en eller flere frivilligsentraler før neste budsjettprosess. </w:t>
      </w:r>
    </w:p>
    <w:p w14:paraId="75EFA79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05FD1C08"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FRITIDSKORTET:</w:t>
      </w:r>
      <w:r>
        <w:rPr>
          <w:rFonts w:ascii="Calibri" w:eastAsia="Calibri" w:hAnsi="Calibri" w:cs="Calibri"/>
          <w:color w:val="000000"/>
        </w:rPr>
        <w:t> </w:t>
      </w:r>
    </w:p>
    <w:p w14:paraId="5A29202B"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Fritidskortet har endelig begynt å gjøres kjent i befolkningen. H, Frp, Krf og V, med støtte fra INP har stor tro på at universelle ordninger for de eldre barna er riktig og viktig. Om Skien kommune lykkes med å få en betydelig høyere andel barn i alder fra 5-10 klasse delaktig i fritidsaktiviteter vil dette bidra positivt til samhørighet, trivsel og skoleresultater. Vi følger derfor opp i dette budsjettet med 8.klasse i 2025, 9.kl i 2026 og endelig 10.kl i 2027. </w:t>
      </w:r>
    </w:p>
    <w:p w14:paraId="76C3F379"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Vi har stor tro på den forebyggende og inkluderende effekten av å delta i fellesskap med andre på fritiden.</w:t>
      </w:r>
      <w:r>
        <w:rPr>
          <w:rFonts w:ascii="Calibri" w:eastAsia="Calibri" w:hAnsi="Calibri" w:cs="Calibri"/>
          <w:color w:val="000000"/>
        </w:rPr>
        <w:t> </w:t>
      </w:r>
    </w:p>
    <w:p w14:paraId="566071B3"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TOPPIDRETT</w:t>
      </w:r>
      <w:r>
        <w:rPr>
          <w:rFonts w:ascii="Calibri" w:eastAsia="Calibri" w:hAnsi="Calibri" w:cs="Calibri"/>
          <w:color w:val="000000"/>
        </w:rPr>
        <w:t> </w:t>
      </w:r>
    </w:p>
    <w:p w14:paraId="4CF6CCE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Det er inngått en avtale om en felles toppidrettsstrategi 2023 til 2031 mellom Porsgrunn, Skien og Bamble kommuner. Dette er en positiv tilnærming til tema toppidrett. </w:t>
      </w:r>
    </w:p>
    <w:p w14:paraId="331F6A79"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lastRenderedPageBreak/>
        <w:t>Det bør jobbes målrettet for å konkretisere og klargjøre hvordan strategien skal virke i praksis. </w:t>
      </w:r>
    </w:p>
    <w:p w14:paraId="57447268"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Herunder eventuelle økonomiske virkemidler fra kommunene og tilrettelegging for anlegg.mm. </w:t>
      </w:r>
    </w:p>
    <w:p w14:paraId="77E5E070"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w:t>
      </w:r>
    </w:p>
    <w:p w14:paraId="48E00EAA" w14:textId="77777777" w:rsidR="009837D8" w:rsidRDefault="009837D8" w:rsidP="009837D8">
      <w:pPr>
        <w:spacing w:afterAutospacing="1"/>
        <w:rPr>
          <w:rFonts w:ascii="Calibri" w:eastAsia="Calibri" w:hAnsi="Calibri" w:cs="Calibri"/>
          <w:color w:val="000000"/>
        </w:rPr>
      </w:pPr>
      <w:r>
        <w:rPr>
          <w:rFonts w:ascii="Calibri" w:eastAsia="Calibri" w:hAnsi="Calibri" w:cs="Calibri"/>
          <w:b/>
          <w:bCs/>
          <w:color w:val="000000"/>
        </w:rPr>
        <w:t>BREDDEIDRETT</w:t>
      </w:r>
      <w:r>
        <w:rPr>
          <w:rFonts w:ascii="Calibri" w:eastAsia="Calibri" w:hAnsi="Calibri" w:cs="Calibri"/>
          <w:color w:val="000000"/>
        </w:rPr>
        <w:t> </w:t>
      </w:r>
    </w:p>
    <w:p w14:paraId="569F71D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Breddeidretten er uvurderlig for befolkningen og den enorme frivillige innsatsen som legges for dagen er uvurderlig. </w:t>
      </w:r>
    </w:p>
    <w:p w14:paraId="3DDF160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Kommunen bidrar i betydelig grad med anlegg, bistand til søknader med mer. </w:t>
      </w:r>
    </w:p>
    <w:p w14:paraId="325CEAFA"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Betydelig del av midler satt av til fritidskort vil også havne som kontingent i idrettslag, klatreparker o.l. </w:t>
      </w:r>
    </w:p>
    <w:p w14:paraId="31AF49E5" w14:textId="77777777" w:rsidR="009837D8" w:rsidRDefault="009837D8" w:rsidP="009837D8">
      <w:pPr>
        <w:spacing w:afterAutospacing="1"/>
        <w:rPr>
          <w:rFonts w:ascii="Calibri" w:eastAsia="Calibri" w:hAnsi="Calibri" w:cs="Calibri"/>
          <w:color w:val="000000"/>
        </w:rPr>
      </w:pPr>
    </w:p>
    <w:p w14:paraId="2CB29E33"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Endelig tallbudsjett og verbaldel vil bli lagt fram til bystyret 12. desember. Forslag, endringer og nye innspill vil bli vurdert.</w:t>
      </w:r>
    </w:p>
    <w:p w14:paraId="5B6BD35B" w14:textId="77777777" w:rsidR="009837D8" w:rsidRDefault="009837D8" w:rsidP="009837D8">
      <w:pPr>
        <w:spacing w:afterAutospacing="1"/>
        <w:rPr>
          <w:rFonts w:ascii="Calibri" w:eastAsia="Calibri" w:hAnsi="Calibri" w:cs="Calibri"/>
          <w:color w:val="000000"/>
        </w:rPr>
      </w:pPr>
    </w:p>
    <w:p w14:paraId="5298392D" w14:textId="77777777" w:rsidR="009837D8" w:rsidRDefault="009837D8" w:rsidP="009837D8">
      <w:pPr>
        <w:pStyle w:val="Overskrift2"/>
        <w:numPr>
          <w:ilvl w:val="0"/>
          <w:numId w:val="0"/>
        </w:numPr>
        <w:rPr>
          <w:rFonts w:ascii="Calibri" w:eastAsia="Calibri" w:hAnsi="Calibri" w:cs="Calibri"/>
          <w:i/>
          <w:color w:val="0070C0"/>
          <w:sz w:val="26"/>
        </w:rPr>
      </w:pPr>
      <w:r>
        <w:rPr>
          <w:rFonts w:ascii="Calibri" w:eastAsia="Calibri" w:hAnsi="Calibri" w:cs="Calibri"/>
          <w:i/>
          <w:color w:val="0070C0"/>
          <w:sz w:val="26"/>
        </w:rPr>
        <w:br w:type="page"/>
      </w:r>
      <w:r>
        <w:rPr>
          <w:rFonts w:ascii="Calibri" w:eastAsia="Calibri" w:hAnsi="Calibri" w:cs="Calibri"/>
          <w:b/>
          <w:color w:val="0070C0"/>
          <w:sz w:val="26"/>
        </w:rPr>
        <w:lastRenderedPageBreak/>
        <w:t>Tiltak i driftsbudsjettet med endringer</w:t>
      </w:r>
    </w:p>
    <w:p w14:paraId="34D65B80" w14:textId="77777777" w:rsidR="009837D8" w:rsidRDefault="009837D8" w:rsidP="009837D8">
      <w:pPr>
        <w:rPr>
          <w:rFonts w:ascii="Calibri" w:eastAsia="Calibri" w:hAnsi="Calibri" w:cs="Calibri"/>
          <w:color w:val="000000"/>
        </w:rPr>
      </w:pPr>
    </w:p>
    <w:p w14:paraId="1E810369" w14:textId="77777777" w:rsidR="009837D8" w:rsidRDefault="009837D8" w:rsidP="009837D8">
      <w:pPr>
        <w:rPr>
          <w:rFonts w:ascii="Calibri" w:eastAsia="Calibri" w:hAnsi="Calibri" w:cs="Calibri"/>
          <w:i/>
          <w:color w:val="000000"/>
          <w:sz w:val="16"/>
        </w:rPr>
      </w:pPr>
      <w:r>
        <w:rPr>
          <w:rFonts w:ascii="Calibri" w:eastAsia="Calibri" w:hAnsi="Calibri" w:cs="Calibri"/>
          <w:i/>
          <w:color w:val="000000"/>
          <w:sz w:val="16"/>
        </w:rPr>
        <w:t>Beløp i 1000</w:t>
      </w:r>
    </w:p>
    <w:tbl>
      <w:tblPr>
        <w:tblStyle w:val="Rutenettabell1lys"/>
        <w:tblW w:w="5000" w:type="pct"/>
        <w:tblLook w:val="04A0" w:firstRow="1" w:lastRow="0" w:firstColumn="1" w:lastColumn="0" w:noHBand="0" w:noVBand="1"/>
      </w:tblPr>
      <w:tblGrid>
        <w:gridCol w:w="1574"/>
        <w:gridCol w:w="687"/>
        <w:gridCol w:w="503"/>
        <w:gridCol w:w="686"/>
        <w:gridCol w:w="686"/>
        <w:gridCol w:w="502"/>
        <w:gridCol w:w="686"/>
        <w:gridCol w:w="686"/>
        <w:gridCol w:w="502"/>
        <w:gridCol w:w="686"/>
        <w:gridCol w:w="686"/>
        <w:gridCol w:w="502"/>
        <w:gridCol w:w="686"/>
      </w:tblGrid>
      <w:tr w:rsidR="009837D8" w14:paraId="1A0856A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6C98AD" w14:textId="77777777" w:rsidR="009837D8" w:rsidRDefault="009837D8">
            <w:pPr>
              <w:rPr>
                <w:rFonts w:ascii="Calibri" w:eastAsia="Calibri" w:hAnsi="Calibri" w:cs="Calibri"/>
                <w:b w:val="0"/>
                <w:color w:val="0070C0"/>
                <w:sz w:val="16"/>
              </w:rPr>
            </w:pP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2A1445"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2025</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58525D"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2026</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5C9592"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2027</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E2EF70"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2028</w:t>
            </w:r>
          </w:p>
        </w:tc>
      </w:tr>
      <w:tr w:rsidR="009837D8" w14:paraId="15A3883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F142FF" w14:textId="77777777" w:rsidR="009837D8" w:rsidRDefault="009837D8">
            <w:pPr>
              <w:rPr>
                <w:rFonts w:ascii="Calibri" w:eastAsia="Calibri" w:hAnsi="Calibri" w:cs="Calibri"/>
                <w:b w:val="0"/>
                <w:color w:val="0070C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A413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9CEB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0AF6E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AE398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E1F2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2C2E2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F3C1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57CB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2F65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6245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22E74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10554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r>
      <w:tr w:rsidR="009837D8" w14:paraId="2E88E5A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AC70A8"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Politisk vedtak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6AA0F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AF00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B0FCE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E28AC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F1AC0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60B4C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03E6E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BEC1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07B19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3436A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20C3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0100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3E32FC3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DFB8D2"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Samarbeidsrådet for tros og </w:t>
            </w:r>
            <w:proofErr w:type="spellStart"/>
            <w:r>
              <w:rPr>
                <w:rFonts w:ascii="Calibri" w:eastAsia="Calibri" w:hAnsi="Calibri" w:cs="Calibri"/>
                <w:b w:val="0"/>
                <w:color w:val="000000"/>
                <w:sz w:val="18"/>
              </w:rPr>
              <w:t>livsyn</w:t>
            </w:r>
            <w:proofErr w:type="spellEnd"/>
            <w:r>
              <w:rPr>
                <w:rFonts w:ascii="Calibri" w:eastAsia="Calibri" w:hAnsi="Calibri" w:cs="Calibri"/>
                <w:b w:val="0"/>
                <w:color w:val="000000"/>
                <w:sz w:val="18"/>
              </w:rPr>
              <w:t>- STL</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C2391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15EB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03B7E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B37EC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143C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5F76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5F14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9CE9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C282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1C87A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8C28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01FC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r>
      <w:tr w:rsidR="009837D8" w14:paraId="571AC182"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502D5F2"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Selskaper og annen felles drift</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8D68A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989EF9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BBA165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CF85D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F178E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5CA38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9F8A1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25459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8FE9F2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B2D2B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EE064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18ADB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w:t>
            </w:r>
          </w:p>
        </w:tc>
      </w:tr>
      <w:tr w:rsidR="009837D8" w14:paraId="229C454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7E7883"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E1FC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A93BD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68AF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1C9F5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1884B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A7893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46DF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ED0BB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E7CF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20FD3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9EBD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EB3D5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7C3C0216"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1ADAE8"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Politisk vedtak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4CEAE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DB38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1D83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3E68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2DB3D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5866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6581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2159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6425B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08C8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EFBFB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9AA8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4A4F173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28F171"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Prosjektstilling konkurranseutsetting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C341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C0802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01763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2012B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7AB2F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2FDE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6A821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0E8D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5F970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30959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E7C3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4BC8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71956BD1"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73BA25A"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Kommunedirektør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5D0481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26960D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FB4AF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1AE95F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1BB376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649907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F37C61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9B889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77FBF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AD32CE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26F49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27019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r>
      <w:tr w:rsidR="009837D8" w14:paraId="31C38024"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5621B2"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576B6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BF27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4ED95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F5B3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00AD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0147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22FE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7B44D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0C258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085B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AA0A0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5047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5249DF1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17AF8F"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Politisk vedtak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B6C98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5F26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6054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9B42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65949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0327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0C32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02D0E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1504C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64745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CF52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A52A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1B74D47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00C7C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Miks videreføres</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FC12B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682F4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EACD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E4FEF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173CD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86443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F40E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CC16A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8D46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C739F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06FC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0B60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850</w:t>
            </w:r>
          </w:p>
        </w:tc>
      </w:tr>
      <w:tr w:rsidR="009837D8" w14:paraId="46BF205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07D5AF"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Søkbare midler vold trusler skolen</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9D8F7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9589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C888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2E6AD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C6B3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DEEC5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1E7E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E5294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6DC1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B60E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44BC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133AA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2C42042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47ADFA"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Trykte læremidler </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EA0E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3C78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F64B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ADAA9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75A4F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46703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4C020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F710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3FDFC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79A06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0B5C9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EC108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r>
      <w:tr w:rsidR="009837D8" w14:paraId="26C2F18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A6FE9F"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Videreføre team Fritid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83168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03B0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9423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2AB5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947F9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EF345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B7FD2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7835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A3E2F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47D2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5DF4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6989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r>
      <w:tr w:rsidR="009837D8" w14:paraId="73D644E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B8B85D"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8585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71988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F4F1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EEC8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9E33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1DA5C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6E979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BB62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C5CF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A5331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A6B0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BB19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7B80B1A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1EB120"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Innsparingstiltak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7E1D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2C478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C0992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C02CD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85B6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B86B9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04D7E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CDA79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78D3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520B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8D309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8EAC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58C84F22"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2BB9AC"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LDIP: Avvikle Melum skole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7EAD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E2A6D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27BF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EC73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1A585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BCEE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057C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-1 600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76FC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C7CB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E8A4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-1 600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F0918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0B76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70AD51B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90AF89"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AAC8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DF824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94F98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35FB9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02F07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CF8F5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BB10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80E0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2B4F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8A89C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D49C3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79CCA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0A152A5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2425DB"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Nye tiltak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CD16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ECD08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09B7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C8AA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3597E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124A9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C5825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260F8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2DC8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66C5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B703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FB0C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060AE67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052E8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Videreføring </w:t>
            </w:r>
            <w:proofErr w:type="spellStart"/>
            <w:r>
              <w:rPr>
                <w:rFonts w:ascii="Calibri" w:eastAsia="Calibri" w:hAnsi="Calibri" w:cs="Calibri"/>
                <w:b w:val="0"/>
                <w:color w:val="000000"/>
                <w:sz w:val="18"/>
              </w:rPr>
              <w:t>ungdomslos</w:t>
            </w:r>
            <w:proofErr w:type="spellEnd"/>
            <w:r>
              <w:rPr>
                <w:rFonts w:ascii="Calibri" w:eastAsia="Calibri" w:hAnsi="Calibri" w:cs="Calibri"/>
                <w:b w:val="0"/>
                <w:color w:val="000000"/>
                <w:sz w:val="18"/>
              </w:rPr>
              <w:t xml:space="preserve"> et år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D7E23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0E2FA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46BA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75B5E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D12ED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FE13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3CB8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70C1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B37A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7D41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412E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9EFA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r>
      <w:tr w:rsidR="009837D8" w14:paraId="6CB706EA"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B378E7C"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Oppvekst</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D621A8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1 250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7A104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3 850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74084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5 100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12836A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-800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EC4C2A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5 900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D6CB71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5 100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EB9DF0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-1 600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BAED7C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6 200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D99CA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4 600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00454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-1 600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13A3F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6 200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2AE1D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4 600</w:t>
            </w:r>
          </w:p>
        </w:tc>
      </w:tr>
      <w:tr w:rsidR="009837D8" w14:paraId="6F7EDA9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912E81"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B1E03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F326D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2530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CC86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61F78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61314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AB94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6EF4C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B19D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FDF4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88184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18EE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7D90A82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954971"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Politisk vedtak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2F6B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49C1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9E5D0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639C3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6C35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48B6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9A049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AF8D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CA710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6009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6B278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D7C4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35AAFC05"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900FBA"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Medikamenthåndtering kvalitetsforbedring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B81C8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2B25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403FA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D676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8C28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07D0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D64C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3F36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1260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1DCF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BD75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6221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w:t>
            </w:r>
          </w:p>
        </w:tc>
      </w:tr>
      <w:tr w:rsidR="009837D8" w14:paraId="5FD14A4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931638"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C84A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D8F04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87AE1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2F56D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235A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6275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4A5FE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4E98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4DC5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90D8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CA0D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7209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64E83032"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1A6AFD"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Nye tiltak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8761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BEB8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AAA39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532E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51B74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59FE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751E6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1D41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71EE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E2F11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479E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A7C97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3DDA36A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8DCBD3"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Drift legevaktbil fra 2026 (</w:t>
            </w:r>
            <w:proofErr w:type="spellStart"/>
            <w:r>
              <w:rPr>
                <w:rFonts w:ascii="Calibri" w:eastAsia="Calibri" w:hAnsi="Calibri" w:cs="Calibri"/>
                <w:b w:val="0"/>
                <w:color w:val="000000"/>
                <w:sz w:val="18"/>
              </w:rPr>
              <w:t>oppstartkostnader</w:t>
            </w:r>
            <w:proofErr w:type="spellEnd"/>
            <w:r>
              <w:rPr>
                <w:rFonts w:ascii="Calibri" w:eastAsia="Calibri" w:hAnsi="Calibri" w:cs="Calibri"/>
                <w:b w:val="0"/>
                <w:color w:val="000000"/>
                <w:sz w:val="18"/>
              </w:rPr>
              <w:t xml:space="preserve"> i 2025)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D1397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956B1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1 400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39E5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1 700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37E65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2 200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8C2E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D3A83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2 900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E9579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2 200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D12CB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AE516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2 900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76018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2 200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26B1A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7B14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2 900</w:t>
            </w:r>
          </w:p>
        </w:tc>
      </w:tr>
      <w:tr w:rsidR="009837D8" w14:paraId="4BFFC24A"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770266B"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Helse og velferd</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47ED1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027CFF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1 200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2633A6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3C4A0A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2 200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9538C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5510B7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2 700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13127F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2 200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5D661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C6F1A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2 700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D60F2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2 200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B428F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378CA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2 700</w:t>
            </w:r>
          </w:p>
        </w:tc>
      </w:tr>
      <w:tr w:rsidR="009837D8" w14:paraId="1470AAC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CD71C4"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9240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C9CED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114C4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A7F3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322F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5452D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FA84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B45B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315D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E45A4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68DDE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163E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1B56F1B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537179"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Tilskudd mv i driftsrammene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35141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51584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B3868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3D163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899A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E7409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A6656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8C29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29CF9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0CB5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AE42E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48DD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1BA8241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84711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Tilskudd sosiale entreprenører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F472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CA1FF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3A37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659D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4D051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C959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8750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1D04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4C31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1345E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6E73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6076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r>
      <w:tr w:rsidR="009837D8" w14:paraId="4005B82C"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C7D93BF"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NAV</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899D6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1 000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0D492E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614B8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3E6C3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1 000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6E28AE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BF8778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60EFA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1 000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7A9BC8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5B16E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2E2D2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1 000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2B447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93A63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500</w:t>
            </w:r>
          </w:p>
        </w:tc>
      </w:tr>
      <w:tr w:rsidR="009837D8" w14:paraId="0B7193A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774CD2"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CAF0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6BD62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040CD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6D1F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66B59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51B4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745D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3C01E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2205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3E13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8B83E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5037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0827F074"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3ACB9C"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Politisk vedtak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A1D3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4AE9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E086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992D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6E646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0EF4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BD088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FBFAD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D2792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7F64E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4DC1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0C4E6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2814C16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40465D"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Sosiale </w:t>
            </w:r>
            <w:proofErr w:type="spellStart"/>
            <w:r>
              <w:rPr>
                <w:rFonts w:ascii="Calibri" w:eastAsia="Calibri" w:hAnsi="Calibri" w:cs="Calibri"/>
                <w:b w:val="0"/>
                <w:color w:val="000000"/>
                <w:sz w:val="18"/>
              </w:rPr>
              <w:t>Entrepenører</w:t>
            </w:r>
            <w:proofErr w:type="spellEnd"/>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D84EC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52FE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0729B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D820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5F0D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9296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97B0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5590D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A3472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ED67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9A2D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C3656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1 050</w:t>
            </w:r>
          </w:p>
        </w:tc>
      </w:tr>
      <w:tr w:rsidR="009837D8" w14:paraId="3B6EB73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4D839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Søkbar pott Folkehelse bydelene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BDD7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CF4B0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1DCF0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9BF5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2E53D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52F0D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EF29F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2B02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FB054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05D94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6DF90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F8234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r>
      <w:tr w:rsidR="009837D8" w14:paraId="23374DF4"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783B1C"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8071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8EE43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D4D11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6730E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CC19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F2D9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95280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2C484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DE12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870C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0947A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0ECF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448E6576"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B65193"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Innsparingstiltak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64364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829B9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97648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F8F2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68CB1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44B4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C32B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586A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F94D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0C80F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BCBE3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DA94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4CC759C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D7450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lastRenderedPageBreak/>
              <w:t>Avvikle kommunal drift av ett bydelshus</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7FB2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-1 650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FEF2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A912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41473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-3 300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54C4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0112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25C3A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-3 300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CF52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A595F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7804B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-3 300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5AD4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8B870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-2 550</w:t>
            </w:r>
          </w:p>
        </w:tc>
      </w:tr>
      <w:tr w:rsidR="009837D8" w14:paraId="3C2BDBE6"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CCF3E7"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B5A4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61B8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E8E23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3BAD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68C2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F798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B0BC1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2C9B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5EA1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7066F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2BFE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C037D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081D9CB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9FCC76"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Nye tiltak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73B6C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37464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8F2FA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2373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FFD1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1C557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07416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649C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C1A3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B634A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0FFA6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066A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0CDCFBB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1268C7"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Videreføre Fritidskortet i 2025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4A990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CDC4E7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BB37A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529D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81063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D7DDD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658E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17488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45CF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2FF8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6A782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90F39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5 500</w:t>
            </w:r>
          </w:p>
        </w:tc>
      </w:tr>
      <w:tr w:rsidR="009837D8" w14:paraId="02FBAF1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B23105"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0F388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9F75C5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9F62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847FF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2E7A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20602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162F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92958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3720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EB2FD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97B1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92F63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3288039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79A1F0"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Tilskudd mv i driftsrammene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4622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AED5F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5302E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A2AFC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3D718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392F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EF34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C15AE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C80A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5838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712AB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8154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4DB8F2A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FD9FC1"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Sum Tilskudd frivilligsentraler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E66CE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2 830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EDBAA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1F85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4B5C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2 830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29A5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CE2F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0FEE4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2 830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3614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B10D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5F5A0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2 830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0D0A9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5D2DF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3 404</w:t>
            </w:r>
          </w:p>
        </w:tc>
      </w:tr>
      <w:tr w:rsidR="009837D8" w14:paraId="58EFA232"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43117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Telemark kunstnersenter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02FA8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598</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51A1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B8F5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398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9C4F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598</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9473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11F0D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521E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598</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6476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16C8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06B3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598</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2AE3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5578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1 196</w:t>
            </w:r>
          </w:p>
        </w:tc>
      </w:tr>
      <w:tr w:rsidR="009837D8" w14:paraId="619F6D1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2E482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Tilskudd feriekolonier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93FBC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242</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2DFC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3A79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517</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4F618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242</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5CF8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BE76B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517</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DE574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242</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C7FD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59454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242</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C48F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242</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D2B2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13909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242</w:t>
            </w:r>
          </w:p>
        </w:tc>
      </w:tr>
      <w:tr w:rsidR="009837D8" w14:paraId="5F1AEF55"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C27E816"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Byutvikling, drift og kultur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1FF75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6 020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05328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3 949</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14478A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9 969</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AD4AE0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370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C26025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8 497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934806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8 867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E2DA24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370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7B6D7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8 972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C81D02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9 342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B1B4B9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370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13007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8 972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AA9CC9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9 342</w:t>
            </w:r>
          </w:p>
        </w:tc>
      </w:tr>
      <w:tr w:rsidR="009837D8" w14:paraId="07777FF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5C837F"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2D5D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56B0B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C6D1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710CD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06DC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3BF03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7B68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759B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E6CE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8A2C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D6281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CD99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32D6CED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751ACC"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Sentrale poster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91C57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508F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93F5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3AF70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242D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EF6C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24B27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DF7D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DDDA6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11ACD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1F954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ADDBD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74E2F8E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CA203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Inntekts- og formuesskatt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42BF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-1 997 105</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B7F7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ABFB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-2 040 105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DB414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-2 072 284</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63FE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39DA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-2 115 284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766E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-2 089 339</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76B5F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2ECB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-2 132 339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4D24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-2 105 110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7E49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C61A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-2 148 110</w:t>
            </w:r>
          </w:p>
        </w:tc>
      </w:tr>
      <w:tr w:rsidR="009837D8" w14:paraId="0B29CDF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73CA5A"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Avsetninger til disposisjonsfond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26B21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28 809</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8AFC9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33 476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0802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62 285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61EC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23 315</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C7BB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27 578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7CF96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50 893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780C7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38 400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828E8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27 803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A31A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66 203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2F11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78 046</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C7D1F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27 803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CE5F4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105 849</w:t>
            </w:r>
          </w:p>
        </w:tc>
      </w:tr>
      <w:tr w:rsidR="009837D8" w14:paraId="7BEC1793"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DCFEFF2"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Sentrale poster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D3507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-1 968 296</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68005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-9 524</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8674B8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-1 977 820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DC8D63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-2 048 969</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CCF4F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-15 422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82F98C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-2 064 391</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503EAD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-2 050 939</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2554C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-15 197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D5C9B5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-2 066 136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4BFED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-2 027 064</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20D47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-15 197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28B7A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-2 042 261</w:t>
            </w:r>
          </w:p>
        </w:tc>
      </w:tr>
      <w:tr w:rsidR="009837D8" w14:paraId="37096E94"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515F3C"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BF4B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D18A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B0FB7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AAB0C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4CD2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29F8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34E2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E70A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90DD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7BEA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E6AAD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35CD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7D7E24BF"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FE3F668"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Totalsum endringer i driftsbudsjettet</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77101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-1 959 726</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54F65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1EAF3E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-1 959 726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D9BC7C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-2 046 199</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C4ADAA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EB247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-2 046 199</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85D96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-2 048 969</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95109D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4F4718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-2 048 969</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0B30B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-2 025 094</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FDC4C9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1726AF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-2 025 094</w:t>
            </w:r>
          </w:p>
        </w:tc>
      </w:tr>
    </w:tbl>
    <w:p w14:paraId="6B54BB3B" w14:textId="77777777" w:rsidR="009837D8" w:rsidRDefault="009837D8" w:rsidP="009837D8">
      <w:pPr>
        <w:rPr>
          <w:rFonts w:ascii="Calibri" w:eastAsia="Calibri" w:hAnsi="Calibri" w:cs="Calibri"/>
          <w:i/>
          <w:color w:val="000000"/>
          <w:sz w:val="16"/>
        </w:rPr>
      </w:pPr>
    </w:p>
    <w:p w14:paraId="2C9FAC6A" w14:textId="77777777" w:rsidR="009837D8" w:rsidRDefault="009837D8" w:rsidP="009837D8">
      <w:pPr>
        <w:pStyle w:val="Overskrift3"/>
        <w:numPr>
          <w:ilvl w:val="0"/>
          <w:numId w:val="0"/>
        </w:numPr>
        <w:spacing w:before="0" w:after="0"/>
        <w:rPr>
          <w:rFonts w:ascii="Calibri" w:eastAsia="Calibri" w:hAnsi="Calibri" w:cs="Calibri"/>
          <w:color w:val="4F81BD"/>
          <w:sz w:val="24"/>
        </w:rPr>
      </w:pPr>
      <w:r>
        <w:rPr>
          <w:rFonts w:ascii="Calibri" w:eastAsia="Calibri" w:hAnsi="Calibri" w:cs="Calibri"/>
          <w:b/>
          <w:color w:val="4F81BD"/>
          <w:sz w:val="24"/>
        </w:rPr>
        <w:t xml:space="preserve">Samarbeidsrådet for tros og </w:t>
      </w:r>
      <w:proofErr w:type="spellStart"/>
      <w:r>
        <w:rPr>
          <w:rFonts w:ascii="Calibri" w:eastAsia="Calibri" w:hAnsi="Calibri" w:cs="Calibri"/>
          <w:b/>
          <w:color w:val="4F81BD"/>
          <w:sz w:val="24"/>
        </w:rPr>
        <w:t>livsyn</w:t>
      </w:r>
      <w:proofErr w:type="spellEnd"/>
      <w:r>
        <w:rPr>
          <w:rFonts w:ascii="Calibri" w:eastAsia="Calibri" w:hAnsi="Calibri" w:cs="Calibri"/>
          <w:b/>
          <w:color w:val="4F81BD"/>
          <w:sz w:val="24"/>
        </w:rPr>
        <w:t>- STL</w:t>
      </w:r>
    </w:p>
    <w:p w14:paraId="04A61A3B" w14:textId="77777777" w:rsidR="009837D8" w:rsidRDefault="009837D8" w:rsidP="009837D8">
      <w:pPr>
        <w:rPr>
          <w:rFonts w:ascii="Calibri" w:eastAsia="Calibri" w:hAnsi="Calibri" w:cs="Calibri"/>
          <w:color w:val="000000"/>
        </w:rPr>
      </w:pPr>
    </w:p>
    <w:p w14:paraId="7348F3FD" w14:textId="77777777" w:rsidR="009837D8" w:rsidRDefault="009837D8" w:rsidP="009837D8">
      <w:pPr>
        <w:pStyle w:val="Overskrift4"/>
        <w:numPr>
          <w:ilvl w:val="0"/>
          <w:numId w:val="0"/>
        </w:numPr>
        <w:spacing w:before="0" w:after="0"/>
        <w:rPr>
          <w:rFonts w:ascii="Calibri" w:eastAsia="Calibri" w:hAnsi="Calibri" w:cs="Calibri"/>
          <w:color w:val="000000"/>
          <w:sz w:val="24"/>
        </w:rPr>
      </w:pPr>
      <w:r>
        <w:rPr>
          <w:rFonts w:ascii="Calibri" w:eastAsia="Calibri" w:hAnsi="Calibri" w:cs="Calibri"/>
          <w:b/>
          <w:i w:val="0"/>
          <w:color w:val="000000"/>
          <w:sz w:val="24"/>
        </w:rPr>
        <w:t>Endringsbeskrivelse</w:t>
      </w:r>
    </w:p>
    <w:p w14:paraId="50C537B5" w14:textId="77777777" w:rsidR="009837D8" w:rsidRDefault="009837D8" w:rsidP="009837D8">
      <w:pPr>
        <w:rPr>
          <w:rFonts w:ascii="Calibri" w:eastAsia="Calibri" w:hAnsi="Calibri" w:cs="Calibri"/>
          <w:color w:val="000000"/>
        </w:rPr>
      </w:pPr>
    </w:p>
    <w:p w14:paraId="38F6EBE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I henhold til søknad STL</w:t>
      </w:r>
    </w:p>
    <w:p w14:paraId="73C4CBE4" w14:textId="77777777" w:rsidR="009837D8" w:rsidRDefault="009837D8" w:rsidP="009837D8">
      <w:pPr>
        <w:pStyle w:val="Overskrift3"/>
        <w:numPr>
          <w:ilvl w:val="0"/>
          <w:numId w:val="0"/>
        </w:numPr>
        <w:rPr>
          <w:rFonts w:ascii="Calibri" w:eastAsia="Calibri" w:hAnsi="Calibri" w:cs="Calibri"/>
          <w:color w:val="4F81BD"/>
          <w:sz w:val="24"/>
        </w:rPr>
      </w:pPr>
      <w:r>
        <w:rPr>
          <w:rFonts w:ascii="Calibri" w:eastAsia="Calibri" w:hAnsi="Calibri" w:cs="Calibri"/>
          <w:b/>
          <w:color w:val="4F81BD"/>
          <w:sz w:val="24"/>
        </w:rPr>
        <w:t>Prosjektstilling konkurranseutsetting</w:t>
      </w:r>
    </w:p>
    <w:p w14:paraId="5FCED4E6" w14:textId="77777777" w:rsidR="009837D8" w:rsidRDefault="009837D8" w:rsidP="009837D8">
      <w:pPr>
        <w:rPr>
          <w:rFonts w:ascii="Calibri" w:eastAsia="Calibri" w:hAnsi="Calibri" w:cs="Calibri"/>
          <w:color w:val="000000"/>
        </w:rPr>
      </w:pPr>
    </w:p>
    <w:p w14:paraId="1CCA6B20" w14:textId="77777777" w:rsidR="009837D8" w:rsidRDefault="009837D8" w:rsidP="009837D8">
      <w:pPr>
        <w:pStyle w:val="Overskrift4"/>
        <w:numPr>
          <w:ilvl w:val="0"/>
          <w:numId w:val="0"/>
        </w:numPr>
        <w:rPr>
          <w:rFonts w:ascii="Calibri" w:eastAsia="Calibri" w:hAnsi="Calibri" w:cs="Calibri"/>
          <w:color w:val="000000"/>
          <w:sz w:val="24"/>
        </w:rPr>
      </w:pPr>
      <w:r>
        <w:rPr>
          <w:rFonts w:ascii="Calibri" w:eastAsia="Calibri" w:hAnsi="Calibri" w:cs="Calibri"/>
          <w:b/>
          <w:i w:val="0"/>
          <w:color w:val="000000"/>
          <w:sz w:val="24"/>
        </w:rPr>
        <w:t>Endringsbeskrivelse</w:t>
      </w:r>
    </w:p>
    <w:p w14:paraId="1C7C6FDC" w14:textId="77777777" w:rsidR="009837D8" w:rsidRDefault="009837D8" w:rsidP="009837D8">
      <w:pPr>
        <w:rPr>
          <w:rFonts w:ascii="Calibri" w:eastAsia="Calibri" w:hAnsi="Calibri" w:cs="Calibri"/>
          <w:color w:val="000000"/>
        </w:rPr>
      </w:pPr>
    </w:p>
    <w:p w14:paraId="6CDC1E77"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Konkurranseutsetting er et virkemiddel for effektiv drift. Det engasjeres en prosjektstilling for inntil videre i første omgang for 2 år.</w:t>
      </w:r>
    </w:p>
    <w:p w14:paraId="5389A960" w14:textId="77777777" w:rsidR="009837D8" w:rsidRDefault="009837D8" w:rsidP="009837D8">
      <w:pPr>
        <w:pStyle w:val="Overskrift3"/>
        <w:numPr>
          <w:ilvl w:val="0"/>
          <w:numId w:val="0"/>
        </w:numPr>
        <w:rPr>
          <w:rFonts w:ascii="Calibri" w:eastAsia="Calibri" w:hAnsi="Calibri" w:cs="Calibri"/>
          <w:color w:val="4F81BD"/>
          <w:sz w:val="24"/>
        </w:rPr>
      </w:pPr>
      <w:r>
        <w:rPr>
          <w:rFonts w:ascii="Calibri" w:eastAsia="Calibri" w:hAnsi="Calibri" w:cs="Calibri"/>
          <w:b/>
          <w:color w:val="4F81BD"/>
          <w:sz w:val="24"/>
        </w:rPr>
        <w:t>Medikamenthåndtering kvalitetsforbedring</w:t>
      </w:r>
    </w:p>
    <w:p w14:paraId="6333A250" w14:textId="77777777" w:rsidR="009837D8" w:rsidRDefault="009837D8" w:rsidP="009837D8">
      <w:pPr>
        <w:rPr>
          <w:rFonts w:ascii="Calibri" w:eastAsia="Calibri" w:hAnsi="Calibri" w:cs="Calibri"/>
          <w:color w:val="000000"/>
        </w:rPr>
      </w:pPr>
    </w:p>
    <w:p w14:paraId="4EE6BA1E" w14:textId="77777777" w:rsidR="009837D8" w:rsidRDefault="009837D8" w:rsidP="009837D8">
      <w:pPr>
        <w:pStyle w:val="Overskrift4"/>
        <w:numPr>
          <w:ilvl w:val="0"/>
          <w:numId w:val="0"/>
        </w:numPr>
        <w:rPr>
          <w:rFonts w:ascii="Calibri" w:eastAsia="Calibri" w:hAnsi="Calibri" w:cs="Calibri"/>
          <w:color w:val="000000"/>
          <w:sz w:val="24"/>
        </w:rPr>
      </w:pPr>
      <w:r>
        <w:rPr>
          <w:rFonts w:ascii="Calibri" w:eastAsia="Calibri" w:hAnsi="Calibri" w:cs="Calibri"/>
          <w:b/>
          <w:i w:val="0"/>
          <w:color w:val="000000"/>
          <w:sz w:val="24"/>
        </w:rPr>
        <w:t>Endringsbeskrivelse</w:t>
      </w:r>
    </w:p>
    <w:p w14:paraId="047EEFB0" w14:textId="77777777" w:rsidR="009837D8" w:rsidRDefault="009837D8" w:rsidP="009837D8">
      <w:pPr>
        <w:rPr>
          <w:rFonts w:ascii="Calibri" w:eastAsia="Calibri" w:hAnsi="Calibri" w:cs="Calibri"/>
          <w:color w:val="000000"/>
        </w:rPr>
      </w:pPr>
    </w:p>
    <w:p w14:paraId="14BDDDCD"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Med søkelys på </w:t>
      </w:r>
      <w:proofErr w:type="spellStart"/>
      <w:proofErr w:type="gramStart"/>
      <w:r>
        <w:rPr>
          <w:rFonts w:ascii="Calibri" w:eastAsia="Calibri" w:hAnsi="Calibri" w:cs="Calibri"/>
          <w:color w:val="000000"/>
        </w:rPr>
        <w:t>feilmedisinering,svinn</w:t>
      </w:r>
      <w:proofErr w:type="spellEnd"/>
      <w:proofErr w:type="gramEnd"/>
      <w:r>
        <w:rPr>
          <w:rFonts w:ascii="Calibri" w:eastAsia="Calibri" w:hAnsi="Calibri" w:cs="Calibri"/>
          <w:color w:val="000000"/>
        </w:rPr>
        <w:t xml:space="preserve"> og unødige innkjøp.</w:t>
      </w:r>
    </w:p>
    <w:p w14:paraId="52F2B10D" w14:textId="77777777" w:rsidR="009837D8" w:rsidRDefault="009837D8" w:rsidP="009837D8">
      <w:pPr>
        <w:pStyle w:val="Overskrift3"/>
        <w:numPr>
          <w:ilvl w:val="0"/>
          <w:numId w:val="0"/>
        </w:numPr>
        <w:rPr>
          <w:rFonts w:ascii="Calibri" w:eastAsia="Calibri" w:hAnsi="Calibri" w:cs="Calibri"/>
          <w:color w:val="4F81BD"/>
          <w:sz w:val="24"/>
        </w:rPr>
      </w:pPr>
      <w:r>
        <w:rPr>
          <w:rFonts w:ascii="Calibri" w:eastAsia="Calibri" w:hAnsi="Calibri" w:cs="Calibri"/>
          <w:b/>
          <w:color w:val="4F81BD"/>
          <w:sz w:val="24"/>
        </w:rPr>
        <w:lastRenderedPageBreak/>
        <w:t>Tilskudd sosiale entreprenører</w:t>
      </w:r>
    </w:p>
    <w:p w14:paraId="437F26AD" w14:textId="77777777" w:rsidR="009837D8" w:rsidRDefault="009837D8" w:rsidP="009837D8">
      <w:pPr>
        <w:pStyle w:val="Overskrift4"/>
        <w:numPr>
          <w:ilvl w:val="0"/>
          <w:numId w:val="0"/>
        </w:numPr>
        <w:rPr>
          <w:rFonts w:ascii="Calibri" w:eastAsia="Calibri" w:hAnsi="Calibri" w:cs="Calibri"/>
          <w:color w:val="000000"/>
          <w:sz w:val="24"/>
        </w:rPr>
      </w:pPr>
      <w:r>
        <w:rPr>
          <w:rFonts w:ascii="Calibri" w:eastAsia="Calibri" w:hAnsi="Calibri" w:cs="Calibri"/>
          <w:b/>
          <w:i w:val="0"/>
          <w:color w:val="000000"/>
          <w:sz w:val="24"/>
        </w:rPr>
        <w:t>Endringsbeskrivelse</w:t>
      </w:r>
    </w:p>
    <w:p w14:paraId="7FFB8459" w14:textId="77777777" w:rsidR="009837D8" w:rsidRDefault="009837D8" w:rsidP="009837D8">
      <w:pPr>
        <w:rPr>
          <w:rFonts w:ascii="Calibri" w:eastAsia="Calibri" w:hAnsi="Calibri" w:cs="Calibri"/>
          <w:color w:val="000000"/>
        </w:rPr>
      </w:pPr>
    </w:p>
    <w:p w14:paraId="6F1151CD"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Reduksjon </w:t>
      </w:r>
      <w:proofErr w:type="spellStart"/>
      <w:r>
        <w:rPr>
          <w:rFonts w:ascii="Calibri" w:eastAsia="Calibri" w:hAnsi="Calibri" w:cs="Calibri"/>
          <w:color w:val="000000"/>
        </w:rPr>
        <w:t>ift</w:t>
      </w:r>
      <w:proofErr w:type="spellEnd"/>
      <w:r>
        <w:rPr>
          <w:rFonts w:ascii="Calibri" w:eastAsia="Calibri" w:hAnsi="Calibri" w:cs="Calibri"/>
          <w:color w:val="000000"/>
        </w:rPr>
        <w:t xml:space="preserve"> KD må sees i sammenheng med </w:t>
      </w:r>
      <w:proofErr w:type="spellStart"/>
      <w:proofErr w:type="gramStart"/>
      <w:r>
        <w:rPr>
          <w:rFonts w:ascii="Calibri" w:eastAsia="Calibri" w:hAnsi="Calibri" w:cs="Calibri"/>
          <w:color w:val="000000"/>
        </w:rPr>
        <w:t>Lope,Sarepta</w:t>
      </w:r>
      <w:proofErr w:type="spellEnd"/>
      <w:proofErr w:type="gramEnd"/>
      <w:r>
        <w:rPr>
          <w:rFonts w:ascii="Calibri" w:eastAsia="Calibri" w:hAnsi="Calibri" w:cs="Calibri"/>
          <w:color w:val="000000"/>
        </w:rPr>
        <w:t xml:space="preserve"> har fått bev på egen linje</w:t>
      </w:r>
    </w:p>
    <w:p w14:paraId="067C0EE7" w14:textId="77777777" w:rsidR="009837D8" w:rsidRDefault="009837D8" w:rsidP="009837D8">
      <w:pPr>
        <w:pStyle w:val="Overskrift3"/>
        <w:numPr>
          <w:ilvl w:val="0"/>
          <w:numId w:val="0"/>
        </w:numPr>
        <w:rPr>
          <w:rFonts w:ascii="Calibri" w:eastAsia="Calibri" w:hAnsi="Calibri" w:cs="Calibri"/>
          <w:color w:val="4F81BD"/>
          <w:sz w:val="24"/>
        </w:rPr>
      </w:pPr>
      <w:r>
        <w:rPr>
          <w:rFonts w:ascii="Calibri" w:eastAsia="Calibri" w:hAnsi="Calibri" w:cs="Calibri"/>
          <w:b/>
          <w:color w:val="4F81BD"/>
          <w:sz w:val="24"/>
        </w:rPr>
        <w:t xml:space="preserve">Sosiale </w:t>
      </w:r>
      <w:proofErr w:type="spellStart"/>
      <w:r>
        <w:rPr>
          <w:rFonts w:ascii="Calibri" w:eastAsia="Calibri" w:hAnsi="Calibri" w:cs="Calibri"/>
          <w:b/>
          <w:color w:val="4F81BD"/>
          <w:sz w:val="24"/>
        </w:rPr>
        <w:t>Entrepenører</w:t>
      </w:r>
      <w:proofErr w:type="spellEnd"/>
    </w:p>
    <w:p w14:paraId="605456E8" w14:textId="77777777" w:rsidR="009837D8" w:rsidRDefault="009837D8" w:rsidP="009837D8">
      <w:pPr>
        <w:pStyle w:val="Overskrift4"/>
        <w:numPr>
          <w:ilvl w:val="0"/>
          <w:numId w:val="0"/>
        </w:numPr>
        <w:rPr>
          <w:rFonts w:ascii="Calibri" w:eastAsia="Calibri" w:hAnsi="Calibri" w:cs="Calibri"/>
          <w:color w:val="000000"/>
          <w:sz w:val="24"/>
        </w:rPr>
      </w:pPr>
      <w:r>
        <w:rPr>
          <w:rFonts w:ascii="Calibri" w:eastAsia="Calibri" w:hAnsi="Calibri" w:cs="Calibri"/>
          <w:b/>
          <w:i w:val="0"/>
          <w:color w:val="000000"/>
          <w:sz w:val="24"/>
        </w:rPr>
        <w:t>Endringsbeskrivelse</w:t>
      </w:r>
    </w:p>
    <w:p w14:paraId="1E96FBD1" w14:textId="77777777" w:rsidR="009837D8" w:rsidRDefault="009837D8" w:rsidP="009837D8">
      <w:pPr>
        <w:rPr>
          <w:rFonts w:ascii="Calibri" w:eastAsia="Calibri" w:hAnsi="Calibri" w:cs="Calibri"/>
          <w:color w:val="000000"/>
        </w:rPr>
      </w:pPr>
    </w:p>
    <w:p w14:paraId="21474C3B" w14:textId="77777777" w:rsidR="009837D8" w:rsidRDefault="009837D8" w:rsidP="009837D8">
      <w:pPr>
        <w:spacing w:afterAutospacing="1"/>
        <w:rPr>
          <w:rFonts w:ascii="Calibri" w:eastAsia="Calibri" w:hAnsi="Calibri" w:cs="Calibri"/>
          <w:color w:val="000000"/>
        </w:rPr>
      </w:pPr>
      <w:proofErr w:type="spellStart"/>
      <w:r>
        <w:rPr>
          <w:rFonts w:ascii="Calibri" w:eastAsia="Calibri" w:hAnsi="Calibri" w:cs="Calibri"/>
          <w:color w:val="000000"/>
        </w:rPr>
        <w:t>Lope</w:t>
      </w:r>
      <w:proofErr w:type="spellEnd"/>
      <w:r>
        <w:rPr>
          <w:rFonts w:ascii="Calibri" w:eastAsia="Calibri" w:hAnsi="Calibri" w:cs="Calibri"/>
          <w:color w:val="000000"/>
        </w:rPr>
        <w:t xml:space="preserve">, Sarepta 2 års avtale. 350 000 på hver </w:t>
      </w:r>
      <w:proofErr w:type="spellStart"/>
      <w:proofErr w:type="gramStart"/>
      <w:r>
        <w:rPr>
          <w:rFonts w:ascii="Calibri" w:eastAsia="Calibri" w:hAnsi="Calibri" w:cs="Calibri"/>
          <w:color w:val="000000"/>
        </w:rPr>
        <w:t>entrepenør.Home</w:t>
      </w:r>
      <w:proofErr w:type="spellEnd"/>
      <w:proofErr w:type="gramEnd"/>
      <w:r>
        <w:rPr>
          <w:rFonts w:ascii="Calibri" w:eastAsia="Calibri" w:hAnsi="Calibri" w:cs="Calibri"/>
          <w:color w:val="000000"/>
        </w:rPr>
        <w:t xml:space="preserve"> start aktør innen støtte til familier. Det er en forutsetning at tiltakene evalueres mot avtale om inngått måloppnåelse. Avtaler skal utarbeides der en forventning om resultater identifiseres. Hovedutvalget har ansvar for evaluering og inngåelse av avtaler.</w:t>
      </w:r>
    </w:p>
    <w:p w14:paraId="47443BF7" w14:textId="77777777" w:rsidR="009837D8" w:rsidRDefault="009837D8" w:rsidP="009837D8">
      <w:pPr>
        <w:pStyle w:val="Overskrift3"/>
        <w:numPr>
          <w:ilvl w:val="0"/>
          <w:numId w:val="0"/>
        </w:numPr>
        <w:rPr>
          <w:rFonts w:ascii="Calibri" w:eastAsia="Calibri" w:hAnsi="Calibri" w:cs="Calibri"/>
          <w:color w:val="4F81BD"/>
          <w:sz w:val="24"/>
        </w:rPr>
      </w:pPr>
      <w:r>
        <w:rPr>
          <w:rFonts w:ascii="Calibri" w:eastAsia="Calibri" w:hAnsi="Calibri" w:cs="Calibri"/>
          <w:b/>
          <w:color w:val="4F81BD"/>
          <w:sz w:val="24"/>
        </w:rPr>
        <w:t>Søkbar pott Folkehelse bydelene</w:t>
      </w:r>
    </w:p>
    <w:p w14:paraId="1FBD45FA" w14:textId="77777777" w:rsidR="009837D8" w:rsidRDefault="009837D8" w:rsidP="009837D8">
      <w:pPr>
        <w:pStyle w:val="Overskrift4"/>
        <w:numPr>
          <w:ilvl w:val="0"/>
          <w:numId w:val="0"/>
        </w:numPr>
        <w:rPr>
          <w:rFonts w:ascii="Calibri" w:eastAsia="Calibri" w:hAnsi="Calibri" w:cs="Calibri"/>
          <w:color w:val="000000"/>
          <w:sz w:val="24"/>
        </w:rPr>
      </w:pPr>
      <w:r>
        <w:rPr>
          <w:rFonts w:ascii="Calibri" w:eastAsia="Calibri" w:hAnsi="Calibri" w:cs="Calibri"/>
          <w:b/>
          <w:i w:val="0"/>
          <w:color w:val="000000"/>
          <w:sz w:val="24"/>
        </w:rPr>
        <w:t>Endringsbeskrivelse</w:t>
      </w:r>
    </w:p>
    <w:p w14:paraId="3B325A18" w14:textId="77777777" w:rsidR="009837D8" w:rsidRDefault="009837D8" w:rsidP="009837D8">
      <w:pPr>
        <w:rPr>
          <w:rFonts w:ascii="Calibri" w:eastAsia="Calibri" w:hAnsi="Calibri" w:cs="Calibri"/>
          <w:color w:val="000000"/>
        </w:rPr>
      </w:pPr>
    </w:p>
    <w:p w14:paraId="15B70F22"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Søkbar pott bydelene Folkehelse. UIFK idrettslag, frivillige som fremmer folkehelse og lager aktiviteter i bydelene.</w:t>
      </w:r>
    </w:p>
    <w:p w14:paraId="2ACC389C" w14:textId="77777777" w:rsidR="009837D8" w:rsidRDefault="009837D8" w:rsidP="009837D8">
      <w:pPr>
        <w:pStyle w:val="Overskrift3"/>
        <w:numPr>
          <w:ilvl w:val="0"/>
          <w:numId w:val="0"/>
        </w:numPr>
        <w:rPr>
          <w:rFonts w:ascii="Calibri" w:eastAsia="Calibri" w:hAnsi="Calibri" w:cs="Calibri"/>
          <w:color w:val="4F81BD"/>
          <w:sz w:val="24"/>
        </w:rPr>
      </w:pPr>
      <w:r>
        <w:rPr>
          <w:rFonts w:ascii="Calibri" w:eastAsia="Calibri" w:hAnsi="Calibri" w:cs="Calibri"/>
          <w:b/>
          <w:color w:val="4F81BD"/>
          <w:sz w:val="24"/>
        </w:rPr>
        <w:t>Avvikle kommunal drift av ett bydelshus</w:t>
      </w:r>
    </w:p>
    <w:p w14:paraId="77A4876B" w14:textId="77777777" w:rsidR="009837D8" w:rsidRDefault="009837D8" w:rsidP="009837D8">
      <w:pPr>
        <w:pStyle w:val="Overskrift4"/>
        <w:numPr>
          <w:ilvl w:val="0"/>
          <w:numId w:val="0"/>
        </w:numPr>
        <w:rPr>
          <w:rFonts w:ascii="Calibri" w:eastAsia="Calibri" w:hAnsi="Calibri" w:cs="Calibri"/>
          <w:color w:val="000000"/>
          <w:sz w:val="24"/>
        </w:rPr>
      </w:pPr>
      <w:r>
        <w:rPr>
          <w:rFonts w:ascii="Calibri" w:eastAsia="Calibri" w:hAnsi="Calibri" w:cs="Calibri"/>
          <w:b/>
          <w:i w:val="0"/>
          <w:color w:val="000000"/>
          <w:sz w:val="24"/>
        </w:rPr>
        <w:t>Endringsbeskrivelse</w:t>
      </w:r>
    </w:p>
    <w:p w14:paraId="7DEC1066" w14:textId="77777777" w:rsidR="009837D8" w:rsidRDefault="009837D8" w:rsidP="009837D8">
      <w:pPr>
        <w:rPr>
          <w:rFonts w:ascii="Calibri" w:eastAsia="Calibri" w:hAnsi="Calibri" w:cs="Calibri"/>
          <w:color w:val="000000"/>
        </w:rPr>
      </w:pPr>
    </w:p>
    <w:p w14:paraId="643E150F"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Menstad og Gråtenmoen bydelshus opprettholdes, Frivillighetssentralen på Menstad føres tilbake til Lie og omgjøres til frivillighetens hus. Det tilføres kr 750 000 for å koordinere </w:t>
      </w:r>
      <w:proofErr w:type="spellStart"/>
      <w:r>
        <w:rPr>
          <w:rFonts w:ascii="Calibri" w:eastAsia="Calibri" w:hAnsi="Calibri" w:cs="Calibri"/>
          <w:color w:val="000000"/>
        </w:rPr>
        <w:t>satsningen</w:t>
      </w:r>
      <w:proofErr w:type="gramStart"/>
      <w:r>
        <w:rPr>
          <w:rFonts w:ascii="Calibri" w:eastAsia="Calibri" w:hAnsi="Calibri" w:cs="Calibri"/>
          <w:color w:val="000000"/>
        </w:rPr>
        <w:t>.,dette</w:t>
      </w:r>
      <w:proofErr w:type="spellEnd"/>
      <w:proofErr w:type="gramEnd"/>
      <w:r>
        <w:rPr>
          <w:rFonts w:ascii="Calibri" w:eastAsia="Calibri" w:hAnsi="Calibri" w:cs="Calibri"/>
          <w:color w:val="000000"/>
        </w:rPr>
        <w:t xml:space="preserve"> kommer i tillegg til resurs som følger av flytting frivillighetssentral.</w:t>
      </w:r>
    </w:p>
    <w:p w14:paraId="3CBAD1F7" w14:textId="77777777" w:rsidR="009837D8" w:rsidRDefault="009837D8" w:rsidP="009837D8">
      <w:pPr>
        <w:pStyle w:val="Overskrift3"/>
        <w:numPr>
          <w:ilvl w:val="0"/>
          <w:numId w:val="0"/>
        </w:numPr>
        <w:rPr>
          <w:rFonts w:ascii="Calibri" w:eastAsia="Calibri" w:hAnsi="Calibri" w:cs="Calibri"/>
          <w:color w:val="4F81BD"/>
          <w:sz w:val="24"/>
        </w:rPr>
      </w:pPr>
      <w:r>
        <w:rPr>
          <w:rFonts w:ascii="Calibri" w:eastAsia="Calibri" w:hAnsi="Calibri" w:cs="Calibri"/>
          <w:b/>
          <w:color w:val="4F81BD"/>
          <w:sz w:val="24"/>
        </w:rPr>
        <w:t>Sum Tilskudd frivilligsentraler</w:t>
      </w:r>
    </w:p>
    <w:p w14:paraId="6615D1B0" w14:textId="77777777" w:rsidR="009837D8" w:rsidRDefault="009837D8" w:rsidP="009837D8">
      <w:pPr>
        <w:rPr>
          <w:rFonts w:ascii="Calibri" w:eastAsia="Calibri" w:hAnsi="Calibri" w:cs="Calibri"/>
          <w:color w:val="000000"/>
        </w:rPr>
      </w:pPr>
    </w:p>
    <w:p w14:paraId="6E1A286C" w14:textId="77777777" w:rsidR="009837D8" w:rsidRDefault="009837D8" w:rsidP="009837D8">
      <w:pPr>
        <w:pStyle w:val="Overskrift4"/>
        <w:numPr>
          <w:ilvl w:val="0"/>
          <w:numId w:val="0"/>
        </w:numPr>
        <w:rPr>
          <w:rFonts w:ascii="Calibri" w:eastAsia="Calibri" w:hAnsi="Calibri" w:cs="Calibri"/>
          <w:color w:val="000000"/>
          <w:sz w:val="24"/>
        </w:rPr>
      </w:pPr>
      <w:r>
        <w:rPr>
          <w:rFonts w:ascii="Calibri" w:eastAsia="Calibri" w:hAnsi="Calibri" w:cs="Calibri"/>
          <w:b/>
          <w:i w:val="0"/>
          <w:color w:val="000000"/>
          <w:sz w:val="24"/>
        </w:rPr>
        <w:t>Endringsbeskrivelse</w:t>
      </w:r>
    </w:p>
    <w:p w14:paraId="7C8DAF1E" w14:textId="77777777" w:rsidR="009837D8" w:rsidRDefault="009837D8" w:rsidP="009837D8">
      <w:pPr>
        <w:rPr>
          <w:rFonts w:ascii="Calibri" w:eastAsia="Calibri" w:hAnsi="Calibri" w:cs="Calibri"/>
          <w:color w:val="000000"/>
        </w:rPr>
      </w:pPr>
    </w:p>
    <w:p w14:paraId="628403B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 xml:space="preserve">Gulset og Klyve 1 </w:t>
      </w:r>
      <w:proofErr w:type="spellStart"/>
      <w:r>
        <w:rPr>
          <w:rFonts w:ascii="Calibri" w:eastAsia="Calibri" w:hAnsi="Calibri" w:cs="Calibri"/>
          <w:color w:val="000000"/>
        </w:rPr>
        <w:t>mill</w:t>
      </w:r>
      <w:proofErr w:type="spellEnd"/>
      <w:r>
        <w:rPr>
          <w:rFonts w:ascii="Calibri" w:eastAsia="Calibri" w:hAnsi="Calibri" w:cs="Calibri"/>
          <w:color w:val="000000"/>
        </w:rPr>
        <w:t xml:space="preserve"> hver</w:t>
      </w:r>
    </w:p>
    <w:p w14:paraId="7D8F5A05"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SMK 684000</w:t>
      </w:r>
    </w:p>
    <w:p w14:paraId="7F7D6A26" w14:textId="77777777" w:rsidR="009837D8" w:rsidRDefault="009837D8" w:rsidP="009837D8">
      <w:pPr>
        <w:spacing w:afterAutospacing="1"/>
        <w:rPr>
          <w:rFonts w:ascii="Calibri" w:eastAsia="Calibri" w:hAnsi="Calibri" w:cs="Calibri"/>
          <w:color w:val="000000"/>
        </w:rPr>
      </w:pPr>
      <w:r>
        <w:rPr>
          <w:rFonts w:ascii="Calibri" w:eastAsia="Calibri" w:hAnsi="Calibri" w:cs="Calibri"/>
          <w:color w:val="000000"/>
        </w:rPr>
        <w:t>Bakken 750 000 </w:t>
      </w:r>
    </w:p>
    <w:p w14:paraId="095E2939" w14:textId="77777777" w:rsidR="009837D8" w:rsidRDefault="009837D8" w:rsidP="009837D8">
      <w:pPr>
        <w:pStyle w:val="Overskrift2"/>
        <w:numPr>
          <w:ilvl w:val="0"/>
          <w:numId w:val="0"/>
        </w:numPr>
        <w:rPr>
          <w:rFonts w:ascii="Calibri" w:eastAsia="Calibri" w:hAnsi="Calibri" w:cs="Calibri"/>
          <w:i/>
          <w:color w:val="0070C0"/>
          <w:sz w:val="26"/>
        </w:rPr>
      </w:pPr>
      <w:r>
        <w:rPr>
          <w:rFonts w:ascii="Calibri" w:eastAsia="Calibri" w:hAnsi="Calibri" w:cs="Calibri"/>
          <w:i/>
          <w:color w:val="0070C0"/>
          <w:sz w:val="26"/>
        </w:rPr>
        <w:br w:type="page"/>
      </w:r>
      <w:r>
        <w:rPr>
          <w:rFonts w:ascii="Calibri" w:eastAsia="Calibri" w:hAnsi="Calibri" w:cs="Calibri"/>
          <w:b/>
          <w:color w:val="0070C0"/>
          <w:sz w:val="26"/>
        </w:rPr>
        <w:lastRenderedPageBreak/>
        <w:t>Vedlegg</w:t>
      </w:r>
    </w:p>
    <w:p w14:paraId="7C601518" w14:textId="77777777" w:rsidR="009837D8" w:rsidRDefault="009837D8" w:rsidP="009837D8">
      <w:pPr>
        <w:rPr>
          <w:rFonts w:ascii="Calibri" w:eastAsia="Calibri" w:hAnsi="Calibri" w:cs="Calibri"/>
          <w:color w:val="000000"/>
        </w:rPr>
      </w:pPr>
    </w:p>
    <w:p w14:paraId="0D162C10" w14:textId="77777777" w:rsidR="009837D8" w:rsidRDefault="009837D8" w:rsidP="009837D8">
      <w:pPr>
        <w:pStyle w:val="Overskrift3"/>
        <w:numPr>
          <w:ilvl w:val="0"/>
          <w:numId w:val="0"/>
        </w:numPr>
        <w:rPr>
          <w:rFonts w:ascii="Calibri" w:eastAsia="Calibri" w:hAnsi="Calibri" w:cs="Calibri"/>
          <w:color w:val="4F81BD"/>
          <w:sz w:val="24"/>
        </w:rPr>
      </w:pPr>
      <w:r>
        <w:rPr>
          <w:rFonts w:ascii="Calibri" w:eastAsia="Calibri" w:hAnsi="Calibri" w:cs="Calibri"/>
          <w:b/>
          <w:color w:val="4F81BD"/>
          <w:sz w:val="24"/>
        </w:rPr>
        <w:t>Bevilgningsoversikt drift etter § 5-4 første ledd</w:t>
      </w:r>
    </w:p>
    <w:p w14:paraId="26A51C7C" w14:textId="77777777" w:rsidR="009837D8" w:rsidRDefault="009837D8" w:rsidP="009837D8">
      <w:pPr>
        <w:rPr>
          <w:rFonts w:ascii="Calibri" w:eastAsia="Calibri" w:hAnsi="Calibri" w:cs="Calibri"/>
          <w:color w:val="000000"/>
        </w:rPr>
      </w:pPr>
    </w:p>
    <w:p w14:paraId="27427D24" w14:textId="77777777" w:rsidR="009837D8" w:rsidRDefault="009837D8" w:rsidP="009837D8">
      <w:pPr>
        <w:rPr>
          <w:rFonts w:ascii="Calibri" w:eastAsia="Calibri" w:hAnsi="Calibri" w:cs="Calibri"/>
          <w:i/>
          <w:color w:val="000000"/>
          <w:sz w:val="16"/>
        </w:rPr>
      </w:pPr>
      <w:r>
        <w:rPr>
          <w:rFonts w:ascii="Calibri" w:eastAsia="Calibri" w:hAnsi="Calibri" w:cs="Calibri"/>
          <w:i/>
          <w:color w:val="000000"/>
          <w:sz w:val="16"/>
        </w:rPr>
        <w:t>Beløp i 1000</w:t>
      </w:r>
    </w:p>
    <w:tbl>
      <w:tblPr>
        <w:tblStyle w:val="Rutenettabell1lys"/>
        <w:tblW w:w="5000" w:type="pct"/>
        <w:tblLook w:val="04A0" w:firstRow="1" w:lastRow="0" w:firstColumn="1" w:lastColumn="0" w:noHBand="0" w:noVBand="1"/>
      </w:tblPr>
      <w:tblGrid>
        <w:gridCol w:w="1632"/>
        <w:gridCol w:w="681"/>
        <w:gridCol w:w="498"/>
        <w:gridCol w:w="681"/>
        <w:gridCol w:w="681"/>
        <w:gridCol w:w="498"/>
        <w:gridCol w:w="681"/>
        <w:gridCol w:w="681"/>
        <w:gridCol w:w="498"/>
        <w:gridCol w:w="681"/>
        <w:gridCol w:w="681"/>
        <w:gridCol w:w="498"/>
        <w:gridCol w:w="681"/>
      </w:tblGrid>
      <w:tr w:rsidR="009837D8" w14:paraId="1BED9B1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C79B7B" w14:textId="77777777" w:rsidR="009837D8" w:rsidRDefault="009837D8">
            <w:pPr>
              <w:rPr>
                <w:rFonts w:ascii="Calibri" w:eastAsia="Calibri" w:hAnsi="Calibri" w:cs="Calibri"/>
                <w:b w:val="0"/>
                <w:color w:val="0070C0"/>
                <w:sz w:val="16"/>
              </w:rPr>
            </w:pP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A48983"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2025</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3C3989"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2026</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781988"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2027</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784B4D"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2028</w:t>
            </w:r>
          </w:p>
        </w:tc>
      </w:tr>
      <w:tr w:rsidR="009837D8" w14:paraId="2C8B2F5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63C48F" w14:textId="77777777" w:rsidR="009837D8" w:rsidRDefault="009837D8">
            <w:pPr>
              <w:rPr>
                <w:rFonts w:ascii="Calibri" w:eastAsia="Calibri" w:hAnsi="Calibri" w:cs="Calibri"/>
                <w:b w:val="0"/>
                <w:color w:val="0070C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7857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BFA4C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2143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2784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079EA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5E256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CD34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530F4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7DB2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39339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7D98B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59D6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r>
      <w:tr w:rsidR="009837D8" w14:paraId="4F98CFE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A4AC98"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Rammetilskudd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7E2A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-2 118 096</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38C2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90989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-2 118 096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3BF3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-2 101 010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007E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FD28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-2 101 010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F857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-2 129 332</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46310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D296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-2 129 332</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DEF43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-2 149 979</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4C46B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42894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-2 149 979</w:t>
            </w:r>
          </w:p>
        </w:tc>
      </w:tr>
      <w:tr w:rsidR="009837D8" w14:paraId="3136E64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6D388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Inntekts- og formuesskatt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1E31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-1 997 105</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5C725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9AE1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-2 040 105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B77B3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-2 072 284</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FEFD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56594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-2 115 284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AC79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-2 089 339</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C682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7AF0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-2 132 339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5F8C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-2 105 110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AE83F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097E1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-2 148 110</w:t>
            </w:r>
          </w:p>
        </w:tc>
      </w:tr>
      <w:tr w:rsidR="009837D8" w14:paraId="172B0E42"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2D659F"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Eiendomsskatt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A05C3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-141 000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FE0FC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AF494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9B5E1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-143 000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7694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30449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C360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-148 000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53D8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A579B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-148 000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3C66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-175 000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3B25C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2623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-175 000</w:t>
            </w:r>
          </w:p>
        </w:tc>
      </w:tr>
      <w:tr w:rsidR="009837D8" w14:paraId="7702F10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CEA9C7"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Andre generelle driftsinntekter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54332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-96 850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3B1C5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B9E4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-96 850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905D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-75 300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58EA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3B71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-75 300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6B1A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-52 215</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EBBE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F2A2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-52 215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5FEC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-41 550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EDC0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0940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-41 550</w:t>
            </w:r>
          </w:p>
        </w:tc>
      </w:tr>
      <w:tr w:rsidR="009837D8" w14:paraId="00ED565A"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6E5A4FC"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generelle driftsinntekter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2F732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-4 353 051</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062325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-43 000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230DCA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-4 396 051</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78D2E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-4 391 594</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E319A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-43 000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FF415F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-4 434 594</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1FBCD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-4 418 886</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40EF0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-43 000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C1F84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-4 461 886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01F5A5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-4 471 639</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DD89B5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-43 000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9CBF7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-4 514 639</w:t>
            </w:r>
          </w:p>
        </w:tc>
      </w:tr>
      <w:tr w:rsidR="009837D8" w14:paraId="25E874B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1671FE"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1FF9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A2AD5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E0F8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BCCA9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B4E4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9D1DA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87C7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0D4EF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9A8C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009A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38DBC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53E0E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682F78F8"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1D31035"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Korrigert sum bevilgninger drift, netto</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921BF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4 062 962</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EAE5B3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9 524</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1ED003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4 072 486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C2D94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4 082 860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BA5A7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15 422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D1E30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4 098 282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A348F4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4 099 324</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D68794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15 197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C0213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4 114 521</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6B02C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4 080 473</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FBAD1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15 197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D015B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4 095 670</w:t>
            </w:r>
          </w:p>
        </w:tc>
      </w:tr>
      <w:tr w:rsidR="009837D8" w14:paraId="057BBBB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40AA06"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C759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B531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4AF3C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76D6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0A62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7B96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46A74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8CBD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607EC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EC6E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4DDAB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CDC14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03763512"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DD6B44"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Avskrivninger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68FF5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264 000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18C5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64A7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264 000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8B62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274 000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3F6DF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96A178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1544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284 000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FBBD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94C34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284 000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15797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291 000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E1233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0FF6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291 000</w:t>
            </w:r>
          </w:p>
        </w:tc>
      </w:tr>
      <w:tr w:rsidR="009837D8" w14:paraId="2D590C7E"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8DEA331"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netto driftsutgifter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0277C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4 326 962</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5E88A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9 524</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519A4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4 336 486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3C25D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4 356 860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27C2F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15 422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1364FC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4 372 282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B9EA9A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4 383 324</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0DF66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15 197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56285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4 398 521</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FA3DC3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4 371 473</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C44EF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15 197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BA96A1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4 386 670</w:t>
            </w:r>
          </w:p>
        </w:tc>
      </w:tr>
      <w:tr w:rsidR="009837D8" w14:paraId="3FB966B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410089"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BE5B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CA99D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7BDB4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9883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EA08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4407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CD55B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239F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9AA5D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D938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5FE1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5101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103B2D2C"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6A66ED8"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Brutto driftsresultat</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9F731A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-26 089</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B39B8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-33 476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069D9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-59 565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7B8D42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-34 734</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8AF2B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-27 578</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32BEB2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-62 312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6E85C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-35 562</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B29035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-27 803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F71B1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-63 365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7A677A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-100 166</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848B1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-27 803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7C2336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-127 969</w:t>
            </w:r>
          </w:p>
        </w:tc>
      </w:tr>
      <w:tr w:rsidR="009837D8" w14:paraId="1FE297F5"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940A549"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11B31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1158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7614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EF4E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93BE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FAF93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37570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124E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53666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8C985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BCD05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9107B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25CDA61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EC519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Renteinntekter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03FC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-53 400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F6EBB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BE6FD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-53 400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D5CE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-43 900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6EF2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625A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-43 900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2E430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-38 400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CEAA0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5DAE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-38 400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05E9B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-38 400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E510B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C0000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-38 400</w:t>
            </w:r>
          </w:p>
        </w:tc>
      </w:tr>
      <w:tr w:rsidR="009837D8" w14:paraId="3F743784"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69BE3C"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Utbytter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B3E3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-90 000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C307D8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4D00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09F8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-80 000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7C23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62C1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A329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-70 000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82725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6A538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13DB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-70 000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E06AE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72B41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-70 000</w:t>
            </w:r>
          </w:p>
        </w:tc>
      </w:tr>
      <w:tr w:rsidR="009837D8" w14:paraId="0171F015"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829645"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Gevinster og tap på finansielle omløpsmidler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CBD4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-40 000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AA8A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9AA2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488C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-40 000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3247D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FB9B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7799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-37 500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48159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704E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-37 500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84CF4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-37 500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1196E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D65B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-37 500</w:t>
            </w:r>
          </w:p>
        </w:tc>
      </w:tr>
      <w:tr w:rsidR="009837D8" w14:paraId="1088BD6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13FE05"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Renteutgifter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04B5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241 500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B875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8A5F4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75964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241 500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1430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83B3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7F3F0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227 000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A2385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58A6B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019C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236 000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EF96A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7481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236 000</w:t>
            </w:r>
          </w:p>
        </w:tc>
      </w:tr>
      <w:tr w:rsidR="009837D8" w14:paraId="2B14F43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D5CEEF"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Avdrag på lån</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70A1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0281E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3E80D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E09C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207 000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D18A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CAAA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003C0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205 000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0C91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3A4A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362E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211 000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9673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D6F8D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211 000</w:t>
            </w:r>
          </w:p>
        </w:tc>
      </w:tr>
      <w:tr w:rsidR="009837D8" w14:paraId="308BCF43"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DE9F750"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Netto finansutgifter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3C192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258 100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4157B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740B7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258 100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8D6FDF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284 600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ADAFC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E034A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284 600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F546F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286 100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5555B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6AC45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286 100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9FEF7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301 100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55F74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A141C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301 100</w:t>
            </w:r>
          </w:p>
        </w:tc>
      </w:tr>
      <w:tr w:rsidR="009837D8" w14:paraId="17667CF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9B1048"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CC9D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BAA8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D38C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C52B1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12C79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804C4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FAA7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E8134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37D4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D645B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3E16C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FC0C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773EF2E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D55624"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Motpost avskrivninger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567C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-264 000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EC16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17D14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-264 000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C3D0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-274 000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334BD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F09FD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2FD75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-284 000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63EF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E240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-284 000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E3F5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-291 000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5FC6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4702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-291 000</w:t>
            </w:r>
          </w:p>
        </w:tc>
      </w:tr>
      <w:tr w:rsidR="009837D8" w14:paraId="6D0EDEC5"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4F86C84"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Netto driftsresultat</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967E89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-31 989</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25273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-33 476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031208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-65 465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7B945D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-24 134</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9B913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-27 578</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C2B6A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-51 712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89C07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-33 462</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4DC003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-27 803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70178C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-61 265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E833D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-90 066</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BDF894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-27 803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9A229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-117 869</w:t>
            </w:r>
          </w:p>
        </w:tc>
      </w:tr>
      <w:tr w:rsidR="009837D8" w14:paraId="789403F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852B18"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D317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3B625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38E04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00C58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A5CB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6FFA4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E13E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2689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67F41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0C9B5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AFD8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0FE36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430BC3C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6A00BC"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Overføring til investering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AB28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2A83E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142B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E64D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48A9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8A791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5557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15 890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09CC8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F7E5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1B22A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30 890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0D2EF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CFB2D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30 890</w:t>
            </w:r>
          </w:p>
        </w:tc>
      </w:tr>
      <w:tr w:rsidR="009837D8" w14:paraId="4AD2377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562B0EA"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Avsetninger til bundne driftsfond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29D2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18 050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6A57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B5C7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18 050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A611E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11 443</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0A035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2E14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11 443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E6253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4 602</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2E634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A392C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4 602</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41C89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B9E1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1F6E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497F3CA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A7CEBC"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Bruk av bundne driftsfond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B30D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-3 260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0907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8255F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-3 260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2874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-514</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11783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3E1F5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-514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441C8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0720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65F3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49F8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-3 870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CC20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06A89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-3 870</w:t>
            </w:r>
          </w:p>
        </w:tc>
      </w:tr>
      <w:tr w:rsidR="009837D8" w14:paraId="79CCDD2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47376D"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Avsetninger til disposisjonsfond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2619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28 809</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9EDA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33 476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2702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62 285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8730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23 315</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6DAD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27 578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B51F4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50 893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7EC99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38 400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5080F4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27 803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3FE35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66 203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00C5A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78 046</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AAD9E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27 803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773F8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105 849</w:t>
            </w:r>
          </w:p>
        </w:tc>
      </w:tr>
      <w:tr w:rsidR="009837D8" w14:paraId="19A22CC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4C38F2"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Bruk av disposisjonsfond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3167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-26 500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6E569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FC628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-26 500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5CAB1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1B4C5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4D9D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AF3BA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911B6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D480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3F74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-15 000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62D0D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F3A8D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-15 000</w:t>
            </w:r>
          </w:p>
        </w:tc>
      </w:tr>
      <w:tr w:rsidR="009837D8" w14:paraId="0A1EC6F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9CD037"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lastRenderedPageBreak/>
              <w:t>Dekning av tidligere års merforbruk i driftsregnskapet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ECCC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7AF52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1B90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87C0C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FAB7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637D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D51B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7B0F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15067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A4BF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42DA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D291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75BB3C9C"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9C4D8EF"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disponeringer eller dekning av netto driftsresultat</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FC340C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31 989</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09931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33 476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00A8E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65 465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005AA6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24 134</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46833D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27 578</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C9902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51 712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4FE716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33 462</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0514E8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27 803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A3EE0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61 265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94965F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90 066</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FD936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27 803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AF9A1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117 869</w:t>
            </w:r>
          </w:p>
        </w:tc>
      </w:tr>
      <w:tr w:rsidR="009837D8" w14:paraId="47AA3C3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112EAD"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385C0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2EF60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A00A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C892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AE1D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AEB0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BEF21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5A35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C12F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39E13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8238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C041D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385A087A"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8D57195"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Merforbruk/</w:t>
            </w:r>
            <w:proofErr w:type="spellStart"/>
            <w:r>
              <w:rPr>
                <w:rFonts w:ascii="Calibri" w:eastAsia="Calibri" w:hAnsi="Calibri" w:cs="Calibri"/>
                <w:color w:val="000000"/>
                <w:sz w:val="16"/>
              </w:rPr>
              <w:t>mindreforbruk</w:t>
            </w:r>
            <w:proofErr w:type="spellEnd"/>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F73634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8B4883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0D97A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247AF8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325D7D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DD608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6FDF1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726548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4858C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25E3D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4741EE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5D2858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r>
    </w:tbl>
    <w:p w14:paraId="71040822" w14:textId="77777777" w:rsidR="009837D8" w:rsidRDefault="009837D8" w:rsidP="009837D8">
      <w:pPr>
        <w:rPr>
          <w:rFonts w:ascii="Calibri" w:eastAsia="Calibri" w:hAnsi="Calibri" w:cs="Calibri"/>
          <w:i/>
          <w:color w:val="000000"/>
          <w:sz w:val="16"/>
        </w:rPr>
      </w:pPr>
    </w:p>
    <w:p w14:paraId="42B8FC0F" w14:textId="77777777" w:rsidR="009837D8" w:rsidRDefault="009837D8" w:rsidP="009837D8">
      <w:pPr>
        <w:pStyle w:val="Overskrift3"/>
        <w:numPr>
          <w:ilvl w:val="0"/>
          <w:numId w:val="0"/>
        </w:numPr>
        <w:spacing w:before="0" w:after="0"/>
        <w:rPr>
          <w:rFonts w:ascii="Calibri" w:eastAsia="Calibri" w:hAnsi="Calibri" w:cs="Calibri"/>
          <w:color w:val="4F81BD"/>
          <w:sz w:val="24"/>
        </w:rPr>
      </w:pPr>
      <w:r>
        <w:rPr>
          <w:rFonts w:ascii="Calibri" w:eastAsia="Calibri" w:hAnsi="Calibri" w:cs="Calibri"/>
          <w:b/>
          <w:color w:val="4F81BD"/>
          <w:sz w:val="24"/>
        </w:rPr>
        <w:t>Bevilgningsoversikt drift etter § 5-4 andre ledd</w:t>
      </w:r>
    </w:p>
    <w:p w14:paraId="4DAAA117" w14:textId="77777777" w:rsidR="009837D8" w:rsidRDefault="009837D8" w:rsidP="009837D8">
      <w:pPr>
        <w:rPr>
          <w:rFonts w:ascii="Calibri" w:eastAsia="Calibri" w:hAnsi="Calibri" w:cs="Calibri"/>
          <w:color w:val="000000"/>
        </w:rPr>
      </w:pPr>
    </w:p>
    <w:p w14:paraId="25F2E0CC" w14:textId="77777777" w:rsidR="009837D8" w:rsidRDefault="009837D8" w:rsidP="009837D8">
      <w:pPr>
        <w:rPr>
          <w:rFonts w:ascii="Calibri" w:eastAsia="Calibri" w:hAnsi="Calibri" w:cs="Calibri"/>
          <w:i/>
          <w:color w:val="000000"/>
          <w:sz w:val="16"/>
        </w:rPr>
      </w:pPr>
      <w:r>
        <w:rPr>
          <w:rFonts w:ascii="Calibri" w:eastAsia="Calibri" w:hAnsi="Calibri" w:cs="Calibri"/>
          <w:i/>
          <w:color w:val="000000"/>
          <w:sz w:val="16"/>
        </w:rPr>
        <w:t>Beløp i 1000</w:t>
      </w:r>
    </w:p>
    <w:tbl>
      <w:tblPr>
        <w:tblStyle w:val="Rutenettabell1lys"/>
        <w:tblW w:w="5000" w:type="pct"/>
        <w:tblLook w:val="04A0" w:firstRow="1" w:lastRow="0" w:firstColumn="1" w:lastColumn="0" w:noHBand="0" w:noVBand="1"/>
      </w:tblPr>
      <w:tblGrid>
        <w:gridCol w:w="1477"/>
        <w:gridCol w:w="696"/>
        <w:gridCol w:w="509"/>
        <w:gridCol w:w="696"/>
        <w:gridCol w:w="695"/>
        <w:gridCol w:w="508"/>
        <w:gridCol w:w="695"/>
        <w:gridCol w:w="695"/>
        <w:gridCol w:w="508"/>
        <w:gridCol w:w="695"/>
        <w:gridCol w:w="695"/>
        <w:gridCol w:w="508"/>
        <w:gridCol w:w="695"/>
      </w:tblGrid>
      <w:tr w:rsidR="009837D8" w14:paraId="75897E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A6CC18" w14:textId="77777777" w:rsidR="009837D8" w:rsidRDefault="009837D8">
            <w:pPr>
              <w:rPr>
                <w:rFonts w:ascii="Calibri" w:eastAsia="Calibri" w:hAnsi="Calibri" w:cs="Calibri"/>
                <w:b w:val="0"/>
                <w:color w:val="0070C0"/>
                <w:sz w:val="16"/>
              </w:rPr>
            </w:pP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F0BAB1"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2025</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36E972"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2026</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A6AFC0"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2027</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B143F9"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2028</w:t>
            </w:r>
          </w:p>
        </w:tc>
      </w:tr>
      <w:tr w:rsidR="009837D8" w14:paraId="38E81E26"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C7B711" w14:textId="77777777" w:rsidR="009837D8" w:rsidRDefault="009837D8">
            <w:pPr>
              <w:rPr>
                <w:rFonts w:ascii="Calibri" w:eastAsia="Calibri" w:hAnsi="Calibri" w:cs="Calibri"/>
                <w:b w:val="0"/>
                <w:color w:val="0070C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C6DF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7F6A7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23BA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C91D0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6B7A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4081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B0BED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96B61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D57F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91F2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1CF3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A8CD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r>
      <w:tr w:rsidR="009837D8" w14:paraId="40176D9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D974A4"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Selskaper og annen felles drift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5C93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236 381</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9124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20E3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236 406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D520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237 409</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3FCB0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5C37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237 434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CB86D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239 260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01D5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67999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239 285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7B06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241 380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C47A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9780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241 405</w:t>
            </w:r>
          </w:p>
        </w:tc>
      </w:tr>
      <w:tr w:rsidR="009837D8" w14:paraId="6CD7BF5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D382DB"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Kommunedirektør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4FFF5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10 243</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02DE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3116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11 243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2ACC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10 243</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FDB6A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54AA1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11 243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0D101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10 243</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2FFC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F1F8E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10 243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E6330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10 243</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3F374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3791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10 243</w:t>
            </w:r>
          </w:p>
        </w:tc>
      </w:tr>
      <w:tr w:rsidR="009837D8" w14:paraId="7B1EEE0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D53744"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Oppvekst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B5F5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1 593 833</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9852D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3 850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AF016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1 597 683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D5E3E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1 584 283</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95B9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5 900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EF3C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1 590 183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F8E1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1 577 283</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F9F94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DC701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1 583 483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C5A3C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1 566 283</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2A1A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48C7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1 572 483</w:t>
            </w:r>
          </w:p>
        </w:tc>
      </w:tr>
      <w:tr w:rsidR="009837D8" w14:paraId="30A825A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9EAFDA"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Helse og velferd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CD1D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1 811 474</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E919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95E5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1 812 674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8513D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1 862 174</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57C1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96F4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1 862 674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217E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1 867 874</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0ED5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2F46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1 868 374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B4F2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1 867 874</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BDFC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7997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1 868 374</w:t>
            </w:r>
          </w:p>
        </w:tc>
      </w:tr>
      <w:tr w:rsidR="009837D8" w14:paraId="6E82C1A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BA69B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NAV</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7761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195 236</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ECC1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BA27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194 736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9472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195 236</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E853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D792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194 736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0B5D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194 236</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17BAA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6186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193 736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7ED9F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194 236</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7BEBB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0E73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193 736</w:t>
            </w:r>
          </w:p>
        </w:tc>
      </w:tr>
      <w:tr w:rsidR="009837D8" w14:paraId="122228F2"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4D4E5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Organisasjon og Utvikling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C210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279 655</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089C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5DD2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279 655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5BC7D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255 342</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0F95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E8E61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255 342</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D0C09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256 655</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79A1F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469E2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256 655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2D09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253 842</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E4287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F222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253 842</w:t>
            </w:r>
          </w:p>
        </w:tc>
      </w:tr>
      <w:tr w:rsidR="009837D8" w14:paraId="41055F5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899857"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VARF</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A625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0A23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132C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8EB1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315C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B3AC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EB6C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9B2D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1CC2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65A7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E2CB2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973C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079CD17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267927"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Byutvikling, drift og kultur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026EA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586 941</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5C2A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3 949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DD19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590 890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2E76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571 691</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77CFD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8 497</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6D80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580 188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DC834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570 441</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A5886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8 972</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6E74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579 413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806B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564 441</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9B3C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8 972</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5B1E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573 413</w:t>
            </w:r>
          </w:p>
        </w:tc>
      </w:tr>
      <w:tr w:rsidR="009837D8" w14:paraId="583964A5"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1B5AB4"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Tjenesteovergripende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737A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-650 800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3E4BF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F4A2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-650 800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02C8C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-633 517</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DD30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908B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-633 517</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5693F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-616 667</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765F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2CB2B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-616 667</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D0A04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-617 825</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A2559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BA04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-617 825</w:t>
            </w:r>
          </w:p>
        </w:tc>
      </w:tr>
      <w:tr w:rsidR="009837D8" w14:paraId="2A7DAE87"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D7018F"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Herav:</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639FD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F7F3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48C4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AE962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C3974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8E9C3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0AB5C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EC73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0698C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2103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A0C4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9703E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67364C2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9D4351"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Netto renteutgifter og -inntekter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2C3ED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736B5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EA9D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AA670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3EBA8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87929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1026F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B49A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8D15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8A7A4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817B4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9629D3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0481B4CE"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135F3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Overføring til investering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38708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4304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1FDB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319F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BD95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2C84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D3BF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738D8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090F2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97B52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0E16A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87CA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621FC9F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020538"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Avsetninger til bundne driftsfond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8F33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A452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EAC36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566A5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3A0FA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774C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B1C09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358E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AEB9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09378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A4896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3891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2A9AAC2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9443E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Bruk av bundne driftsfond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FDC4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708B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A68F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E723F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5C27B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6CF8C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913E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1FCA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A65A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F22B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8E74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0A13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4513745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CA427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Bruk av disposisjonsfond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636B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0CAE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83B4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A2AC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B553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3E40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49DB5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702F4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D3C4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37F4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A5D22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7BD12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10EEE095"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6644AFD"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Korrigert sum bevilgninger drift, netto</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09D83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4 062 962</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5D0A34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9 524</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0143C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4 072 486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35CEC1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4 082 860</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EDA17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15 422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FC67D5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4 098 282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CC2B1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4 099 324</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42B8E0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15 197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5F3FE0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4 114 521</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C66275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4 080 473</w:t>
            </w:r>
          </w:p>
        </w:tc>
        <w:tc>
          <w:tcPr>
            <w:tcW w:w="3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5FF2C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15 197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94E03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4 095 670</w:t>
            </w:r>
          </w:p>
        </w:tc>
      </w:tr>
    </w:tbl>
    <w:p w14:paraId="372A6F79" w14:textId="77777777" w:rsidR="009837D8" w:rsidRDefault="009837D8" w:rsidP="009837D8">
      <w:pPr>
        <w:rPr>
          <w:rFonts w:ascii="Calibri" w:eastAsia="Calibri" w:hAnsi="Calibri" w:cs="Calibri"/>
          <w:i/>
          <w:color w:val="000000"/>
          <w:sz w:val="16"/>
        </w:rPr>
      </w:pPr>
    </w:p>
    <w:p w14:paraId="72034966" w14:textId="77777777" w:rsidR="009837D8" w:rsidRDefault="009837D8" w:rsidP="009837D8">
      <w:pPr>
        <w:pStyle w:val="Overskrift3"/>
        <w:numPr>
          <w:ilvl w:val="0"/>
          <w:numId w:val="0"/>
        </w:numPr>
        <w:spacing w:before="0" w:after="0"/>
        <w:rPr>
          <w:rFonts w:ascii="Calibri" w:eastAsia="Calibri" w:hAnsi="Calibri" w:cs="Calibri"/>
          <w:color w:val="4F81BD"/>
          <w:sz w:val="24"/>
        </w:rPr>
      </w:pPr>
      <w:r>
        <w:rPr>
          <w:rFonts w:ascii="Calibri" w:eastAsia="Calibri" w:hAnsi="Calibri" w:cs="Calibri"/>
          <w:color w:val="4F81BD"/>
          <w:sz w:val="24"/>
        </w:rPr>
        <w:br w:type="page"/>
      </w:r>
      <w:r>
        <w:rPr>
          <w:rFonts w:ascii="Calibri" w:eastAsia="Calibri" w:hAnsi="Calibri" w:cs="Calibri"/>
          <w:b/>
          <w:color w:val="4F81BD"/>
          <w:sz w:val="24"/>
        </w:rPr>
        <w:lastRenderedPageBreak/>
        <w:t>Bevilgningsoversikt investering etter § 5-5 første ledd</w:t>
      </w:r>
    </w:p>
    <w:p w14:paraId="0323C319" w14:textId="77777777" w:rsidR="009837D8" w:rsidRDefault="009837D8" w:rsidP="009837D8">
      <w:pPr>
        <w:rPr>
          <w:rFonts w:ascii="Calibri" w:eastAsia="Calibri" w:hAnsi="Calibri" w:cs="Calibri"/>
          <w:color w:val="000000"/>
        </w:rPr>
      </w:pPr>
    </w:p>
    <w:p w14:paraId="0E003F12" w14:textId="77777777" w:rsidR="009837D8" w:rsidRDefault="009837D8" w:rsidP="009837D8">
      <w:pPr>
        <w:rPr>
          <w:rFonts w:ascii="Calibri" w:eastAsia="Calibri" w:hAnsi="Calibri" w:cs="Calibri"/>
          <w:i/>
          <w:color w:val="000000"/>
          <w:sz w:val="16"/>
        </w:rPr>
      </w:pPr>
      <w:r>
        <w:rPr>
          <w:rFonts w:ascii="Calibri" w:eastAsia="Calibri" w:hAnsi="Calibri" w:cs="Calibri"/>
          <w:i/>
          <w:color w:val="000000"/>
          <w:sz w:val="16"/>
        </w:rPr>
        <w:t>Beløp i 1000</w:t>
      </w:r>
    </w:p>
    <w:tbl>
      <w:tblPr>
        <w:tblStyle w:val="Rutenettabell1lys"/>
        <w:tblW w:w="5200" w:type="pct"/>
        <w:tblLook w:val="04A0" w:firstRow="1" w:lastRow="0" w:firstColumn="1" w:lastColumn="0" w:noHBand="0" w:noVBand="1"/>
      </w:tblPr>
      <w:tblGrid>
        <w:gridCol w:w="1715"/>
        <w:gridCol w:w="713"/>
        <w:gridCol w:w="568"/>
        <w:gridCol w:w="649"/>
        <w:gridCol w:w="713"/>
        <w:gridCol w:w="568"/>
        <w:gridCol w:w="649"/>
        <w:gridCol w:w="713"/>
        <w:gridCol w:w="568"/>
        <w:gridCol w:w="649"/>
        <w:gridCol w:w="713"/>
        <w:gridCol w:w="568"/>
        <w:gridCol w:w="649"/>
      </w:tblGrid>
      <w:tr w:rsidR="009837D8" w14:paraId="147297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8056BB" w14:textId="77777777" w:rsidR="009837D8" w:rsidRDefault="009837D8">
            <w:pPr>
              <w:rPr>
                <w:rFonts w:ascii="Calibri" w:eastAsia="Calibri" w:hAnsi="Calibri" w:cs="Calibri"/>
                <w:b w:val="0"/>
                <w:color w:val="0070C0"/>
                <w:sz w:val="16"/>
              </w:rPr>
            </w:pP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8C0F76"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2025</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39FF4D"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2026</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041A38"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2027</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6EA9BD"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2028</w:t>
            </w:r>
          </w:p>
        </w:tc>
      </w:tr>
      <w:tr w:rsidR="009837D8" w14:paraId="7E9C2C5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39022F" w14:textId="77777777" w:rsidR="009837D8" w:rsidRDefault="009837D8">
            <w:pPr>
              <w:rPr>
                <w:rFonts w:ascii="Calibri" w:eastAsia="Calibri" w:hAnsi="Calibri" w:cs="Calibri"/>
                <w:b w:val="0"/>
                <w:color w:val="0070C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1573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ECB45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CF1A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3ADF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9F0AE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7107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3492B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EE449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CA05D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4F9AF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F8F1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674A5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r>
      <w:tr w:rsidR="009837D8" w14:paraId="1BF61E06"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5D2685"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Investeringer i varige driftsmidler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9BA95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882 159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BC2D1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1ADE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882 158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CE9E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674 283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9B5BD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1E40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674 283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9039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598 158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FD2CE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B0100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598 158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63B74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509 621</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7B1D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3010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509 621</w:t>
            </w:r>
          </w:p>
        </w:tc>
      </w:tr>
      <w:tr w:rsidR="009837D8" w14:paraId="26DCA9D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EA9B01"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Tilskudd til andres investeringer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49528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EEC9D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C353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76478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A360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C0F4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74F91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858B5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3FCFE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1824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2F54A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CEF0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r>
      <w:tr w:rsidR="009837D8" w14:paraId="63934D05"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6DA6DA"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Investeringer i aksjer og andeler i selskaper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A6E7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FA4F9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CB14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DDDCB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6877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CF67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B2E32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C21EE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2931F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6E3E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6FCE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53DEB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15 890</w:t>
            </w:r>
          </w:p>
        </w:tc>
      </w:tr>
      <w:tr w:rsidR="009837D8" w14:paraId="6FF77BF1"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4FEAA69"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investeringsutgifter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8DC3F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904 549</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484DA2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7B0A92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904 548</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F5651D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696 173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D8DF3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9D1CB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696 173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07D2D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624 048</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D534D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FE3E36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624 048</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49820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530 511</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B2DCF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770DDB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530 511</w:t>
            </w:r>
          </w:p>
        </w:tc>
      </w:tr>
      <w:tr w:rsidR="009837D8" w14:paraId="5ACAE487"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5AB60E"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06E0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F1788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AA15E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18367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EE0F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C3685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87BC6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53CE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3733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AEF7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59F2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A681B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343D091E"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ADFED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Kompensasjon for merverdiavgift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1631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-120 480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8472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2123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-120 480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58DC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-81 125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0BF9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76BD7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-81 125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4F40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-57 694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6EC4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7C90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-57 694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C7C0B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-37 989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386A2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4DD6F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-37 989</w:t>
            </w:r>
          </w:p>
        </w:tc>
      </w:tr>
      <w:tr w:rsidR="009837D8" w14:paraId="6C5B34F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9384A3"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Tilskudd fra andre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5438A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-64 570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0E5D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3504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-64 570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F54C6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-116 570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803B5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708B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-116 570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B63E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-13 570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8F325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89FB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-13 570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74198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-46 620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04F3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04988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-46 620</w:t>
            </w:r>
          </w:p>
        </w:tc>
      </w:tr>
      <w:tr w:rsidR="009837D8" w14:paraId="0BAB0B3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0B2EF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Salg av varige driftsmidler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146CF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A4963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23E1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8B9A7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B1A3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E75C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D19B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59089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ABECC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A7E0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6F41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2D9B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-12 000</w:t>
            </w:r>
          </w:p>
        </w:tc>
      </w:tr>
      <w:tr w:rsidR="009837D8" w14:paraId="7346E7C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D96889"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Salg av finansielle anleggsmidler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8C34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D164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F906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6A99D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-160 000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9D65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39FB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-160 000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71AF9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6940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E0B94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3198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C315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0D822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0A97486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37E1B8"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Bruk av lån</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DB0A8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-629 958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2F260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D37E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-629 958</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B2E7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-260 445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79C29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2A65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-260 445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73BA4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-478 613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BD263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707E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-478 613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ACF3A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-399 827</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0C32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ECA5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-399 827</w:t>
            </w:r>
          </w:p>
        </w:tc>
      </w:tr>
      <w:tr w:rsidR="009837D8" w14:paraId="36AAADBB"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8C20DEE"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investeringsinntekter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79D543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-827 009</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9B51D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42919D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-827 008</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7D274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-630 140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FBEC47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4843A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-630 140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FCB440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-591 876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3FDAA3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576F82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-591 876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01A24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-496 436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5F6BE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5E6E9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-496 436</w:t>
            </w:r>
          </w:p>
        </w:tc>
      </w:tr>
      <w:tr w:rsidR="009837D8" w14:paraId="774D974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D7A24B"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79FC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D4B7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828AA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0D6FA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81046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91C56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C4E8A8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25715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7968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BA21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923C2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1B3F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5BE25392"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B07CF0" w14:textId="77777777" w:rsidR="009837D8" w:rsidRDefault="009837D8">
            <w:pPr>
              <w:rPr>
                <w:rFonts w:ascii="Calibri" w:eastAsia="Calibri" w:hAnsi="Calibri" w:cs="Calibri"/>
                <w:color w:val="000000"/>
                <w:sz w:val="18"/>
              </w:rPr>
            </w:pPr>
            <w:proofErr w:type="spellStart"/>
            <w:r>
              <w:rPr>
                <w:rFonts w:ascii="Calibri" w:eastAsia="Calibri" w:hAnsi="Calibri" w:cs="Calibri"/>
                <w:b w:val="0"/>
                <w:color w:val="000000"/>
                <w:sz w:val="18"/>
              </w:rPr>
              <w:t>Videreutlån</w:t>
            </w:r>
            <w:proofErr w:type="spellEnd"/>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B60BC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EED6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AB3E1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79CD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BB42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FD0CA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DC40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B1F7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706AF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C5AAC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347A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3F85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r>
      <w:tr w:rsidR="009837D8" w14:paraId="408CF5D5"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ACDE22"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Bruk av lån til </w:t>
            </w:r>
            <w:proofErr w:type="spellStart"/>
            <w:r>
              <w:rPr>
                <w:rFonts w:ascii="Calibri" w:eastAsia="Calibri" w:hAnsi="Calibri" w:cs="Calibri"/>
                <w:b w:val="0"/>
                <w:color w:val="000000"/>
                <w:sz w:val="18"/>
              </w:rPr>
              <w:t>videreutlån</w:t>
            </w:r>
            <w:proofErr w:type="spellEnd"/>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D28CE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7355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90C2D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902D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3F3C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135F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435DC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71A8E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69B1A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D171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E991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7AF16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r>
      <w:tr w:rsidR="009837D8" w14:paraId="5D83C497"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BFC34B"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Avdrag på lån til </w:t>
            </w:r>
            <w:proofErr w:type="spellStart"/>
            <w:r>
              <w:rPr>
                <w:rFonts w:ascii="Calibri" w:eastAsia="Calibri" w:hAnsi="Calibri" w:cs="Calibri"/>
                <w:b w:val="0"/>
                <w:color w:val="000000"/>
                <w:sz w:val="18"/>
              </w:rPr>
              <w:t>videreutlån</w:t>
            </w:r>
            <w:proofErr w:type="spellEnd"/>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B4091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CC65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5282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6B45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4575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B748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72435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8D1A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3B6A3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6696D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B4E42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A0D1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23 000</w:t>
            </w:r>
          </w:p>
        </w:tc>
      </w:tr>
      <w:tr w:rsidR="009837D8" w14:paraId="67C9D9C2"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19BA63"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Mottatte avdrag på </w:t>
            </w:r>
            <w:proofErr w:type="spellStart"/>
            <w:r>
              <w:rPr>
                <w:rFonts w:ascii="Calibri" w:eastAsia="Calibri" w:hAnsi="Calibri" w:cs="Calibri"/>
                <w:b w:val="0"/>
                <w:color w:val="000000"/>
                <w:sz w:val="18"/>
              </w:rPr>
              <w:t>videreutlån</w:t>
            </w:r>
            <w:proofErr w:type="spellEnd"/>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10202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AEA79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5F94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D8C99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BA2D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67AF9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-19 000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C839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622B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19C32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-21 000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5F67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1A76B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498D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-23 000</w:t>
            </w:r>
          </w:p>
        </w:tc>
      </w:tr>
      <w:tr w:rsidR="009837D8" w14:paraId="3759BB85"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5B3C3B7"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 xml:space="preserve">Netto utgifter </w:t>
            </w:r>
            <w:proofErr w:type="spellStart"/>
            <w:r>
              <w:rPr>
                <w:rFonts w:ascii="Calibri" w:eastAsia="Calibri" w:hAnsi="Calibri" w:cs="Calibri"/>
                <w:color w:val="000000"/>
                <w:sz w:val="16"/>
              </w:rPr>
              <w:t>videreutlån</w:t>
            </w:r>
            <w:proofErr w:type="spellEnd"/>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C680D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EEC5E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D0450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997A4A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993C5F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51FBE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DCCA59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EF969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16060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960986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9C3A0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1027B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r>
      <w:tr w:rsidR="009837D8" w14:paraId="3CBCE5D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7BB789"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3CAA8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67F4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24A06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2A23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9813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2E95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363C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BC08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AFC4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11DF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B547A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8A3FC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41518A6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5CB612C"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Overføring fra drift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5BA18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51DD3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A060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B209D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3005A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557F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18AF9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14F2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9F26C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9E338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-30 890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2B4F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9F82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-30 890</w:t>
            </w:r>
          </w:p>
        </w:tc>
      </w:tr>
      <w:tr w:rsidR="009837D8" w14:paraId="1DE6D5C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37890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Bruk av bundne investeringsfond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8FC14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-21 805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F7B4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CF244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-21 805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AED4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2CCB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7DD65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940EF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0EC0E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0BD1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65D64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DAAE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5C81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38528E8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A44BFF"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Bruk av ubundet investeringsfond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04568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-40 845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7800D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C4E7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-40 845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ED8C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-41 143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225B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2FB23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-41 143</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D5598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-16 282</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D941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A2615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-16 282</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7D7F4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-3 186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89A35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4CD9F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-3 186</w:t>
            </w:r>
          </w:p>
        </w:tc>
      </w:tr>
      <w:tr w:rsidR="009837D8" w14:paraId="14C86888"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232BB11"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overføring fra drift og netto avsetninger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F3F55D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-77 540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BCCEA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F54CDE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-77 540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36B56C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-66 033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7ECFD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9D5C9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-66 033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9AEAE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-32 172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D7113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6113BD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-32 172</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E32ADD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-34 076</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9448E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6137D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-34 076</w:t>
            </w:r>
          </w:p>
        </w:tc>
      </w:tr>
      <w:tr w:rsidR="009837D8" w14:paraId="50CC13F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5EDC5B"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387CA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13EF1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C7EA9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7FAD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3495E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66F93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744F7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1A15F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C9C7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FEFA9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DF4CB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8FD43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1D330A8C"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0280051"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Udekket/udisponert</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9A105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165BC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70758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FEAB4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A287FE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EBFE5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2CFD5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A38447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BA69B1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19874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0B5A1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30E0DC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r>
    </w:tbl>
    <w:p w14:paraId="4A285761" w14:textId="77777777" w:rsidR="009837D8" w:rsidRDefault="009837D8" w:rsidP="009837D8">
      <w:pPr>
        <w:rPr>
          <w:rFonts w:ascii="Calibri" w:eastAsia="Calibri" w:hAnsi="Calibri" w:cs="Calibri"/>
          <w:i/>
          <w:color w:val="000000"/>
          <w:sz w:val="16"/>
        </w:rPr>
      </w:pPr>
    </w:p>
    <w:p w14:paraId="08ACF8C3" w14:textId="77777777" w:rsidR="009837D8" w:rsidRDefault="009837D8" w:rsidP="009837D8">
      <w:pPr>
        <w:pStyle w:val="Overskrift3"/>
        <w:numPr>
          <w:ilvl w:val="0"/>
          <w:numId w:val="0"/>
        </w:numPr>
        <w:spacing w:before="0" w:after="0"/>
        <w:rPr>
          <w:rFonts w:ascii="Calibri" w:eastAsia="Calibri" w:hAnsi="Calibri" w:cs="Calibri"/>
          <w:color w:val="4F81BD"/>
          <w:sz w:val="24"/>
        </w:rPr>
      </w:pPr>
      <w:r>
        <w:rPr>
          <w:rFonts w:ascii="Calibri" w:eastAsia="Calibri" w:hAnsi="Calibri" w:cs="Calibri"/>
          <w:color w:val="4F81BD"/>
          <w:sz w:val="24"/>
        </w:rPr>
        <w:br w:type="page"/>
      </w:r>
      <w:r>
        <w:rPr>
          <w:rFonts w:ascii="Calibri" w:eastAsia="Calibri" w:hAnsi="Calibri" w:cs="Calibri"/>
          <w:b/>
          <w:color w:val="4F81BD"/>
          <w:sz w:val="24"/>
        </w:rPr>
        <w:lastRenderedPageBreak/>
        <w:t>Bevilgningsoversikt investering etter § 5-5 andre ledd</w:t>
      </w:r>
    </w:p>
    <w:p w14:paraId="6ED0001E" w14:textId="77777777" w:rsidR="009837D8" w:rsidRDefault="009837D8" w:rsidP="009837D8">
      <w:pPr>
        <w:rPr>
          <w:rFonts w:ascii="Calibri" w:eastAsia="Calibri" w:hAnsi="Calibri" w:cs="Calibri"/>
          <w:color w:val="000000"/>
        </w:rPr>
      </w:pPr>
    </w:p>
    <w:p w14:paraId="3CA17057" w14:textId="77777777" w:rsidR="009837D8" w:rsidRDefault="009837D8" w:rsidP="009837D8">
      <w:pPr>
        <w:pStyle w:val="Overskrift3"/>
        <w:numPr>
          <w:ilvl w:val="0"/>
          <w:numId w:val="0"/>
        </w:numPr>
        <w:spacing w:before="0" w:after="0"/>
        <w:rPr>
          <w:rFonts w:ascii="Calibri" w:eastAsia="Calibri" w:hAnsi="Calibri" w:cs="Calibri"/>
          <w:color w:val="4F81BD"/>
          <w:sz w:val="24"/>
        </w:rPr>
      </w:pPr>
      <w:r>
        <w:rPr>
          <w:rFonts w:ascii="Calibri" w:eastAsia="Calibri" w:hAnsi="Calibri" w:cs="Calibri"/>
          <w:b/>
          <w:color w:val="4F81BD"/>
          <w:sz w:val="24"/>
        </w:rPr>
        <w:t>Investeringer</w:t>
      </w:r>
    </w:p>
    <w:p w14:paraId="185F93BF" w14:textId="77777777" w:rsidR="009837D8" w:rsidRDefault="009837D8" w:rsidP="009837D8">
      <w:pPr>
        <w:rPr>
          <w:rFonts w:ascii="Calibri" w:eastAsia="Calibri" w:hAnsi="Calibri" w:cs="Calibri"/>
          <w:color w:val="000000"/>
        </w:rPr>
      </w:pPr>
    </w:p>
    <w:p w14:paraId="25B3CD92" w14:textId="77777777" w:rsidR="009837D8" w:rsidRDefault="009837D8" w:rsidP="009837D8">
      <w:pPr>
        <w:rPr>
          <w:rFonts w:ascii="Calibri" w:eastAsia="Calibri" w:hAnsi="Calibri" w:cs="Calibri"/>
          <w:i/>
          <w:color w:val="000000"/>
          <w:sz w:val="16"/>
        </w:rPr>
      </w:pPr>
      <w:r>
        <w:rPr>
          <w:rFonts w:ascii="Calibri" w:eastAsia="Calibri" w:hAnsi="Calibri" w:cs="Calibri"/>
          <w:i/>
          <w:color w:val="000000"/>
          <w:sz w:val="16"/>
        </w:rPr>
        <w:t>Beløp i 1000</w:t>
      </w:r>
    </w:p>
    <w:tbl>
      <w:tblPr>
        <w:tblStyle w:val="Rutenettabell1lys"/>
        <w:tblW w:w="5200" w:type="pct"/>
        <w:tblLook w:val="04A0" w:firstRow="1" w:lastRow="0" w:firstColumn="1" w:lastColumn="0" w:noHBand="0" w:noVBand="1"/>
      </w:tblPr>
      <w:tblGrid>
        <w:gridCol w:w="2575"/>
        <w:gridCol w:w="713"/>
        <w:gridCol w:w="568"/>
        <w:gridCol w:w="649"/>
        <w:gridCol w:w="713"/>
        <w:gridCol w:w="568"/>
        <w:gridCol w:w="649"/>
        <w:gridCol w:w="713"/>
        <w:gridCol w:w="568"/>
        <w:gridCol w:w="649"/>
        <w:gridCol w:w="713"/>
        <w:gridCol w:w="568"/>
        <w:gridCol w:w="649"/>
      </w:tblGrid>
      <w:tr w:rsidR="009837D8" w14:paraId="7F8BE7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E222F1" w14:textId="77777777" w:rsidR="009837D8" w:rsidRDefault="009837D8">
            <w:pPr>
              <w:rPr>
                <w:rFonts w:ascii="Calibri" w:eastAsia="Calibri" w:hAnsi="Calibri" w:cs="Calibri"/>
                <w:b w:val="0"/>
                <w:color w:val="0070C0"/>
                <w:sz w:val="16"/>
              </w:rPr>
            </w:pP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636DA3"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2025</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71EA3E"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2026</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34392B"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2027</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820F26"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2028</w:t>
            </w:r>
          </w:p>
        </w:tc>
      </w:tr>
      <w:tr w:rsidR="009837D8" w14:paraId="28B523D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5311A18" w14:textId="77777777" w:rsidR="009837D8" w:rsidRDefault="009837D8">
            <w:pPr>
              <w:rPr>
                <w:rFonts w:ascii="Calibri" w:eastAsia="Calibri" w:hAnsi="Calibri" w:cs="Calibri"/>
                <w:b w:val="0"/>
                <w:color w:val="0070C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C2D5B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8DED3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D2ADC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6262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5FDD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BCD1E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CDEB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D54F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526E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6770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44C3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FBC4A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r>
      <w:tr w:rsidR="009837D8" w14:paraId="13BEE04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2C1C9C"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Selskaper og annen felles drift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5267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47A05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DFA5F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EEC59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1E98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C2E4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C9BC1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42BD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710D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1EA1D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33888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0876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7BA4064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AF24E4"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Skien fritidspark - investeringsramme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27068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32891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C2109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037DD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00A8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3A1FF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E8BB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70810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1354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AC9D2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14967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DE064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1 500</w:t>
            </w:r>
          </w:p>
        </w:tc>
      </w:tr>
      <w:tr w:rsidR="009837D8" w14:paraId="6FBEDBC1"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E925B0A"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Selskaper og annen felles drift</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FBB68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3AF3B1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47B90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3610EC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D80A5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B6B94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9328CA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34BCA0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D9227B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B0A61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85163A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5685C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1 500</w:t>
            </w:r>
          </w:p>
        </w:tc>
      </w:tr>
      <w:tr w:rsidR="009837D8" w14:paraId="050706F5"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015CAC"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4CF9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FEBE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EF9D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C681D5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39650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E469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BB84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E2E0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DAC0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1327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DF204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E743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0037D0E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A2A0CB"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Oppvekst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FF89F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C5DFE6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F4F47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52F3D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612F9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6B550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AA99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C082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5336C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6998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FB458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A70A0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481B763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5545F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Småprosjekter investeringer oppvekst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6B09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485D0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2656E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E173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0C5E3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8727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0E58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7884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8F651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25EEA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4191E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8804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3 750</w:t>
            </w:r>
          </w:p>
        </w:tc>
      </w:tr>
      <w:tr w:rsidR="009837D8" w14:paraId="396EBDC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93ECE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Den digitale skole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F560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13 125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81C42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4F556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13 125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8D0C1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13 125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15B1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58070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13 125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124BE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13 125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F74E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9C1B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13 125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D75D3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13 125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1F89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DAA1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13 125</w:t>
            </w:r>
          </w:p>
        </w:tc>
      </w:tr>
      <w:tr w:rsidR="009837D8" w14:paraId="1370854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73D243"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Klyve skole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56330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F143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C9A7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3A6FA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DB33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497A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EDB4C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3D11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8C8F83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E71C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2B7F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B7EF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r>
      <w:tr w:rsidR="009837D8" w14:paraId="5E83F2A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B49D99"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Utvidelse Buer skole og tilpasninger </w:t>
            </w:r>
            <w:proofErr w:type="spellStart"/>
            <w:r>
              <w:rPr>
                <w:rFonts w:ascii="Calibri" w:eastAsia="Calibri" w:hAnsi="Calibri" w:cs="Calibri"/>
                <w:b w:val="0"/>
                <w:color w:val="000000"/>
                <w:sz w:val="18"/>
              </w:rPr>
              <w:t>Enggrav</w:t>
            </w:r>
            <w:proofErr w:type="spellEnd"/>
            <w:r>
              <w:rPr>
                <w:rFonts w:ascii="Calibri" w:eastAsia="Calibri" w:hAnsi="Calibri" w:cs="Calibri"/>
                <w:b w:val="0"/>
                <w:color w:val="000000"/>
                <w:sz w:val="18"/>
              </w:rPr>
              <w:t xml:space="preserve"> skole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0EDD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417B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1F6B4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644FC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5540D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A6214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573CB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C215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FB9C6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FC695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6294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D5FE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1610136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021F9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Investeringer praktisk undervisning 5.-10. trinn</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82623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FE65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7EDB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AC58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CC6FF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3F7E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DA89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D62A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34FA6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7611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7870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7308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r>
      <w:tr w:rsidR="009837D8" w14:paraId="6E69F75C"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1C5514E"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Oppvekst</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9CCCC9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35 125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0D294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996FD4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35 125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08060A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121 875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807E7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23844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121 875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39D4E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21 875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4CF61C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2E73D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21 875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C407C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26 875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0FCCE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D9168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26 875</w:t>
            </w:r>
          </w:p>
        </w:tc>
      </w:tr>
      <w:tr w:rsidR="009837D8" w14:paraId="099C6D7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4372F0"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9D5E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3B10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EB2CA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1C245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AAB6C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32F1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6F07B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88C1F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86E9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A809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70AD7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BC65D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1FD21A96"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20E93D"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Helse og velferd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A0B60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7427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2898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5FFE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A411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3D3E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899A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F81EE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C5481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6ACC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31756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7190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14942D04"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52A65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Elbil ladestasjoner, infrastruktur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C41F4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F0A3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BCAA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F27E9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EFAFE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3B7E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7078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C1E5E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9C85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C6425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EB21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7A943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2 600</w:t>
            </w:r>
          </w:p>
        </w:tc>
      </w:tr>
      <w:tr w:rsidR="009837D8" w14:paraId="7AFE047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8FB225"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Småprosjekter som understøtter driften helse og velferd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B1F8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7 260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85F6E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5E7A4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7 260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86A9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7 260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13F4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8DB56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7 260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752A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7 260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DFE0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B68A1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7 260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DD75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7 260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EB7F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8F8C1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7 260</w:t>
            </w:r>
          </w:p>
        </w:tc>
      </w:tr>
      <w:tr w:rsidR="009837D8" w14:paraId="07AE227E"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FDB58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Gjerpen sykehjem ombygging til dagaktivitetstilbud</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29C3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36 000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4D2FE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32EF6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36 000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1832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4C41D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870D0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0CA9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C219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60F4B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99FB8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5285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E92E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4DEC235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6DED0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Klyvetunet bygges om til omsorgsboliger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29FFC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473D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00B81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7E24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599C1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C4E0D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F349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694D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DDF0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5F71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942A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2AA44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755FDDE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1560C7"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Bakkane bo- og behandlingssenter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2EA2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26DF0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47786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E38F6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00C6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9BC7B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3 500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ED304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6254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42809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4C95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10053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A53E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0088C6DE"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D0009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Legevaktbil</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B2900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4BE5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AEAA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E0DF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2 375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FA808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218C3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2 375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0C02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D3510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D75C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0432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0E711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1520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6D467CC5"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41F603"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Boliger habilitering og psykisk helse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878F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A798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8B61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2737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789E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6F3D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39983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46278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66364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3DED3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18 749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C1DD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66C95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18 749</w:t>
            </w:r>
          </w:p>
        </w:tc>
      </w:tr>
      <w:tr w:rsidR="009837D8" w14:paraId="15126640"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42D88ED"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Helse og velferd</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1EAD39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108 360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8C382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F6B6E6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108 360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7779E3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34 485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2FC94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EE505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34 485</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303F8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28 610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A6C6A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C2F1F9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28 610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6DAD96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28 609</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4D291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D208EC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28 609</w:t>
            </w:r>
          </w:p>
        </w:tc>
      </w:tr>
      <w:tr w:rsidR="009837D8" w14:paraId="2657153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E965C3"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F1D2B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2E81E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39CA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1DD6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BF94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BCBD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BE3A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DCF5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B4D2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F7691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887F3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860AB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5FAC313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D65C29"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Organisasjon og Utvikling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9A88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616D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B4A1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A3845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18A7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ECB4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CA36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A590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94D97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672BF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0E104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9419B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323B8866"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E9D93C"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Investeringsramme KID -Digitalisering </w:t>
            </w:r>
            <w:proofErr w:type="spellStart"/>
            <w:r>
              <w:rPr>
                <w:rFonts w:ascii="Calibri" w:eastAsia="Calibri" w:hAnsi="Calibri" w:cs="Calibri"/>
                <w:b w:val="0"/>
                <w:color w:val="000000"/>
                <w:sz w:val="18"/>
              </w:rPr>
              <w:t>sprosjekter</w:t>
            </w:r>
            <w:proofErr w:type="spellEnd"/>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3FB81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23 251</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8687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F9B92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23 251</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3FE1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CC4B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8B4C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FDCC3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8FABC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BCBBD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7E1D5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375E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30550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23 250</w:t>
            </w:r>
          </w:p>
        </w:tc>
      </w:tr>
      <w:tr w:rsidR="009837D8" w14:paraId="5EFEF7E7"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0EC7F22"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Organisasjon og Utvikling</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BD5F92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23 251</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AC4BA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840AA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23 251</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3CFC1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23 250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447AEB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D05D06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23 250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31A10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23 250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9E9D2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A2D08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23 250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C9DC3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23 250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B50236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C6C3A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23 250</w:t>
            </w:r>
          </w:p>
        </w:tc>
      </w:tr>
      <w:tr w:rsidR="009837D8" w14:paraId="467D810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7932C1" w14:textId="77777777" w:rsidR="009837D8" w:rsidRDefault="009837D8">
            <w:pPr>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9D0E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34A1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1E89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7FA10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50CA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7F1F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F05B8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F48F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312D1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9AA55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2C4DA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FE9A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9837D8" w14:paraId="10DE832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CACE4A"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Byutvikling, drift og kultur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58DF4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7B4E7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7DD54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6B67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76EB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3F839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A7F2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2120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E344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C630F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5071B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27E7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p>
        </w:tc>
      </w:tr>
      <w:tr w:rsidR="009837D8" w14:paraId="1B590FAE"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5B066D"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Aksjon skoleveg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125C7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7205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3839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5F87C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BFB75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E94FE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AB662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7B9F9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A65C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37123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C168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DA436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950</w:t>
            </w:r>
          </w:p>
        </w:tc>
      </w:tr>
      <w:tr w:rsidR="009837D8" w14:paraId="0994A10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BB3557"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Oppgradering av veger/bruer/sikkerhetstiltak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FA2E1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C7CA6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ACB0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F36C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88343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46D5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6DF5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6EE4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4764E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F7B05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35B89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F6C2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15 750</w:t>
            </w:r>
          </w:p>
        </w:tc>
      </w:tr>
      <w:tr w:rsidR="009837D8" w14:paraId="7BEE17E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F28463"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Investering boliger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CD815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10 309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E6EB0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D417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10 309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92C7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10 309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06CC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DD2EB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10 309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56EAE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10 309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7E0B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9337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10 309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B6BE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10 309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C2F28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DEEB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10 309</w:t>
            </w:r>
          </w:p>
        </w:tc>
      </w:tr>
      <w:tr w:rsidR="009837D8" w14:paraId="51FDBDA4"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18532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Investeringer Maskinforvaltning/transformasjon biogass</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3C108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5419B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6C2E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481D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A5A7D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23E05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362DE5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F7D2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5DA76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EB2FF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9B2C7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0655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r>
      <w:tr w:rsidR="009837D8" w14:paraId="7E5B965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611BD1"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 xml:space="preserve">Kommunal andel </w:t>
            </w:r>
            <w:proofErr w:type="spellStart"/>
            <w:r>
              <w:rPr>
                <w:rFonts w:ascii="Calibri" w:eastAsia="Calibri" w:hAnsi="Calibri" w:cs="Calibri"/>
                <w:b w:val="0"/>
                <w:color w:val="000000"/>
                <w:sz w:val="18"/>
              </w:rPr>
              <w:t>Bypakka</w:t>
            </w:r>
            <w:proofErr w:type="spellEnd"/>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74CF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3EEE0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3DD2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B93B9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311B5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F233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BAABA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57C72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8051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B8F61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C67A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534A7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7 500</w:t>
            </w:r>
          </w:p>
        </w:tc>
      </w:tr>
      <w:tr w:rsidR="009837D8" w14:paraId="73D9C21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A421F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Byutviklingsprosjekter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B6B7D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B7DA7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460BB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3CFD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E12E1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B0E3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03F96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84231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43CD9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32698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1 199</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0733E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5E6F1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1 199</w:t>
            </w:r>
          </w:p>
        </w:tc>
      </w:tr>
      <w:tr w:rsidR="009837D8" w14:paraId="4111569F"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F6DCCC"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Nytt bibliotek og besøkssenter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8130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359A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7D42F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7EA11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F70BB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89E21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B29D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63B76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7F78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6362C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53 964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63D17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665D2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53 964</w:t>
            </w:r>
          </w:p>
        </w:tc>
      </w:tr>
      <w:tr w:rsidR="009837D8" w14:paraId="4CD16108"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34F258"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Småprosjekter investering BDK</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41F8F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6 100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F974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0857E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6 100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22348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6 100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451A0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10508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6 100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1FA97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6 100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B5ECF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517D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6 100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3FDE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6 100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4EF44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FF439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6 100</w:t>
            </w:r>
          </w:p>
        </w:tc>
      </w:tr>
      <w:tr w:rsidR="009837D8" w14:paraId="3B27945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8453F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Lekeplasser/rekreasjonsområder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94E47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0DB7F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577FE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1D2C6D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220A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EA80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6008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37620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B95F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97FFE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40560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A2FE9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2 000</w:t>
            </w:r>
          </w:p>
        </w:tc>
      </w:tr>
      <w:tr w:rsidR="009837D8" w14:paraId="52B0A34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719CEC"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Investeringsplan formålsbygg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9DFE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29E2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DE0F7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03D7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615F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9AF4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9CAB2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6014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FB5D4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37416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D575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100C3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9 500</w:t>
            </w:r>
          </w:p>
        </w:tc>
      </w:tr>
      <w:tr w:rsidR="009837D8" w14:paraId="64D1020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7558E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Reduksjon andel grusveger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DF61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9AAA6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880F4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BFEDA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0D73C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1FEED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1A7B8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00F62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EF29E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275B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F0524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91DCD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2 500</w:t>
            </w:r>
          </w:p>
        </w:tc>
      </w:tr>
      <w:tr w:rsidR="009837D8" w14:paraId="56D60E34"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47F161"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Veg og gatelys i distriktene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03F5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ECF7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E498B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C328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F245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6B798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22C7A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4530D3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2DE6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EE6E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525</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1491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623CF5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525</w:t>
            </w:r>
          </w:p>
        </w:tc>
      </w:tr>
      <w:tr w:rsidR="009837D8" w14:paraId="6B08D3AD"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EBB362"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lastRenderedPageBreak/>
              <w:t>Klima og energiplan</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4DB64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556AF6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94456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368C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AD8B4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C5A55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66015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4EE3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82AD4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3EA02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9237A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6DF2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8 750</w:t>
            </w:r>
          </w:p>
        </w:tc>
      </w:tr>
      <w:tr w:rsidR="009837D8" w14:paraId="2BE65DE4"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AD83F1"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Infrastruktur i bakken</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AB84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9FB759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DAEC4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A687F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2BB602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64AC4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331B2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A599C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0A709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8E3B4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2 404</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8403C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90E67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2 404</w:t>
            </w:r>
          </w:p>
        </w:tc>
      </w:tr>
      <w:tr w:rsidR="009837D8" w14:paraId="6EF0128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FACB491"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Uteområder skoler-barnehager- møtearena</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97F61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C9B5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4EE40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8E2F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C862A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7D9A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91883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22AE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94B5E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137DE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D264C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7120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600</w:t>
            </w:r>
          </w:p>
        </w:tc>
      </w:tr>
      <w:tr w:rsidR="009837D8" w14:paraId="4B51A29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0434AB"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Ladeinfrastruktur Skien</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6533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71C1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18FF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004E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C624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8426E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7D4BD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7DE0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0A42A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AAA2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17DA3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A1A3A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1 250</w:t>
            </w:r>
          </w:p>
        </w:tc>
      </w:tr>
      <w:tr w:rsidR="009837D8" w14:paraId="03B49A2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5D7D81F" w14:textId="77777777" w:rsidR="009837D8" w:rsidRDefault="009837D8">
            <w:pPr>
              <w:rPr>
                <w:rFonts w:ascii="Calibri" w:eastAsia="Calibri" w:hAnsi="Calibri" w:cs="Calibri"/>
                <w:color w:val="000000"/>
                <w:sz w:val="18"/>
              </w:rPr>
            </w:pPr>
            <w:proofErr w:type="spellStart"/>
            <w:r>
              <w:rPr>
                <w:rFonts w:ascii="Calibri" w:eastAsia="Calibri" w:hAnsi="Calibri" w:cs="Calibri"/>
                <w:b w:val="0"/>
                <w:color w:val="000000"/>
                <w:sz w:val="18"/>
              </w:rPr>
              <w:t>Jernbanestoppsted</w:t>
            </w:r>
            <w:proofErr w:type="spellEnd"/>
            <w:r>
              <w:rPr>
                <w:rFonts w:ascii="Calibri" w:eastAsia="Calibri" w:hAnsi="Calibri" w:cs="Calibri"/>
                <w:b w:val="0"/>
                <w:color w:val="000000"/>
                <w:sz w:val="18"/>
              </w:rPr>
              <w:t xml:space="preserve"> i fjellet</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8ADF8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ACFAD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2076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77AF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8A7FB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517C8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23D92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4DB1C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A959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D9D29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71CD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E8092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15 000</w:t>
            </w:r>
          </w:p>
        </w:tc>
      </w:tr>
      <w:tr w:rsidR="009837D8" w14:paraId="2B8CE57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899FDB"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Arealutvikling næring og bolig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C6736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46A81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AA3F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58112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897D7C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3D740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99647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AF47D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633E6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5D93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10 336</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E670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6CAF4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10 336</w:t>
            </w:r>
          </w:p>
        </w:tc>
      </w:tr>
      <w:tr w:rsidR="009837D8" w14:paraId="746E4E71"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4C3317"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Utbyggingsavtale Skien Brygge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50D4E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50513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D7CC9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D1A0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FD32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74352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278BA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2677B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CC6C3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60830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88F5F7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4EFDD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259D4F4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6C43D9C"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Lyngbakken sykehjem - utvidelse plasser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7C6D8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204 750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8398E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8ED31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204 750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44805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FBFD1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294EC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BEC4B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8E47D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672A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DEBB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AC60B6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AFCEC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61FBC14E"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F781E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Solceller i formålsbygg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405C3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1E217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F5AAC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A4FC6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73645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ADD398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F55E7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35D47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724E6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12 500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A1D2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23F36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3DA55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7DA56A3B"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33C5F9"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Slambil</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3EA5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6E094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D666AD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1CAA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B6303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B646B1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6E66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5ECEA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29F5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AA78D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EE9D14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0D709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14C7701A"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E952B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Sentralrenseanlegg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181F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78B16C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F5EB0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45FC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E270E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116DD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B0700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C5C37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E84B5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C9E979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2AD0B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964AF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50 000</w:t>
            </w:r>
          </w:p>
        </w:tc>
      </w:tr>
      <w:tr w:rsidR="009837D8" w14:paraId="60EF5B9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2246505"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Oppgradering Stevnehallen</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4446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61272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28843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6646B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B4C98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A520F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BEE1EB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91CFF7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8044E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BE11EB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657FE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EE84D6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3A5735C0"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9A6A2E"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Oppgraderinger Gulset u-skole</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E83F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E7540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909B9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8 000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EACD48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7622A9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C07C94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C08E8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2837F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F6F82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59B0E0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8768A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6BE372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r>
      <w:tr w:rsidR="009837D8" w14:paraId="1470B5C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B5EB61"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Vann og Avløp- investeringer</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13BFE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B5EE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292B3C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06901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D3675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02FBD3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7B77B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ACAE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A6AAD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F5CEA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222 000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105CB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6AA60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222 000</w:t>
            </w:r>
          </w:p>
        </w:tc>
      </w:tr>
      <w:tr w:rsidR="009837D8" w14:paraId="7CFD9C11"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2FAA5EE"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Byutvikling, drift og kultur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4BC60F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713 923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9E1DFB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94F66F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713 923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62DC72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493 173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53E108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90E45A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493 173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392A2F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522 923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B83616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A3DA88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522 923</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A772EA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429 387</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9451D2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B7B1C6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429 387</w:t>
            </w:r>
          </w:p>
        </w:tc>
      </w:tr>
    </w:tbl>
    <w:p w14:paraId="285933A9" w14:textId="77777777" w:rsidR="009837D8" w:rsidRDefault="009837D8" w:rsidP="009837D8">
      <w:pPr>
        <w:rPr>
          <w:rFonts w:ascii="Calibri" w:eastAsia="Calibri" w:hAnsi="Calibri" w:cs="Calibri"/>
          <w:i/>
          <w:color w:val="000000"/>
          <w:sz w:val="16"/>
        </w:rPr>
      </w:pPr>
    </w:p>
    <w:p w14:paraId="011F9B10" w14:textId="77777777" w:rsidR="009837D8" w:rsidRDefault="009837D8" w:rsidP="009837D8">
      <w:pPr>
        <w:pStyle w:val="Overskrift3"/>
        <w:numPr>
          <w:ilvl w:val="0"/>
          <w:numId w:val="0"/>
        </w:numPr>
        <w:spacing w:before="0" w:after="0"/>
        <w:rPr>
          <w:rFonts w:ascii="Calibri" w:eastAsia="Calibri" w:hAnsi="Calibri" w:cs="Calibri"/>
          <w:color w:val="4F81BD"/>
          <w:sz w:val="24"/>
        </w:rPr>
      </w:pPr>
      <w:r>
        <w:rPr>
          <w:rFonts w:ascii="Calibri" w:eastAsia="Calibri" w:hAnsi="Calibri" w:cs="Calibri"/>
          <w:b/>
          <w:color w:val="4F81BD"/>
          <w:sz w:val="24"/>
        </w:rPr>
        <w:t>Tilskudd til andres investeringer</w:t>
      </w:r>
    </w:p>
    <w:p w14:paraId="348C5EEC" w14:textId="77777777" w:rsidR="009837D8" w:rsidRDefault="009837D8" w:rsidP="009837D8">
      <w:pPr>
        <w:rPr>
          <w:rFonts w:ascii="Calibri" w:eastAsia="Calibri" w:hAnsi="Calibri" w:cs="Calibri"/>
          <w:color w:val="000000"/>
        </w:rPr>
      </w:pPr>
    </w:p>
    <w:p w14:paraId="082260BA" w14:textId="77777777" w:rsidR="009837D8" w:rsidRDefault="009837D8" w:rsidP="009837D8">
      <w:pPr>
        <w:rPr>
          <w:rFonts w:ascii="Calibri" w:eastAsia="Calibri" w:hAnsi="Calibri" w:cs="Calibri"/>
          <w:i/>
          <w:color w:val="000000"/>
          <w:sz w:val="16"/>
        </w:rPr>
      </w:pPr>
      <w:r>
        <w:rPr>
          <w:rFonts w:ascii="Calibri" w:eastAsia="Calibri" w:hAnsi="Calibri" w:cs="Calibri"/>
          <w:i/>
          <w:color w:val="000000"/>
          <w:sz w:val="16"/>
        </w:rPr>
        <w:t>Beløp i 1000</w:t>
      </w:r>
    </w:p>
    <w:tbl>
      <w:tblPr>
        <w:tblStyle w:val="Rutenettabell1lys"/>
        <w:tblW w:w="5200" w:type="pct"/>
        <w:tblLook w:val="04A0" w:firstRow="1" w:lastRow="0" w:firstColumn="1" w:lastColumn="0" w:noHBand="0" w:noVBand="1"/>
      </w:tblPr>
      <w:tblGrid>
        <w:gridCol w:w="1832"/>
        <w:gridCol w:w="713"/>
        <w:gridCol w:w="605"/>
        <w:gridCol w:w="605"/>
        <w:gridCol w:w="713"/>
        <w:gridCol w:w="605"/>
        <w:gridCol w:w="606"/>
        <w:gridCol w:w="713"/>
        <w:gridCol w:w="606"/>
        <w:gridCol w:w="606"/>
        <w:gridCol w:w="713"/>
        <w:gridCol w:w="606"/>
        <w:gridCol w:w="512"/>
      </w:tblGrid>
      <w:tr w:rsidR="009837D8" w14:paraId="082A0B4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E56825" w14:textId="77777777" w:rsidR="009837D8" w:rsidRDefault="009837D8">
            <w:pPr>
              <w:rPr>
                <w:rFonts w:ascii="Calibri" w:eastAsia="Calibri" w:hAnsi="Calibri" w:cs="Calibri"/>
                <w:b w:val="0"/>
                <w:color w:val="0070C0"/>
                <w:sz w:val="16"/>
              </w:rPr>
            </w:pP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D927D9"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2025</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DA8E35"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2026</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C8E454C"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2027</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05375E"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2028</w:t>
            </w:r>
          </w:p>
        </w:tc>
      </w:tr>
      <w:tr w:rsidR="009837D8" w14:paraId="60E638EE"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FFFA5D8" w14:textId="77777777" w:rsidR="009837D8" w:rsidRDefault="009837D8">
            <w:pPr>
              <w:rPr>
                <w:rFonts w:ascii="Calibri" w:eastAsia="Calibri" w:hAnsi="Calibri" w:cs="Calibri"/>
                <w:b w:val="0"/>
                <w:color w:val="0070C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8A1D6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9681E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038A4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DDCF1E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0390D8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C8A90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08E8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CB6AF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ED4172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88B8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D28C8A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0A5BA3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r>
      <w:tr w:rsidR="009837D8" w14:paraId="1C82C8B5"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22F7F2"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Investeringer Kirkevergen</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8EF7E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CA001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A712BC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7 500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2A9FD9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E7334F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4C3EC2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7 000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46864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B99446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1E2069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10 000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724EE7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EDDD4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F1BE73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5 000</w:t>
            </w:r>
          </w:p>
        </w:tc>
      </w:tr>
      <w:tr w:rsidR="009837D8" w14:paraId="493B624D"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05A8E69"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Investeringer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D16370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7 500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848C13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A28EFA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7 500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F7F0554"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7 000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6FC46A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730288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7 000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D906A8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10 000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3854D8C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A0D023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10 000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019D89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5 000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A97A5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6A5946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5 000</w:t>
            </w:r>
          </w:p>
        </w:tc>
      </w:tr>
    </w:tbl>
    <w:p w14:paraId="0636FC04" w14:textId="77777777" w:rsidR="009837D8" w:rsidRDefault="009837D8" w:rsidP="009837D8">
      <w:pPr>
        <w:rPr>
          <w:rFonts w:ascii="Calibri" w:eastAsia="Calibri" w:hAnsi="Calibri" w:cs="Calibri"/>
          <w:i/>
          <w:color w:val="000000"/>
          <w:sz w:val="16"/>
        </w:rPr>
      </w:pPr>
    </w:p>
    <w:p w14:paraId="066EE958" w14:textId="77777777" w:rsidR="009837D8" w:rsidRDefault="009837D8" w:rsidP="009837D8">
      <w:pPr>
        <w:pStyle w:val="Overskrift3"/>
        <w:numPr>
          <w:ilvl w:val="0"/>
          <w:numId w:val="0"/>
        </w:numPr>
        <w:spacing w:before="0" w:after="0"/>
        <w:rPr>
          <w:rFonts w:ascii="Calibri" w:eastAsia="Calibri" w:hAnsi="Calibri" w:cs="Calibri"/>
          <w:color w:val="4F81BD"/>
          <w:sz w:val="24"/>
        </w:rPr>
      </w:pPr>
      <w:r>
        <w:rPr>
          <w:rFonts w:ascii="Calibri" w:eastAsia="Calibri" w:hAnsi="Calibri" w:cs="Calibri"/>
          <w:b/>
          <w:color w:val="4F81BD"/>
          <w:sz w:val="24"/>
        </w:rPr>
        <w:t>Investeringer i aksjer og andeler i selskaper</w:t>
      </w:r>
    </w:p>
    <w:p w14:paraId="67FA77CF" w14:textId="77777777" w:rsidR="009837D8" w:rsidRDefault="009837D8" w:rsidP="009837D8">
      <w:pPr>
        <w:rPr>
          <w:rFonts w:ascii="Calibri" w:eastAsia="Calibri" w:hAnsi="Calibri" w:cs="Calibri"/>
          <w:color w:val="000000"/>
        </w:rPr>
      </w:pPr>
    </w:p>
    <w:p w14:paraId="0ED32BCD" w14:textId="77777777" w:rsidR="009837D8" w:rsidRDefault="009837D8" w:rsidP="009837D8">
      <w:pPr>
        <w:rPr>
          <w:rFonts w:ascii="Calibri" w:eastAsia="Calibri" w:hAnsi="Calibri" w:cs="Calibri"/>
          <w:i/>
          <w:color w:val="000000"/>
          <w:sz w:val="16"/>
        </w:rPr>
      </w:pPr>
      <w:r>
        <w:rPr>
          <w:rFonts w:ascii="Calibri" w:eastAsia="Calibri" w:hAnsi="Calibri" w:cs="Calibri"/>
          <w:i/>
          <w:color w:val="000000"/>
          <w:sz w:val="16"/>
        </w:rPr>
        <w:t>Beløp i 1000</w:t>
      </w:r>
    </w:p>
    <w:tbl>
      <w:tblPr>
        <w:tblStyle w:val="Rutenettabell1lys"/>
        <w:tblW w:w="5200" w:type="pct"/>
        <w:tblLook w:val="04A0" w:firstRow="1" w:lastRow="0" w:firstColumn="1" w:lastColumn="0" w:noHBand="0" w:noVBand="1"/>
      </w:tblPr>
      <w:tblGrid>
        <w:gridCol w:w="1826"/>
        <w:gridCol w:w="713"/>
        <w:gridCol w:w="600"/>
        <w:gridCol w:w="600"/>
        <w:gridCol w:w="713"/>
        <w:gridCol w:w="600"/>
        <w:gridCol w:w="600"/>
        <w:gridCol w:w="713"/>
        <w:gridCol w:w="600"/>
        <w:gridCol w:w="600"/>
        <w:gridCol w:w="713"/>
        <w:gridCol w:w="600"/>
        <w:gridCol w:w="557"/>
      </w:tblGrid>
      <w:tr w:rsidR="009837D8" w14:paraId="150097D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64404A7" w14:textId="77777777" w:rsidR="009837D8" w:rsidRDefault="009837D8">
            <w:pPr>
              <w:rPr>
                <w:rFonts w:ascii="Calibri" w:eastAsia="Calibri" w:hAnsi="Calibri" w:cs="Calibri"/>
                <w:b w:val="0"/>
                <w:color w:val="0070C0"/>
                <w:sz w:val="16"/>
              </w:rPr>
            </w:pP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A7368D1"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2025</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888CDDB"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2026</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34DF951"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2027</w:t>
            </w:r>
          </w:p>
        </w:tc>
        <w:tc>
          <w:tcPr>
            <w:tcW w:w="350" w:type="pct"/>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1625916" w14:textId="77777777" w:rsidR="009837D8" w:rsidRDefault="009837D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70C0"/>
                <w:sz w:val="16"/>
              </w:rPr>
            </w:pPr>
            <w:r>
              <w:rPr>
                <w:rFonts w:ascii="Calibri" w:eastAsia="Calibri" w:hAnsi="Calibri" w:cs="Calibri"/>
                <w:color w:val="0070C0"/>
                <w:sz w:val="16"/>
              </w:rPr>
              <w:t>2028</w:t>
            </w:r>
          </w:p>
        </w:tc>
      </w:tr>
      <w:tr w:rsidR="009837D8" w14:paraId="4E73BA33"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CD9401" w14:textId="77777777" w:rsidR="009837D8" w:rsidRDefault="009837D8">
            <w:pPr>
              <w:rPr>
                <w:rFonts w:ascii="Calibri" w:eastAsia="Calibri" w:hAnsi="Calibri" w:cs="Calibri"/>
                <w:b w:val="0"/>
                <w:color w:val="0070C0"/>
                <w:sz w:val="16"/>
              </w:rPr>
            </w:pP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B3CB1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38344A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DEE0BA5"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418346"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55CF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2F6D48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447F8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DD769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31B9E8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59D7DE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Innstilling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F2FC9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Endring</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D16DF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6"/>
              </w:rPr>
            </w:pPr>
            <w:r>
              <w:rPr>
                <w:rFonts w:ascii="Calibri" w:eastAsia="Calibri" w:hAnsi="Calibri" w:cs="Calibri"/>
                <w:b/>
                <w:color w:val="0070C0"/>
                <w:sz w:val="16"/>
              </w:rPr>
              <w:t>Mitt forslag</w:t>
            </w:r>
          </w:p>
        </w:tc>
      </w:tr>
      <w:tr w:rsidR="009837D8" w14:paraId="4E36A209"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BB15D6"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Egenkapitalinnskudd KLP</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C418E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9FFFEB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CDADC3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3FE76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59C383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524CCB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CDD68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AAE6C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564714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95A9CD7"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1 890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3FBB1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F9838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1 890</w:t>
            </w:r>
          </w:p>
        </w:tc>
      </w:tr>
      <w:tr w:rsidR="009837D8" w14:paraId="4D08E33C" w14:textId="77777777">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F319A0" w14:textId="77777777" w:rsidR="009837D8" w:rsidRDefault="009837D8">
            <w:pPr>
              <w:rPr>
                <w:rFonts w:ascii="Calibri" w:eastAsia="Calibri" w:hAnsi="Calibri" w:cs="Calibri"/>
                <w:color w:val="000000"/>
                <w:sz w:val="18"/>
              </w:rPr>
            </w:pPr>
            <w:r>
              <w:rPr>
                <w:rFonts w:ascii="Calibri" w:eastAsia="Calibri" w:hAnsi="Calibri" w:cs="Calibri"/>
                <w:b w:val="0"/>
                <w:color w:val="000000"/>
                <w:sz w:val="18"/>
              </w:rPr>
              <w:t>EK Skien kommunale pensjonskasse (SKP)</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2AC73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92A979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206AF03"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574C52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BD4D4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84B69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13 000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2892B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F91F52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D770EF2"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8526D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14 000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E30DB0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w:t>
            </w:r>
          </w:p>
        </w:tc>
        <w:tc>
          <w:tcPr>
            <w:tcW w:w="3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4F875D"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14 000</w:t>
            </w:r>
          </w:p>
        </w:tc>
      </w:tr>
      <w:tr w:rsidR="009837D8" w14:paraId="2B08AF60" w14:textId="77777777">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690256BA" w14:textId="77777777" w:rsidR="009837D8" w:rsidRDefault="009837D8">
            <w:pPr>
              <w:rPr>
                <w:rFonts w:ascii="Calibri" w:eastAsia="Calibri" w:hAnsi="Calibri" w:cs="Calibri"/>
                <w:b w:val="0"/>
                <w:color w:val="000000"/>
                <w:sz w:val="16"/>
              </w:rPr>
            </w:pPr>
            <w:r>
              <w:rPr>
                <w:rFonts w:ascii="Calibri" w:eastAsia="Calibri" w:hAnsi="Calibri" w:cs="Calibri"/>
                <w:color w:val="000000"/>
                <w:sz w:val="16"/>
              </w:rPr>
              <w:t>Sum Investeringer</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19C606EC"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14 890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D044E0B"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932F2B0"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14 890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0294F2A1"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14 890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272CAFCE"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86136D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14 890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481F87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15 890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9262B7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85EA1EA"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15 890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4176697F"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15 890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76B9FEA8"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0</w:t>
            </w:r>
          </w:p>
        </w:tc>
        <w:tc>
          <w:tcPr>
            <w:tcW w:w="3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14:paraId="586B64D9" w14:textId="77777777" w:rsidR="009837D8" w:rsidRDefault="009837D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16"/>
              </w:rPr>
            </w:pPr>
            <w:r>
              <w:rPr>
                <w:rFonts w:ascii="Calibri" w:eastAsia="Calibri" w:hAnsi="Calibri" w:cs="Calibri"/>
                <w:b/>
                <w:color w:val="000000"/>
                <w:sz w:val="16"/>
              </w:rPr>
              <w:t>15 890</w:t>
            </w:r>
          </w:p>
        </w:tc>
      </w:tr>
    </w:tbl>
    <w:p w14:paraId="073CC7DA" w14:textId="77777777" w:rsidR="009837D8" w:rsidRDefault="009837D8" w:rsidP="009837D8">
      <w:pPr>
        <w:rPr>
          <w:rFonts w:ascii="Calibri" w:eastAsia="Calibri" w:hAnsi="Calibri" w:cs="Calibri"/>
          <w:i/>
          <w:color w:val="000000"/>
          <w:sz w:val="16"/>
        </w:rPr>
      </w:pPr>
    </w:p>
    <w:p w14:paraId="41CB9EBB" w14:textId="77777777" w:rsidR="009837D8" w:rsidRDefault="009837D8" w:rsidP="009837D8">
      <w:pPr>
        <w:rPr>
          <w:rFonts w:ascii="Calibri" w:eastAsia="Calibri" w:hAnsi="Calibri" w:cs="Calibri"/>
          <w:i/>
          <w:color w:val="000000"/>
          <w:sz w:val="16"/>
        </w:rPr>
      </w:pPr>
    </w:p>
    <w:sectPr w:rsidR="009837D8" w:rsidSect="005D69B2">
      <w:footerReference w:type="default" r:id="rId14"/>
      <w:headerReference w:type="first" r:id="rId15"/>
      <w:footerReference w:type="firs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20ECE" w14:textId="77777777" w:rsidR="00441A91" w:rsidRDefault="00441A91" w:rsidP="009952F8">
      <w:pPr>
        <w:spacing w:after="0" w:line="240" w:lineRule="auto"/>
      </w:pPr>
      <w:r>
        <w:separator/>
      </w:r>
    </w:p>
  </w:endnote>
  <w:endnote w:type="continuationSeparator" w:id="0">
    <w:p w14:paraId="6290A1F8" w14:textId="77777777" w:rsidR="00441A91" w:rsidRDefault="00441A91" w:rsidP="009952F8">
      <w:pPr>
        <w:spacing w:after="0" w:line="240" w:lineRule="auto"/>
      </w:pPr>
      <w:r>
        <w:continuationSeparator/>
      </w:r>
    </w:p>
  </w:endnote>
  <w:endnote w:type="continuationNotice" w:id="1">
    <w:p w14:paraId="3324D7E4" w14:textId="77777777" w:rsidR="00441A91" w:rsidRDefault="00441A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4857535"/>
      <w:docPartObj>
        <w:docPartGallery w:val="Page Numbers (Bottom of Page)"/>
        <w:docPartUnique/>
      </w:docPartObj>
    </w:sdtPr>
    <w:sdtEndPr/>
    <w:sdtContent>
      <w:p w14:paraId="7BA0C907" w14:textId="77777777" w:rsidR="00847B52" w:rsidRDefault="00847B52">
        <w:pPr>
          <w:pStyle w:val="Bunntekst"/>
          <w:jc w:val="right"/>
        </w:pPr>
        <w:r>
          <w:fldChar w:fldCharType="begin"/>
        </w:r>
        <w:r>
          <w:instrText>PAGE   \* MERGEFORMAT</w:instrText>
        </w:r>
        <w:r>
          <w:fldChar w:fldCharType="separate"/>
        </w:r>
        <w:r>
          <w:t>2</w:t>
        </w:r>
        <w:r>
          <w:fldChar w:fldCharType="end"/>
        </w:r>
      </w:p>
    </w:sdtContent>
  </w:sdt>
  <w:p w14:paraId="624D00A9" w14:textId="77777777" w:rsidR="00847B52" w:rsidRDefault="00847B5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B13A9" w14:textId="77777777" w:rsidR="00536722" w:rsidRDefault="00536722">
    <w:pPr>
      <w:pStyle w:val="Bunntekst"/>
    </w:pPr>
    <w:r>
      <w:rPr>
        <w:noProof/>
      </w:rPr>
      <w:drawing>
        <wp:anchor distT="0" distB="0" distL="114300" distR="114300" simplePos="0" relativeHeight="251658242" behindDoc="0" locked="0" layoutInCell="1" allowOverlap="1" wp14:anchorId="4C44DC7E" wp14:editId="08CBAD76">
          <wp:simplePos x="0" y="0"/>
          <wp:positionH relativeFrom="margin">
            <wp:posOffset>-1233170</wp:posOffset>
          </wp:positionH>
          <wp:positionV relativeFrom="paragraph">
            <wp:posOffset>-871220</wp:posOffset>
          </wp:positionV>
          <wp:extent cx="8191500" cy="1522095"/>
          <wp:effectExtent l="0" t="0" r="0" b="1905"/>
          <wp:wrapThrough wrapText="bothSides">
            <wp:wrapPolygon edited="0">
              <wp:start x="11654" y="0"/>
              <wp:lineTo x="11152" y="0"/>
              <wp:lineTo x="10247" y="2974"/>
              <wp:lineTo x="10247" y="4325"/>
              <wp:lineTo x="6982" y="5407"/>
              <wp:lineTo x="6781" y="5677"/>
              <wp:lineTo x="6781" y="8651"/>
              <wp:lineTo x="6128" y="9462"/>
              <wp:lineTo x="4370" y="12436"/>
              <wp:lineTo x="0" y="13247"/>
              <wp:lineTo x="0" y="20816"/>
              <wp:lineTo x="12558" y="21357"/>
              <wp:lineTo x="13261" y="21357"/>
              <wp:lineTo x="21550" y="17572"/>
              <wp:lineTo x="21550" y="13247"/>
              <wp:lineTo x="17581" y="12976"/>
              <wp:lineTo x="17632" y="11354"/>
              <wp:lineTo x="14517" y="8921"/>
              <wp:lineTo x="12056" y="8651"/>
              <wp:lineTo x="11855" y="0"/>
              <wp:lineTo x="11654" y="0"/>
            </wp:wrapPolygon>
          </wp:wrapThrough>
          <wp:docPr id="1447475734" name="Bilde 13" descr="Et bilde som inneholder sort, hvit, silhu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75734" name="Bilde 13" descr="Et bilde som inneholder sort, hvit, silhuett&#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0"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E30A2" w14:textId="77777777" w:rsidR="00536722" w:rsidRDefault="00536722" w:rsidP="0053672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58950" w14:textId="77777777" w:rsidR="00441A91" w:rsidRDefault="00441A91" w:rsidP="009952F8">
      <w:pPr>
        <w:spacing w:after="0" w:line="240" w:lineRule="auto"/>
      </w:pPr>
      <w:r>
        <w:separator/>
      </w:r>
    </w:p>
  </w:footnote>
  <w:footnote w:type="continuationSeparator" w:id="0">
    <w:p w14:paraId="1AA65718" w14:textId="77777777" w:rsidR="00441A91" w:rsidRDefault="00441A91" w:rsidP="009952F8">
      <w:pPr>
        <w:spacing w:after="0" w:line="240" w:lineRule="auto"/>
      </w:pPr>
      <w:r>
        <w:continuationSeparator/>
      </w:r>
    </w:p>
  </w:footnote>
  <w:footnote w:type="continuationNotice" w:id="1">
    <w:p w14:paraId="00D7E6ED" w14:textId="77777777" w:rsidR="00441A91" w:rsidRDefault="00441A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F0FA4" w14:textId="77777777" w:rsidR="0034066F" w:rsidRDefault="0034066F">
    <w:pPr>
      <w:pStyle w:val="Topptekst"/>
      <w:rPr>
        <w:noProof/>
      </w:rPr>
    </w:pPr>
    <w:r>
      <w:rPr>
        <w:noProof/>
      </w:rPr>
      <w:drawing>
        <wp:anchor distT="0" distB="0" distL="114300" distR="114300" simplePos="0" relativeHeight="251658241" behindDoc="0" locked="0" layoutInCell="1" allowOverlap="1" wp14:anchorId="05CE1168" wp14:editId="4D7E70F0">
          <wp:simplePos x="0" y="0"/>
          <wp:positionH relativeFrom="page">
            <wp:align>left</wp:align>
          </wp:positionH>
          <wp:positionV relativeFrom="margin">
            <wp:posOffset>-3301365</wp:posOffset>
          </wp:positionV>
          <wp:extent cx="7924800" cy="2819400"/>
          <wp:effectExtent l="0" t="0" r="0" b="0"/>
          <wp:wrapSquare wrapText="bothSides"/>
          <wp:docPr id="476595970" name="Bilde 10" descr="Et bilde som inneholder skjermbilde, hvit, Grafikk, s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95970" name="Bilde 10" descr="Et bilde som inneholder skjermbilde, hvit, Grafikk, sort&#10;&#10;Automatisk generert beskrivelse"/>
                  <pic:cNvPicPr/>
                </pic:nvPicPr>
                <pic:blipFill rotWithShape="1">
                  <a:blip r:embed="rId1">
                    <a:extLst>
                      <a:ext uri="{28A0092B-C50C-407E-A947-70E740481C1C}">
                        <a14:useLocalDpi xmlns:a14="http://schemas.microsoft.com/office/drawing/2010/main" val="0"/>
                      </a:ext>
                    </a:extLst>
                  </a:blip>
                  <a:srcRect b="49689"/>
                  <a:stretch/>
                </pic:blipFill>
                <pic:spPr bwMode="auto">
                  <a:xfrm>
                    <a:off x="0" y="0"/>
                    <a:ext cx="792480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6BF7CD6" wp14:editId="7B24C274">
          <wp:simplePos x="0" y="0"/>
          <wp:positionH relativeFrom="page">
            <wp:align>left</wp:align>
          </wp:positionH>
          <wp:positionV relativeFrom="paragraph">
            <wp:posOffset>-450850</wp:posOffset>
          </wp:positionV>
          <wp:extent cx="7620000" cy="5716905"/>
          <wp:effectExtent l="0" t="0" r="0" b="0"/>
          <wp:wrapTopAndBottom/>
          <wp:docPr id="1952251992" name="Bilde 9" descr="Et bilde som inneholder utendørs, himmel, sky,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51992" name="Bilde 9" descr="Et bilde som inneholder utendørs, himmel, sky, konstruksjon&#10;&#10;Automatisk generert beskrivelse"/>
                  <pic:cNvPicPr/>
                </pic:nvPicPr>
                <pic:blipFill>
                  <a:blip r:embed="rId2">
                    <a:extLst>
                      <a:ext uri="{28A0092B-C50C-407E-A947-70E740481C1C}">
                        <a14:useLocalDpi xmlns:a14="http://schemas.microsoft.com/office/drawing/2010/main" val="0"/>
                      </a:ext>
                    </a:extLst>
                  </a:blip>
                  <a:stretch>
                    <a:fillRect/>
                  </a:stretch>
                </pic:blipFill>
                <pic:spPr>
                  <a:xfrm>
                    <a:off x="0" y="0"/>
                    <a:ext cx="7620000" cy="5716905"/>
                  </a:xfrm>
                  <a:prstGeom prst="rect">
                    <a:avLst/>
                  </a:prstGeom>
                </pic:spPr>
              </pic:pic>
            </a:graphicData>
          </a:graphic>
          <wp14:sizeRelH relativeFrom="margin">
            <wp14:pctWidth>0</wp14:pctWidth>
          </wp14:sizeRelH>
          <wp14:sizeRelV relativeFrom="margin">
            <wp14:pctHeight>0</wp14:pctHeight>
          </wp14:sizeRelV>
        </wp:anchor>
      </w:drawing>
    </w:r>
  </w:p>
  <w:p w14:paraId="0A47C7FE" w14:textId="77777777" w:rsidR="005D69B2" w:rsidRDefault="005D69B2">
    <w:pPr>
      <w:pStyle w:val="Topptekst"/>
    </w:pPr>
  </w:p>
  <w:p w14:paraId="7ED024B3" w14:textId="77777777" w:rsidR="009952F8" w:rsidRDefault="009952F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F7785"/>
    <w:multiLevelType w:val="multilevel"/>
    <w:tmpl w:val="DE2835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16C32"/>
    <w:multiLevelType w:val="hybridMultilevel"/>
    <w:tmpl w:val="35E4E8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9377D6"/>
    <w:multiLevelType w:val="multilevel"/>
    <w:tmpl w:val="20D0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9165A5"/>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22A13DCE"/>
    <w:multiLevelType w:val="multilevel"/>
    <w:tmpl w:val="8DC8AA6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7A242A"/>
    <w:multiLevelType w:val="hybridMultilevel"/>
    <w:tmpl w:val="395004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BE162EF"/>
    <w:multiLevelType w:val="multilevel"/>
    <w:tmpl w:val="A05EA05E"/>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51271E3E"/>
    <w:multiLevelType w:val="multilevel"/>
    <w:tmpl w:val="8DC8AA6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AC5770"/>
    <w:multiLevelType w:val="multilevel"/>
    <w:tmpl w:val="6D4C8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EF3F74"/>
    <w:multiLevelType w:val="hybridMultilevel"/>
    <w:tmpl w:val="115A2B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D995AD4"/>
    <w:multiLevelType w:val="hybridMultilevel"/>
    <w:tmpl w:val="3EEE7D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91921321">
    <w:abstractNumId w:val="3"/>
  </w:num>
  <w:num w:numId="2" w16cid:durableId="1343822774">
    <w:abstractNumId w:val="8"/>
  </w:num>
  <w:num w:numId="3" w16cid:durableId="1198012293">
    <w:abstractNumId w:val="5"/>
  </w:num>
  <w:num w:numId="4" w16cid:durableId="1073510895">
    <w:abstractNumId w:val="0"/>
  </w:num>
  <w:num w:numId="5" w16cid:durableId="1072658606">
    <w:abstractNumId w:val="10"/>
  </w:num>
  <w:num w:numId="6" w16cid:durableId="1740441381">
    <w:abstractNumId w:val="6"/>
  </w:num>
  <w:num w:numId="7" w16cid:durableId="494731487">
    <w:abstractNumId w:val="7"/>
  </w:num>
  <w:num w:numId="8" w16cid:durableId="1193224683">
    <w:abstractNumId w:val="4"/>
  </w:num>
  <w:num w:numId="9" w16cid:durableId="1888754623">
    <w:abstractNumId w:val="2"/>
  </w:num>
  <w:num w:numId="10" w16cid:durableId="1128665088">
    <w:abstractNumId w:val="1"/>
  </w:num>
  <w:num w:numId="11" w16cid:durableId="1841795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9A7"/>
    <w:rsid w:val="00026703"/>
    <w:rsid w:val="00036286"/>
    <w:rsid w:val="0004073D"/>
    <w:rsid w:val="00045538"/>
    <w:rsid w:val="00051C2C"/>
    <w:rsid w:val="00053226"/>
    <w:rsid w:val="00057559"/>
    <w:rsid w:val="0006431D"/>
    <w:rsid w:val="00084831"/>
    <w:rsid w:val="00085493"/>
    <w:rsid w:val="0009611C"/>
    <w:rsid w:val="00096FD9"/>
    <w:rsid w:val="000A0150"/>
    <w:rsid w:val="000A19A4"/>
    <w:rsid w:val="000A4755"/>
    <w:rsid w:val="000B3AD6"/>
    <w:rsid w:val="000B68BE"/>
    <w:rsid w:val="000C1CED"/>
    <w:rsid w:val="000C3FA7"/>
    <w:rsid w:val="000C54FA"/>
    <w:rsid w:val="000E7BDF"/>
    <w:rsid w:val="000F3F87"/>
    <w:rsid w:val="000F564D"/>
    <w:rsid w:val="00116577"/>
    <w:rsid w:val="00130844"/>
    <w:rsid w:val="001312E6"/>
    <w:rsid w:val="001313FC"/>
    <w:rsid w:val="0014614D"/>
    <w:rsid w:val="001570AA"/>
    <w:rsid w:val="00161826"/>
    <w:rsid w:val="00191EED"/>
    <w:rsid w:val="001B1F1C"/>
    <w:rsid w:val="001B2291"/>
    <w:rsid w:val="001B34F0"/>
    <w:rsid w:val="001C3189"/>
    <w:rsid w:val="001C389F"/>
    <w:rsid w:val="001C7986"/>
    <w:rsid w:val="001D0166"/>
    <w:rsid w:val="001D1931"/>
    <w:rsid w:val="001E32C1"/>
    <w:rsid w:val="001E633C"/>
    <w:rsid w:val="00205213"/>
    <w:rsid w:val="00206835"/>
    <w:rsid w:val="00210331"/>
    <w:rsid w:val="0021219F"/>
    <w:rsid w:val="00221864"/>
    <w:rsid w:val="00223556"/>
    <w:rsid w:val="00235848"/>
    <w:rsid w:val="00246012"/>
    <w:rsid w:val="0024720B"/>
    <w:rsid w:val="00250B53"/>
    <w:rsid w:val="00251E06"/>
    <w:rsid w:val="00262E6C"/>
    <w:rsid w:val="00270572"/>
    <w:rsid w:val="00277106"/>
    <w:rsid w:val="00277947"/>
    <w:rsid w:val="00293FAA"/>
    <w:rsid w:val="002B6877"/>
    <w:rsid w:val="002B72C3"/>
    <w:rsid w:val="002C2378"/>
    <w:rsid w:val="002E45BC"/>
    <w:rsid w:val="002E6A42"/>
    <w:rsid w:val="002E71B4"/>
    <w:rsid w:val="002E7592"/>
    <w:rsid w:val="002F25DE"/>
    <w:rsid w:val="00316F6E"/>
    <w:rsid w:val="003209A7"/>
    <w:rsid w:val="0034066F"/>
    <w:rsid w:val="00340DD4"/>
    <w:rsid w:val="00343D99"/>
    <w:rsid w:val="00346E3F"/>
    <w:rsid w:val="00361FEE"/>
    <w:rsid w:val="00374EAF"/>
    <w:rsid w:val="00384875"/>
    <w:rsid w:val="00391D99"/>
    <w:rsid w:val="003C5914"/>
    <w:rsid w:val="003F6938"/>
    <w:rsid w:val="00407528"/>
    <w:rsid w:val="00407C0A"/>
    <w:rsid w:val="004123DA"/>
    <w:rsid w:val="004208C0"/>
    <w:rsid w:val="00423E85"/>
    <w:rsid w:val="00434069"/>
    <w:rsid w:val="00440982"/>
    <w:rsid w:val="00441A91"/>
    <w:rsid w:val="00443684"/>
    <w:rsid w:val="00451AB1"/>
    <w:rsid w:val="004551D3"/>
    <w:rsid w:val="0046602C"/>
    <w:rsid w:val="00467D4C"/>
    <w:rsid w:val="00470BC5"/>
    <w:rsid w:val="004743CB"/>
    <w:rsid w:val="004B4118"/>
    <w:rsid w:val="004B4972"/>
    <w:rsid w:val="004B7BC2"/>
    <w:rsid w:val="004B7D83"/>
    <w:rsid w:val="004C045F"/>
    <w:rsid w:val="004C0FC9"/>
    <w:rsid w:val="004C5D7B"/>
    <w:rsid w:val="004E2F50"/>
    <w:rsid w:val="004E69C3"/>
    <w:rsid w:val="004F7DF2"/>
    <w:rsid w:val="0050245E"/>
    <w:rsid w:val="00503F78"/>
    <w:rsid w:val="00505E22"/>
    <w:rsid w:val="00513180"/>
    <w:rsid w:val="0051402C"/>
    <w:rsid w:val="00514287"/>
    <w:rsid w:val="00520461"/>
    <w:rsid w:val="00521118"/>
    <w:rsid w:val="00530463"/>
    <w:rsid w:val="00536722"/>
    <w:rsid w:val="00547BB9"/>
    <w:rsid w:val="00547F7E"/>
    <w:rsid w:val="00550F7C"/>
    <w:rsid w:val="00552FD6"/>
    <w:rsid w:val="005578E9"/>
    <w:rsid w:val="00566583"/>
    <w:rsid w:val="005724D7"/>
    <w:rsid w:val="00576072"/>
    <w:rsid w:val="00596D03"/>
    <w:rsid w:val="005A071E"/>
    <w:rsid w:val="005A49EA"/>
    <w:rsid w:val="005B3839"/>
    <w:rsid w:val="005B49C2"/>
    <w:rsid w:val="005B7AA2"/>
    <w:rsid w:val="005D1B87"/>
    <w:rsid w:val="005D69B2"/>
    <w:rsid w:val="005E1A86"/>
    <w:rsid w:val="005E1FFD"/>
    <w:rsid w:val="00603008"/>
    <w:rsid w:val="00605138"/>
    <w:rsid w:val="006067E3"/>
    <w:rsid w:val="00617B27"/>
    <w:rsid w:val="00640129"/>
    <w:rsid w:val="00652E37"/>
    <w:rsid w:val="00653E8C"/>
    <w:rsid w:val="0065562A"/>
    <w:rsid w:val="00657D20"/>
    <w:rsid w:val="006602E0"/>
    <w:rsid w:val="00665972"/>
    <w:rsid w:val="00665B5C"/>
    <w:rsid w:val="00673F84"/>
    <w:rsid w:val="00683802"/>
    <w:rsid w:val="00686661"/>
    <w:rsid w:val="006871AF"/>
    <w:rsid w:val="00695187"/>
    <w:rsid w:val="006A2EFE"/>
    <w:rsid w:val="006A67C3"/>
    <w:rsid w:val="006A7847"/>
    <w:rsid w:val="006B0AE4"/>
    <w:rsid w:val="006B4495"/>
    <w:rsid w:val="006B5395"/>
    <w:rsid w:val="006C22E6"/>
    <w:rsid w:val="006C3160"/>
    <w:rsid w:val="006C4EFF"/>
    <w:rsid w:val="006D3EF5"/>
    <w:rsid w:val="006F2A7D"/>
    <w:rsid w:val="006F6C0E"/>
    <w:rsid w:val="007039E5"/>
    <w:rsid w:val="007146CD"/>
    <w:rsid w:val="0072363B"/>
    <w:rsid w:val="00726405"/>
    <w:rsid w:val="007306EF"/>
    <w:rsid w:val="0073266C"/>
    <w:rsid w:val="007357FD"/>
    <w:rsid w:val="00742FF5"/>
    <w:rsid w:val="00744636"/>
    <w:rsid w:val="00752161"/>
    <w:rsid w:val="00753444"/>
    <w:rsid w:val="007535A6"/>
    <w:rsid w:val="00756FF4"/>
    <w:rsid w:val="00764546"/>
    <w:rsid w:val="007706F8"/>
    <w:rsid w:val="0079089B"/>
    <w:rsid w:val="0079162F"/>
    <w:rsid w:val="00792EB6"/>
    <w:rsid w:val="0079755D"/>
    <w:rsid w:val="007A7162"/>
    <w:rsid w:val="007B39F5"/>
    <w:rsid w:val="007C0F5B"/>
    <w:rsid w:val="007C5CF0"/>
    <w:rsid w:val="007D0ED9"/>
    <w:rsid w:val="007D10D9"/>
    <w:rsid w:val="007E3164"/>
    <w:rsid w:val="007E3876"/>
    <w:rsid w:val="007E4C58"/>
    <w:rsid w:val="007E50EF"/>
    <w:rsid w:val="007E61AC"/>
    <w:rsid w:val="008219BF"/>
    <w:rsid w:val="00832D76"/>
    <w:rsid w:val="00833305"/>
    <w:rsid w:val="008341CB"/>
    <w:rsid w:val="00835EBA"/>
    <w:rsid w:val="00836ABE"/>
    <w:rsid w:val="00845938"/>
    <w:rsid w:val="00847B52"/>
    <w:rsid w:val="008525FC"/>
    <w:rsid w:val="00854CE7"/>
    <w:rsid w:val="00862162"/>
    <w:rsid w:val="008626F9"/>
    <w:rsid w:val="00876E5B"/>
    <w:rsid w:val="00880FC6"/>
    <w:rsid w:val="00883722"/>
    <w:rsid w:val="00890DEB"/>
    <w:rsid w:val="00892697"/>
    <w:rsid w:val="008A4B52"/>
    <w:rsid w:val="008B55F8"/>
    <w:rsid w:val="008B7558"/>
    <w:rsid w:val="008D1DEC"/>
    <w:rsid w:val="008D709E"/>
    <w:rsid w:val="008F2DC2"/>
    <w:rsid w:val="008F541F"/>
    <w:rsid w:val="00905071"/>
    <w:rsid w:val="00926CE1"/>
    <w:rsid w:val="009326DB"/>
    <w:rsid w:val="00934FDF"/>
    <w:rsid w:val="0094238B"/>
    <w:rsid w:val="00944BF7"/>
    <w:rsid w:val="009474B5"/>
    <w:rsid w:val="0095024C"/>
    <w:rsid w:val="00973914"/>
    <w:rsid w:val="00976DCB"/>
    <w:rsid w:val="009837D8"/>
    <w:rsid w:val="00990FA8"/>
    <w:rsid w:val="009952F8"/>
    <w:rsid w:val="009A5DC8"/>
    <w:rsid w:val="009C0612"/>
    <w:rsid w:val="009D0CE1"/>
    <w:rsid w:val="009D105C"/>
    <w:rsid w:val="009D2556"/>
    <w:rsid w:val="009D3895"/>
    <w:rsid w:val="009E00B0"/>
    <w:rsid w:val="00A10C3D"/>
    <w:rsid w:val="00A11E02"/>
    <w:rsid w:val="00A16624"/>
    <w:rsid w:val="00A26E31"/>
    <w:rsid w:val="00A41196"/>
    <w:rsid w:val="00A6455D"/>
    <w:rsid w:val="00A843C8"/>
    <w:rsid w:val="00A925C2"/>
    <w:rsid w:val="00A95F93"/>
    <w:rsid w:val="00AA2140"/>
    <w:rsid w:val="00AA7668"/>
    <w:rsid w:val="00AA7CB9"/>
    <w:rsid w:val="00AB6003"/>
    <w:rsid w:val="00AC1DCA"/>
    <w:rsid w:val="00AE4C2B"/>
    <w:rsid w:val="00AF73C2"/>
    <w:rsid w:val="00B11D81"/>
    <w:rsid w:val="00B20351"/>
    <w:rsid w:val="00B209A4"/>
    <w:rsid w:val="00B211F6"/>
    <w:rsid w:val="00B23983"/>
    <w:rsid w:val="00B34ADB"/>
    <w:rsid w:val="00B406B4"/>
    <w:rsid w:val="00B42FB2"/>
    <w:rsid w:val="00B45B51"/>
    <w:rsid w:val="00B632A6"/>
    <w:rsid w:val="00B83B67"/>
    <w:rsid w:val="00B86908"/>
    <w:rsid w:val="00B90C93"/>
    <w:rsid w:val="00BA7913"/>
    <w:rsid w:val="00BC2F07"/>
    <w:rsid w:val="00BC571C"/>
    <w:rsid w:val="00BD0D3B"/>
    <w:rsid w:val="00BD2604"/>
    <w:rsid w:val="00BF1FB6"/>
    <w:rsid w:val="00C00FE9"/>
    <w:rsid w:val="00C0715E"/>
    <w:rsid w:val="00C17553"/>
    <w:rsid w:val="00C21ACE"/>
    <w:rsid w:val="00C308B6"/>
    <w:rsid w:val="00C34451"/>
    <w:rsid w:val="00C46F2D"/>
    <w:rsid w:val="00C56E9D"/>
    <w:rsid w:val="00C57714"/>
    <w:rsid w:val="00C6575F"/>
    <w:rsid w:val="00C7508C"/>
    <w:rsid w:val="00C87D9A"/>
    <w:rsid w:val="00CA0291"/>
    <w:rsid w:val="00CA2F29"/>
    <w:rsid w:val="00CB5281"/>
    <w:rsid w:val="00CB5304"/>
    <w:rsid w:val="00CB6C51"/>
    <w:rsid w:val="00CC3E43"/>
    <w:rsid w:val="00CD320B"/>
    <w:rsid w:val="00CD6178"/>
    <w:rsid w:val="00CF1CF8"/>
    <w:rsid w:val="00D00E92"/>
    <w:rsid w:val="00D04554"/>
    <w:rsid w:val="00D0676D"/>
    <w:rsid w:val="00D112F1"/>
    <w:rsid w:val="00D135BF"/>
    <w:rsid w:val="00D14226"/>
    <w:rsid w:val="00D27816"/>
    <w:rsid w:val="00D33C7A"/>
    <w:rsid w:val="00D368FD"/>
    <w:rsid w:val="00D45D62"/>
    <w:rsid w:val="00D50EB8"/>
    <w:rsid w:val="00D5255D"/>
    <w:rsid w:val="00D52CB5"/>
    <w:rsid w:val="00D62A5D"/>
    <w:rsid w:val="00D67201"/>
    <w:rsid w:val="00D92E38"/>
    <w:rsid w:val="00D95C08"/>
    <w:rsid w:val="00DA1952"/>
    <w:rsid w:val="00DA4FE5"/>
    <w:rsid w:val="00DA7547"/>
    <w:rsid w:val="00DB4C3B"/>
    <w:rsid w:val="00DB652C"/>
    <w:rsid w:val="00DC0ECB"/>
    <w:rsid w:val="00DC11B2"/>
    <w:rsid w:val="00DE1D4C"/>
    <w:rsid w:val="00DE2CB5"/>
    <w:rsid w:val="00DF5CF7"/>
    <w:rsid w:val="00E01E43"/>
    <w:rsid w:val="00E13CD3"/>
    <w:rsid w:val="00E13EBF"/>
    <w:rsid w:val="00E17CAB"/>
    <w:rsid w:val="00E37C90"/>
    <w:rsid w:val="00E40DBB"/>
    <w:rsid w:val="00E43A3D"/>
    <w:rsid w:val="00E60F5F"/>
    <w:rsid w:val="00E61F94"/>
    <w:rsid w:val="00E6245C"/>
    <w:rsid w:val="00E8199B"/>
    <w:rsid w:val="00E90A6E"/>
    <w:rsid w:val="00E935C3"/>
    <w:rsid w:val="00E968A4"/>
    <w:rsid w:val="00E971B1"/>
    <w:rsid w:val="00E97916"/>
    <w:rsid w:val="00EB3868"/>
    <w:rsid w:val="00EB714D"/>
    <w:rsid w:val="00EC5ADE"/>
    <w:rsid w:val="00ED2E6A"/>
    <w:rsid w:val="00EE072E"/>
    <w:rsid w:val="00EE2C10"/>
    <w:rsid w:val="00EF0C0E"/>
    <w:rsid w:val="00EF1698"/>
    <w:rsid w:val="00EF1F75"/>
    <w:rsid w:val="00EF238B"/>
    <w:rsid w:val="00F0307F"/>
    <w:rsid w:val="00F05899"/>
    <w:rsid w:val="00F062A4"/>
    <w:rsid w:val="00F10644"/>
    <w:rsid w:val="00F116F6"/>
    <w:rsid w:val="00F36E36"/>
    <w:rsid w:val="00F42E6E"/>
    <w:rsid w:val="00F42F6C"/>
    <w:rsid w:val="00F45082"/>
    <w:rsid w:val="00F55656"/>
    <w:rsid w:val="00F5593A"/>
    <w:rsid w:val="00F629EB"/>
    <w:rsid w:val="00F705F3"/>
    <w:rsid w:val="00F72054"/>
    <w:rsid w:val="00F81DEE"/>
    <w:rsid w:val="00F84A55"/>
    <w:rsid w:val="00FA076E"/>
    <w:rsid w:val="00FB70C4"/>
    <w:rsid w:val="00FC5B9A"/>
    <w:rsid w:val="00FC5E7C"/>
    <w:rsid w:val="00FD1359"/>
    <w:rsid w:val="00FD58B2"/>
    <w:rsid w:val="00FD6297"/>
    <w:rsid w:val="00FD66BC"/>
    <w:rsid w:val="00FE4EDE"/>
    <w:rsid w:val="00FE5227"/>
    <w:rsid w:val="00FF4E26"/>
    <w:rsid w:val="01734A30"/>
    <w:rsid w:val="02B5C296"/>
    <w:rsid w:val="0F2A1689"/>
    <w:rsid w:val="16866D00"/>
    <w:rsid w:val="1E1C6127"/>
    <w:rsid w:val="208813B4"/>
    <w:rsid w:val="237A9FD9"/>
    <w:rsid w:val="24513055"/>
    <w:rsid w:val="2BBF76E7"/>
    <w:rsid w:val="2DAB1A09"/>
    <w:rsid w:val="2E5A69F3"/>
    <w:rsid w:val="2E63929C"/>
    <w:rsid w:val="326E0502"/>
    <w:rsid w:val="388F2387"/>
    <w:rsid w:val="3928856B"/>
    <w:rsid w:val="3BC55A3D"/>
    <w:rsid w:val="3FBE98AB"/>
    <w:rsid w:val="42C01A64"/>
    <w:rsid w:val="4970F6A7"/>
    <w:rsid w:val="4C9B380E"/>
    <w:rsid w:val="50051F33"/>
    <w:rsid w:val="51573609"/>
    <w:rsid w:val="54A965C2"/>
    <w:rsid w:val="574880E9"/>
    <w:rsid w:val="589E25C8"/>
    <w:rsid w:val="605A67D6"/>
    <w:rsid w:val="606BCD1E"/>
    <w:rsid w:val="611EE28F"/>
    <w:rsid w:val="64527D40"/>
    <w:rsid w:val="6B0D6B6B"/>
    <w:rsid w:val="6CE62446"/>
    <w:rsid w:val="713F3B54"/>
    <w:rsid w:val="72FF8E92"/>
    <w:rsid w:val="7927A1E2"/>
    <w:rsid w:val="7D65CFF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1997C"/>
  <w15:chartTrackingRefBased/>
  <w15:docId w15:val="{59AD811E-91DF-4F42-9D9B-92C202E7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72E"/>
    <w:rPr>
      <w:rFonts w:ascii="Arial" w:hAnsi="Arial"/>
    </w:rPr>
  </w:style>
  <w:style w:type="paragraph" w:styleId="Overskrift1">
    <w:name w:val="heading 1"/>
    <w:basedOn w:val="Normal"/>
    <w:next w:val="Normal"/>
    <w:link w:val="Overskrift1Tegn"/>
    <w:qFormat/>
    <w:rsid w:val="0009611C"/>
    <w:pPr>
      <w:keepNext/>
      <w:keepLines/>
      <w:numPr>
        <w:numId w:val="1"/>
      </w:numPr>
      <w:spacing w:before="360" w:after="80"/>
      <w:outlineLvl w:val="0"/>
    </w:pPr>
    <w:rPr>
      <w:rFonts w:eastAsiaTheme="majorEastAsia" w:cstheme="majorBidi"/>
      <w:color w:val="4D7876" w:themeColor="accent1" w:themeShade="BF"/>
      <w:sz w:val="36"/>
      <w:szCs w:val="40"/>
    </w:rPr>
  </w:style>
  <w:style w:type="paragraph" w:styleId="Overskrift2">
    <w:name w:val="heading 2"/>
    <w:basedOn w:val="Normal"/>
    <w:next w:val="Normal"/>
    <w:link w:val="Overskrift2Tegn"/>
    <w:unhideWhenUsed/>
    <w:qFormat/>
    <w:rsid w:val="0014614D"/>
    <w:pPr>
      <w:keepNext/>
      <w:keepLines/>
      <w:numPr>
        <w:ilvl w:val="1"/>
        <w:numId w:val="1"/>
      </w:numPr>
      <w:spacing w:before="160" w:after="80"/>
      <w:outlineLvl w:val="1"/>
    </w:pPr>
    <w:rPr>
      <w:rFonts w:eastAsiaTheme="majorEastAsia" w:cstheme="majorBidi"/>
      <w:color w:val="4D7876" w:themeColor="accent1" w:themeShade="BF"/>
      <w:sz w:val="32"/>
      <w:szCs w:val="32"/>
    </w:rPr>
  </w:style>
  <w:style w:type="paragraph" w:styleId="Overskrift3">
    <w:name w:val="heading 3"/>
    <w:basedOn w:val="Normal"/>
    <w:next w:val="Normal"/>
    <w:link w:val="Overskrift3Tegn"/>
    <w:unhideWhenUsed/>
    <w:qFormat/>
    <w:rsid w:val="00EE072E"/>
    <w:pPr>
      <w:keepNext/>
      <w:keepLines/>
      <w:numPr>
        <w:ilvl w:val="2"/>
        <w:numId w:val="1"/>
      </w:numPr>
      <w:spacing w:before="160" w:after="80"/>
      <w:outlineLvl w:val="2"/>
    </w:pPr>
    <w:rPr>
      <w:rFonts w:eastAsiaTheme="majorEastAsia" w:cstheme="majorBidi"/>
      <w:color w:val="4D7876" w:themeColor="accent1" w:themeShade="BF"/>
      <w:sz w:val="28"/>
      <w:szCs w:val="28"/>
    </w:rPr>
  </w:style>
  <w:style w:type="paragraph" w:styleId="Overskrift4">
    <w:name w:val="heading 4"/>
    <w:basedOn w:val="Normal"/>
    <w:next w:val="Normal"/>
    <w:link w:val="Overskrift4Tegn"/>
    <w:unhideWhenUsed/>
    <w:qFormat/>
    <w:rsid w:val="00EE072E"/>
    <w:pPr>
      <w:keepNext/>
      <w:keepLines/>
      <w:numPr>
        <w:ilvl w:val="3"/>
        <w:numId w:val="1"/>
      </w:numPr>
      <w:spacing w:before="80" w:after="40"/>
      <w:outlineLvl w:val="3"/>
    </w:pPr>
    <w:rPr>
      <w:rFonts w:eastAsiaTheme="majorEastAsia" w:cstheme="majorBidi"/>
      <w:i/>
      <w:iCs/>
      <w:color w:val="4D7876" w:themeColor="accent1" w:themeShade="BF"/>
    </w:rPr>
  </w:style>
  <w:style w:type="paragraph" w:styleId="Overskrift5">
    <w:name w:val="heading 5"/>
    <w:basedOn w:val="Normal"/>
    <w:next w:val="Normal"/>
    <w:link w:val="Overskrift5Tegn"/>
    <w:uiPriority w:val="9"/>
    <w:semiHidden/>
    <w:unhideWhenUsed/>
    <w:qFormat/>
    <w:rsid w:val="00EE072E"/>
    <w:pPr>
      <w:keepNext/>
      <w:keepLines/>
      <w:numPr>
        <w:ilvl w:val="4"/>
        <w:numId w:val="1"/>
      </w:numPr>
      <w:spacing w:before="80" w:after="40"/>
      <w:outlineLvl w:val="4"/>
    </w:pPr>
    <w:rPr>
      <w:rFonts w:eastAsiaTheme="majorEastAsia" w:cstheme="majorBidi"/>
      <w:color w:val="4D7876" w:themeColor="accent1" w:themeShade="BF"/>
    </w:rPr>
  </w:style>
  <w:style w:type="paragraph" w:styleId="Overskrift6">
    <w:name w:val="heading 6"/>
    <w:basedOn w:val="Normal"/>
    <w:next w:val="Normal"/>
    <w:link w:val="Overskrift6Tegn"/>
    <w:uiPriority w:val="9"/>
    <w:semiHidden/>
    <w:unhideWhenUsed/>
    <w:qFormat/>
    <w:rsid w:val="00EE072E"/>
    <w:pPr>
      <w:keepNext/>
      <w:keepLines/>
      <w:numPr>
        <w:ilvl w:val="5"/>
        <w:numId w:val="1"/>
      </w:numPr>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E072E"/>
    <w:pPr>
      <w:keepNext/>
      <w:keepLines/>
      <w:numPr>
        <w:ilvl w:val="6"/>
        <w:numId w:val="1"/>
      </w:numPr>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E072E"/>
    <w:pPr>
      <w:keepNext/>
      <w:keepLines/>
      <w:numPr>
        <w:ilvl w:val="7"/>
        <w:numId w:val="1"/>
      </w:numPr>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E072E"/>
    <w:pPr>
      <w:keepNext/>
      <w:keepLines/>
      <w:numPr>
        <w:ilvl w:val="8"/>
        <w:numId w:val="1"/>
      </w:numPr>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9611C"/>
    <w:rPr>
      <w:rFonts w:ascii="Arial" w:eastAsiaTheme="majorEastAsia" w:hAnsi="Arial" w:cstheme="majorBidi"/>
      <w:color w:val="4D7876" w:themeColor="accent1" w:themeShade="BF"/>
      <w:sz w:val="36"/>
      <w:szCs w:val="40"/>
    </w:rPr>
  </w:style>
  <w:style w:type="character" w:customStyle="1" w:styleId="Overskrift2Tegn">
    <w:name w:val="Overskrift 2 Tegn"/>
    <w:basedOn w:val="Standardskriftforavsnitt"/>
    <w:link w:val="Overskrift2"/>
    <w:uiPriority w:val="9"/>
    <w:rsid w:val="0014614D"/>
    <w:rPr>
      <w:rFonts w:ascii="Arial" w:eastAsiaTheme="majorEastAsia" w:hAnsi="Arial" w:cstheme="majorBidi"/>
      <w:color w:val="4D7876" w:themeColor="accent1" w:themeShade="BF"/>
      <w:sz w:val="32"/>
      <w:szCs w:val="32"/>
    </w:rPr>
  </w:style>
  <w:style w:type="character" w:customStyle="1" w:styleId="Overskrift3Tegn">
    <w:name w:val="Overskrift 3 Tegn"/>
    <w:basedOn w:val="Standardskriftforavsnitt"/>
    <w:link w:val="Overskrift3"/>
    <w:uiPriority w:val="9"/>
    <w:rsid w:val="00EE072E"/>
    <w:rPr>
      <w:rFonts w:eastAsiaTheme="majorEastAsia" w:cstheme="majorBidi"/>
      <w:color w:val="4D7876" w:themeColor="accent1" w:themeShade="BF"/>
      <w:sz w:val="28"/>
      <w:szCs w:val="28"/>
    </w:rPr>
  </w:style>
  <w:style w:type="character" w:customStyle="1" w:styleId="Overskrift4Tegn">
    <w:name w:val="Overskrift 4 Tegn"/>
    <w:basedOn w:val="Standardskriftforavsnitt"/>
    <w:link w:val="Overskrift4"/>
    <w:uiPriority w:val="9"/>
    <w:semiHidden/>
    <w:rsid w:val="00EE072E"/>
    <w:rPr>
      <w:rFonts w:eastAsiaTheme="majorEastAsia" w:cstheme="majorBidi"/>
      <w:i/>
      <w:iCs/>
      <w:color w:val="4D7876" w:themeColor="accent1" w:themeShade="BF"/>
    </w:rPr>
  </w:style>
  <w:style w:type="character" w:customStyle="1" w:styleId="Overskrift5Tegn">
    <w:name w:val="Overskrift 5 Tegn"/>
    <w:basedOn w:val="Standardskriftforavsnitt"/>
    <w:link w:val="Overskrift5"/>
    <w:uiPriority w:val="9"/>
    <w:semiHidden/>
    <w:rsid w:val="00EE072E"/>
    <w:rPr>
      <w:rFonts w:eastAsiaTheme="majorEastAsia" w:cstheme="majorBidi"/>
      <w:color w:val="4D7876" w:themeColor="accent1" w:themeShade="BF"/>
    </w:rPr>
  </w:style>
  <w:style w:type="character" w:customStyle="1" w:styleId="Overskrift6Tegn">
    <w:name w:val="Overskrift 6 Tegn"/>
    <w:basedOn w:val="Standardskriftforavsnitt"/>
    <w:link w:val="Overskrift6"/>
    <w:uiPriority w:val="9"/>
    <w:semiHidden/>
    <w:rsid w:val="00EE072E"/>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E072E"/>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E072E"/>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E072E"/>
    <w:rPr>
      <w:rFonts w:eastAsiaTheme="majorEastAsia" w:cstheme="majorBidi"/>
      <w:color w:val="272727" w:themeColor="text1" w:themeTint="D8"/>
    </w:rPr>
  </w:style>
  <w:style w:type="paragraph" w:styleId="Tittel">
    <w:name w:val="Title"/>
    <w:basedOn w:val="Normal"/>
    <w:next w:val="Normal"/>
    <w:link w:val="TittelTegn"/>
    <w:uiPriority w:val="10"/>
    <w:qFormat/>
    <w:rsid w:val="00EE072E"/>
    <w:pPr>
      <w:spacing w:after="80" w:line="240" w:lineRule="auto"/>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EE072E"/>
    <w:rPr>
      <w:rFonts w:ascii="Arial" w:eastAsiaTheme="majorEastAsia" w:hAnsi="Arial" w:cstheme="majorBidi"/>
      <w:spacing w:val="-10"/>
      <w:kern w:val="28"/>
      <w:sz w:val="56"/>
      <w:szCs w:val="56"/>
    </w:rPr>
  </w:style>
  <w:style w:type="paragraph" w:styleId="Undertittel">
    <w:name w:val="Subtitle"/>
    <w:basedOn w:val="Normal"/>
    <w:next w:val="Normal"/>
    <w:link w:val="UndertittelTegn"/>
    <w:uiPriority w:val="11"/>
    <w:qFormat/>
    <w:rsid w:val="00EE072E"/>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E072E"/>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E072E"/>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E072E"/>
    <w:rPr>
      <w:i/>
      <w:iCs/>
      <w:color w:val="404040" w:themeColor="text1" w:themeTint="BF"/>
    </w:rPr>
  </w:style>
  <w:style w:type="paragraph" w:styleId="Listeavsnitt">
    <w:name w:val="List Paragraph"/>
    <w:basedOn w:val="Normal"/>
    <w:uiPriority w:val="34"/>
    <w:qFormat/>
    <w:rsid w:val="00EE072E"/>
    <w:pPr>
      <w:ind w:left="720"/>
      <w:contextualSpacing/>
    </w:pPr>
  </w:style>
  <w:style w:type="character" w:styleId="Sterkutheving">
    <w:name w:val="Intense Emphasis"/>
    <w:basedOn w:val="Standardskriftforavsnitt"/>
    <w:uiPriority w:val="21"/>
    <w:qFormat/>
    <w:rsid w:val="00EE072E"/>
    <w:rPr>
      <w:i/>
      <w:iCs/>
      <w:color w:val="4D7876" w:themeColor="accent1" w:themeShade="BF"/>
    </w:rPr>
  </w:style>
  <w:style w:type="paragraph" w:styleId="Sterktsitat">
    <w:name w:val="Intense Quote"/>
    <w:basedOn w:val="Normal"/>
    <w:next w:val="Normal"/>
    <w:link w:val="SterktsitatTegn"/>
    <w:uiPriority w:val="30"/>
    <w:qFormat/>
    <w:rsid w:val="00EE072E"/>
    <w:pPr>
      <w:pBdr>
        <w:top w:val="single" w:sz="4" w:space="10" w:color="4D7876" w:themeColor="accent1" w:themeShade="BF"/>
        <w:bottom w:val="single" w:sz="4" w:space="10" w:color="4D7876" w:themeColor="accent1" w:themeShade="BF"/>
      </w:pBdr>
      <w:spacing w:before="360" w:after="360"/>
      <w:ind w:left="864" w:right="864"/>
      <w:jc w:val="center"/>
    </w:pPr>
    <w:rPr>
      <w:i/>
      <w:iCs/>
      <w:color w:val="4D7876" w:themeColor="accent1" w:themeShade="BF"/>
    </w:rPr>
  </w:style>
  <w:style w:type="character" w:customStyle="1" w:styleId="SterktsitatTegn">
    <w:name w:val="Sterkt sitat Tegn"/>
    <w:basedOn w:val="Standardskriftforavsnitt"/>
    <w:link w:val="Sterktsitat"/>
    <w:uiPriority w:val="30"/>
    <w:rsid w:val="00EE072E"/>
    <w:rPr>
      <w:i/>
      <w:iCs/>
      <w:color w:val="4D7876" w:themeColor="accent1" w:themeShade="BF"/>
    </w:rPr>
  </w:style>
  <w:style w:type="character" w:styleId="Sterkreferanse">
    <w:name w:val="Intense Reference"/>
    <w:basedOn w:val="Standardskriftforavsnitt"/>
    <w:uiPriority w:val="32"/>
    <w:qFormat/>
    <w:rsid w:val="00EE072E"/>
    <w:rPr>
      <w:b/>
      <w:bCs/>
      <w:smallCaps/>
      <w:color w:val="4D7876" w:themeColor="accent1" w:themeShade="BF"/>
      <w:spacing w:val="5"/>
    </w:rPr>
  </w:style>
  <w:style w:type="paragraph" w:styleId="Ingenmellomrom">
    <w:name w:val="No Spacing"/>
    <w:link w:val="IngenmellomromTegn"/>
    <w:uiPriority w:val="1"/>
    <w:qFormat/>
    <w:rsid w:val="00EE072E"/>
    <w:pPr>
      <w:spacing w:after="0" w:line="240" w:lineRule="auto"/>
    </w:pPr>
    <w:rPr>
      <w:rFonts w:ascii="Arial" w:eastAsiaTheme="minorEastAsia" w:hAnsi="Arial"/>
      <w:kern w:val="0"/>
      <w:lang w:eastAsia="nb-NO"/>
      <w14:ligatures w14:val="none"/>
    </w:rPr>
  </w:style>
  <w:style w:type="character" w:customStyle="1" w:styleId="IngenmellomromTegn">
    <w:name w:val="Ingen mellomrom Tegn"/>
    <w:basedOn w:val="Standardskriftforavsnitt"/>
    <w:link w:val="Ingenmellomrom"/>
    <w:uiPriority w:val="1"/>
    <w:rsid w:val="00EE072E"/>
    <w:rPr>
      <w:rFonts w:ascii="Arial" w:eastAsiaTheme="minorEastAsia" w:hAnsi="Arial"/>
      <w:kern w:val="0"/>
      <w:lang w:eastAsia="nb-NO"/>
      <w14:ligatures w14:val="none"/>
    </w:rPr>
  </w:style>
  <w:style w:type="paragraph" w:styleId="Overskriftforinnholdsfortegnelse">
    <w:name w:val="TOC Heading"/>
    <w:basedOn w:val="Overskrift1"/>
    <w:next w:val="Normal"/>
    <w:uiPriority w:val="39"/>
    <w:unhideWhenUsed/>
    <w:qFormat/>
    <w:rsid w:val="00EE072E"/>
    <w:pPr>
      <w:spacing w:before="240" w:after="0"/>
      <w:outlineLvl w:val="9"/>
    </w:pPr>
    <w:rPr>
      <w:rFonts w:asciiTheme="majorHAnsi" w:hAnsiTheme="majorHAnsi"/>
      <w:kern w:val="0"/>
      <w:sz w:val="32"/>
      <w:szCs w:val="32"/>
      <w:lang w:eastAsia="nb-NO"/>
      <w14:ligatures w14:val="none"/>
    </w:rPr>
  </w:style>
  <w:style w:type="paragraph" w:styleId="Topptekst">
    <w:name w:val="header"/>
    <w:basedOn w:val="Normal"/>
    <w:link w:val="TopptekstTegn"/>
    <w:uiPriority w:val="99"/>
    <w:unhideWhenUsed/>
    <w:rsid w:val="009952F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952F8"/>
    <w:rPr>
      <w:rFonts w:ascii="Arial" w:hAnsi="Arial"/>
    </w:rPr>
  </w:style>
  <w:style w:type="paragraph" w:styleId="Bunntekst">
    <w:name w:val="footer"/>
    <w:basedOn w:val="Normal"/>
    <w:link w:val="BunntekstTegn"/>
    <w:uiPriority w:val="99"/>
    <w:unhideWhenUsed/>
    <w:rsid w:val="009952F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952F8"/>
    <w:rPr>
      <w:rFonts w:ascii="Arial" w:hAnsi="Arial"/>
    </w:rPr>
  </w:style>
  <w:style w:type="paragraph" w:styleId="INNH1">
    <w:name w:val="toc 1"/>
    <w:basedOn w:val="Normal"/>
    <w:next w:val="Normal"/>
    <w:autoRedefine/>
    <w:uiPriority w:val="39"/>
    <w:unhideWhenUsed/>
    <w:rsid w:val="00E37C90"/>
    <w:pPr>
      <w:spacing w:after="100"/>
    </w:pPr>
  </w:style>
  <w:style w:type="character" w:styleId="Hyperkobling">
    <w:name w:val="Hyperlink"/>
    <w:basedOn w:val="Standardskriftforavsnitt"/>
    <w:uiPriority w:val="99"/>
    <w:unhideWhenUsed/>
    <w:rsid w:val="00E37C90"/>
    <w:rPr>
      <w:color w:val="699F9D" w:themeColor="hyperlink"/>
      <w:u w:val="single"/>
    </w:rPr>
  </w:style>
  <w:style w:type="paragraph" w:styleId="INNH2">
    <w:name w:val="toc 2"/>
    <w:basedOn w:val="Normal"/>
    <w:next w:val="Normal"/>
    <w:autoRedefine/>
    <w:uiPriority w:val="39"/>
    <w:unhideWhenUsed/>
    <w:rsid w:val="0009611C"/>
    <w:pPr>
      <w:spacing w:after="100"/>
      <w:ind w:left="220"/>
    </w:pPr>
  </w:style>
  <w:style w:type="paragraph" w:customStyle="1" w:styleId="p2">
    <w:name w:val="p2"/>
    <w:basedOn w:val="Normal"/>
    <w:rsid w:val="003209A7"/>
    <w:pPr>
      <w:spacing w:before="100" w:beforeAutospacing="1" w:after="100" w:afterAutospacing="1" w:line="240" w:lineRule="auto"/>
    </w:pPr>
    <w:rPr>
      <w:rFonts w:ascii="Aptos" w:hAnsi="Aptos" w:cs="Aptos"/>
      <w:kern w:val="0"/>
      <w:sz w:val="24"/>
      <w:szCs w:val="24"/>
      <w:lang w:eastAsia="nb-NO"/>
      <w14:ligatures w14:val="none"/>
    </w:rPr>
  </w:style>
  <w:style w:type="paragraph" w:customStyle="1" w:styleId="p1">
    <w:name w:val="p1"/>
    <w:basedOn w:val="Normal"/>
    <w:rsid w:val="003209A7"/>
    <w:pPr>
      <w:spacing w:before="100" w:beforeAutospacing="1" w:after="100" w:afterAutospacing="1" w:line="240" w:lineRule="auto"/>
    </w:pPr>
    <w:rPr>
      <w:rFonts w:ascii="Aptos" w:hAnsi="Aptos" w:cs="Aptos"/>
      <w:kern w:val="0"/>
      <w:sz w:val="24"/>
      <w:szCs w:val="24"/>
      <w:lang w:eastAsia="nb-NO"/>
      <w14:ligatures w14:val="none"/>
    </w:rPr>
  </w:style>
  <w:style w:type="character" w:customStyle="1" w:styleId="s1">
    <w:name w:val="s1"/>
    <w:basedOn w:val="Standardskriftforavsnitt"/>
    <w:rsid w:val="003209A7"/>
  </w:style>
  <w:style w:type="character" w:customStyle="1" w:styleId="apple-converted-space">
    <w:name w:val="apple-converted-space"/>
    <w:basedOn w:val="Standardskriftforavsnitt"/>
    <w:rsid w:val="003209A7"/>
  </w:style>
  <w:style w:type="character" w:customStyle="1" w:styleId="s2">
    <w:name w:val="s2"/>
    <w:basedOn w:val="Standardskriftforavsnitt"/>
    <w:rsid w:val="003209A7"/>
  </w:style>
  <w:style w:type="paragraph" w:customStyle="1" w:styleId="gmail-msolistparagraph">
    <w:name w:val="gmail-msolistparagraph"/>
    <w:basedOn w:val="Normal"/>
    <w:rsid w:val="004C0FC9"/>
    <w:pPr>
      <w:spacing w:before="100" w:beforeAutospacing="1" w:after="100" w:afterAutospacing="1" w:line="240" w:lineRule="auto"/>
    </w:pPr>
    <w:rPr>
      <w:rFonts w:ascii="Aptos" w:hAnsi="Aptos" w:cs="Aptos"/>
      <w:kern w:val="0"/>
      <w:sz w:val="24"/>
      <w:szCs w:val="24"/>
      <w:lang w:eastAsia="nb-NO"/>
      <w14:ligatures w14:val="none"/>
    </w:rPr>
  </w:style>
  <w:style w:type="paragraph" w:customStyle="1" w:styleId="xmsolistparagraph">
    <w:name w:val="x_msolistparagraph"/>
    <w:basedOn w:val="Normal"/>
    <w:rsid w:val="00CA2F29"/>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styleId="Merknadstekst">
    <w:name w:val="annotation text"/>
    <w:basedOn w:val="Normal"/>
    <w:link w:val="MerknadstekstTegn"/>
    <w:uiPriority w:val="99"/>
    <w:semiHidden/>
    <w:unhideWhenUsed/>
    <w:rsid w:val="00F0589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05899"/>
    <w:rPr>
      <w:rFonts w:ascii="Arial" w:hAnsi="Arial"/>
      <w:sz w:val="20"/>
      <w:szCs w:val="20"/>
    </w:rPr>
  </w:style>
  <w:style w:type="character" w:styleId="Merknadsreferanse">
    <w:name w:val="annotation reference"/>
    <w:basedOn w:val="Standardskriftforavsnitt"/>
    <w:uiPriority w:val="99"/>
    <w:semiHidden/>
    <w:unhideWhenUsed/>
    <w:rsid w:val="00F05899"/>
    <w:rPr>
      <w:sz w:val="16"/>
      <w:szCs w:val="16"/>
    </w:rPr>
  </w:style>
  <w:style w:type="table" w:styleId="Rutenettabell1lys">
    <w:name w:val="Grid Table 1 Light"/>
    <w:basedOn w:val="Vanligtabell"/>
    <w:uiPriority w:val="46"/>
    <w:rsid w:val="009837D8"/>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976608">
      <w:bodyDiv w:val="1"/>
      <w:marLeft w:val="0"/>
      <w:marRight w:val="0"/>
      <w:marTop w:val="0"/>
      <w:marBottom w:val="0"/>
      <w:divBdr>
        <w:top w:val="none" w:sz="0" w:space="0" w:color="auto"/>
        <w:left w:val="none" w:sz="0" w:space="0" w:color="auto"/>
        <w:bottom w:val="none" w:sz="0" w:space="0" w:color="auto"/>
        <w:right w:val="none" w:sz="0" w:space="0" w:color="auto"/>
      </w:divBdr>
    </w:div>
    <w:div w:id="1267468862">
      <w:bodyDiv w:val="1"/>
      <w:marLeft w:val="0"/>
      <w:marRight w:val="0"/>
      <w:marTop w:val="0"/>
      <w:marBottom w:val="0"/>
      <w:divBdr>
        <w:top w:val="none" w:sz="0" w:space="0" w:color="auto"/>
        <w:left w:val="none" w:sz="0" w:space="0" w:color="auto"/>
        <w:bottom w:val="none" w:sz="0" w:space="0" w:color="auto"/>
        <w:right w:val="none" w:sz="0" w:space="0" w:color="auto"/>
      </w:divBdr>
    </w:div>
    <w:div w:id="1442530218">
      <w:bodyDiv w:val="1"/>
      <w:marLeft w:val="0"/>
      <w:marRight w:val="0"/>
      <w:marTop w:val="0"/>
      <w:marBottom w:val="0"/>
      <w:divBdr>
        <w:top w:val="none" w:sz="0" w:space="0" w:color="auto"/>
        <w:left w:val="none" w:sz="0" w:space="0" w:color="auto"/>
        <w:bottom w:val="none" w:sz="0" w:space="0" w:color="auto"/>
        <w:right w:val="none" w:sz="0" w:space="0" w:color="auto"/>
      </w:divBdr>
    </w:div>
    <w:div w:id="146408264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en.kommune.no/media/vxdlsbdv/handlingsprogram-og-oekonomiplan-2025-2028.pdf"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kien.kommune.no/media/vxdlsbdv/handlingsprogram-og-oekonomiplan-2025-202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admskien.sharepoint.com/sites/Maler/OfficeMaler/TEST%20Rapport%20mal%20Skien%20kommun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858D3877932470BB20E0DF761048D12"/>
        <w:category>
          <w:name w:val="Generelt"/>
          <w:gallery w:val="placeholder"/>
        </w:category>
        <w:types>
          <w:type w:val="bbPlcHdr"/>
        </w:types>
        <w:behaviors>
          <w:behavior w:val="content"/>
        </w:behaviors>
        <w:guid w:val="{2B90E6A1-62E5-47C3-89EE-62E164AA0F01}"/>
      </w:docPartPr>
      <w:docPartBody>
        <w:p w:rsidR="00755EE4" w:rsidRDefault="00755EE4">
          <w:pPr>
            <w:pStyle w:val="7858D3877932470BB20E0DF761048D12"/>
          </w:pPr>
          <w:r>
            <w:rPr>
              <w:rFonts w:asciiTheme="majorHAnsi" w:eastAsiaTheme="majorEastAsia" w:hAnsiTheme="majorHAnsi" w:cstheme="majorBidi"/>
              <w:color w:val="156082" w:themeColor="accent1"/>
              <w:sz w:val="88"/>
              <w:szCs w:val="88"/>
            </w:rPr>
            <w:t>[Dokumenttittel]</w:t>
          </w:r>
        </w:p>
      </w:docPartBody>
    </w:docPart>
    <w:docPart>
      <w:docPartPr>
        <w:name w:val="DC8E810E414A4256A8AF5AF630226A01"/>
        <w:category>
          <w:name w:val="Generelt"/>
          <w:gallery w:val="placeholder"/>
        </w:category>
        <w:types>
          <w:type w:val="bbPlcHdr"/>
        </w:types>
        <w:behaviors>
          <w:behavior w:val="content"/>
        </w:behaviors>
        <w:guid w:val="{FFE2F0A6-D887-40A2-9F90-7DC84D206EFE}"/>
      </w:docPartPr>
      <w:docPartBody>
        <w:p w:rsidR="00755EE4" w:rsidRDefault="00755EE4">
          <w:pPr>
            <w:pStyle w:val="DC8E810E414A4256A8AF5AF630226A01"/>
          </w:pPr>
          <w:r>
            <w:rPr>
              <w:color w:val="0F4761" w:themeColor="accent1" w:themeShade="BF"/>
            </w:rPr>
            <w:t>[Dokumentundertittel]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8FD"/>
    <w:rsid w:val="000A4755"/>
    <w:rsid w:val="00384875"/>
    <w:rsid w:val="004551D3"/>
    <w:rsid w:val="00514287"/>
    <w:rsid w:val="00566250"/>
    <w:rsid w:val="00755EE4"/>
    <w:rsid w:val="007E4C58"/>
    <w:rsid w:val="008254C4"/>
    <w:rsid w:val="00897BAC"/>
    <w:rsid w:val="00AD7DE8"/>
    <w:rsid w:val="00B34ADB"/>
    <w:rsid w:val="00B93E35"/>
    <w:rsid w:val="00BE7EFF"/>
    <w:rsid w:val="00D368FD"/>
    <w:rsid w:val="00D92E38"/>
    <w:rsid w:val="00DE2CB5"/>
    <w:rsid w:val="00E0223C"/>
    <w:rsid w:val="00E60F5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7858D3877932470BB20E0DF761048D12">
    <w:name w:val="7858D3877932470BB20E0DF761048D12"/>
  </w:style>
  <w:style w:type="paragraph" w:customStyle="1" w:styleId="DC8E810E414A4256A8AF5AF630226A01">
    <w:name w:val="DC8E810E414A4256A8AF5AF630226A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tema">
  <a:themeElements>
    <a:clrScheme name="Skien kommune">
      <a:dk1>
        <a:sysClr val="windowText" lastClr="000000"/>
      </a:dk1>
      <a:lt1>
        <a:sysClr val="window" lastClr="FFFFFF"/>
      </a:lt1>
      <a:dk2>
        <a:srgbClr val="000000"/>
      </a:dk2>
      <a:lt2>
        <a:srgbClr val="E7E6E6"/>
      </a:lt2>
      <a:accent1>
        <a:srgbClr val="699F9D"/>
      </a:accent1>
      <a:accent2>
        <a:srgbClr val="773E60"/>
      </a:accent2>
      <a:accent3>
        <a:srgbClr val="FF8D6B"/>
      </a:accent3>
      <a:accent4>
        <a:srgbClr val="9C9C9C"/>
      </a:accent4>
      <a:accent5>
        <a:srgbClr val="E99A00"/>
      </a:accent5>
      <a:accent6>
        <a:srgbClr val="869200"/>
      </a:accent6>
      <a:hlink>
        <a:srgbClr val="699F9D"/>
      </a:hlink>
      <a:folHlink>
        <a:srgbClr val="773E6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C2534A2A02DAC4DADC61D4DE6007C1E" ma:contentTypeVersion="4" ma:contentTypeDescription="Opprett et nytt dokument." ma:contentTypeScope="" ma:versionID="553b8e15b1ed8b4dad335f48beaf8845">
  <xsd:schema xmlns:xsd="http://www.w3.org/2001/XMLSchema" xmlns:xs="http://www.w3.org/2001/XMLSchema" xmlns:p="http://schemas.microsoft.com/office/2006/metadata/properties" xmlns:ns2="24ee9630-b61c-4899-a09a-0a0851a51001" targetNamespace="http://schemas.microsoft.com/office/2006/metadata/properties" ma:root="true" ma:fieldsID="1cee42806a0c6c8fe75728301cdb0613" ns2:_="">
    <xsd:import namespace="24ee9630-b61c-4899-a09a-0a0851a510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e9630-b61c-4899-a09a-0a0851a51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7FCC3B-A44A-40FE-BD76-BEBB97BEC97F}">
  <ds:schemaRefs>
    <ds:schemaRef ds:uri="http://schemas.openxmlformats.org/officeDocument/2006/bibliography"/>
  </ds:schemaRefs>
</ds:datastoreItem>
</file>

<file path=customXml/itemProps2.xml><?xml version="1.0" encoding="utf-8"?>
<ds:datastoreItem xmlns:ds="http://schemas.openxmlformats.org/officeDocument/2006/customXml" ds:itemID="{78784418-60E0-481F-B511-F4AF1C08C7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FA2F67-4E59-43BF-AE84-EDF52D2EA021}">
  <ds:schemaRefs>
    <ds:schemaRef ds:uri="http://schemas.microsoft.com/sharepoint/v3/contenttype/forms"/>
  </ds:schemaRefs>
</ds:datastoreItem>
</file>

<file path=customXml/itemProps4.xml><?xml version="1.0" encoding="utf-8"?>
<ds:datastoreItem xmlns:ds="http://schemas.openxmlformats.org/officeDocument/2006/customXml" ds:itemID="{97773F49-0665-4D09-B43E-7FBE0A4FB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e9630-b61c-4899-a09a-0a0851a51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TEST%20Rapport%20mal%20Skien%20kommune</Template>
  <TotalTime>0</TotalTime>
  <Pages>23</Pages>
  <Words>6992</Words>
  <Characters>37060</Characters>
  <Application>Microsoft Office Word</Application>
  <DocSecurity>0</DocSecurity>
  <Lines>308</Lines>
  <Paragraphs>87</Paragraphs>
  <ScaleCrop>false</ScaleCrop>
  <Company/>
  <LinksUpToDate>false</LinksUpToDate>
  <CharactersWithSpaces>43965</CharactersWithSpaces>
  <SharedDoc>false</SharedDoc>
  <HLinks>
    <vt:vector size="12" baseType="variant">
      <vt:variant>
        <vt:i4>7536765</vt:i4>
      </vt:variant>
      <vt:variant>
        <vt:i4>3</vt:i4>
      </vt:variant>
      <vt:variant>
        <vt:i4>0</vt:i4>
      </vt:variant>
      <vt:variant>
        <vt:i4>5</vt:i4>
      </vt:variant>
      <vt:variant>
        <vt:lpwstr>https://www.skien.kommune.no/media/vxdlsbdv/handlingsprogram-og-oekonomiplan-2025-2028.pdf</vt:lpwstr>
      </vt:variant>
      <vt:variant>
        <vt:lpwstr/>
      </vt:variant>
      <vt:variant>
        <vt:i4>7536765</vt:i4>
      </vt:variant>
      <vt:variant>
        <vt:i4>0</vt:i4>
      </vt:variant>
      <vt:variant>
        <vt:i4>0</vt:i4>
      </vt:variant>
      <vt:variant>
        <vt:i4>5</vt:i4>
      </vt:variant>
      <vt:variant>
        <vt:lpwstr>https://www.skien.kommune.no/media/vxdlsbdv/handlingsprogram-og-oekonomiplan-2025-2028.pdf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Budsjett 2025</dc:title>
  <dc:subject>Fremlagt av Høyre, Fremskrittspartiet, Kristelig Folkeparti og Venstre med støtte fra Industri og næringspartiet</dc:subject>
  <dc:creator>Karianne Hansen</dc:creator>
  <cp:keywords/>
  <dc:description/>
  <cp:lastModifiedBy>Jørn Næss</cp:lastModifiedBy>
  <cp:revision>2</cp:revision>
  <cp:lastPrinted>2024-11-19T07:22:00Z</cp:lastPrinted>
  <dcterms:created xsi:type="dcterms:W3CDTF">2024-11-19T07:23:00Z</dcterms:created>
  <dcterms:modified xsi:type="dcterms:W3CDTF">2024-11-19T07:23:00Z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0x0101006C2534A2A02DAC4DADC61D4DE6007C1E</vt:lpwstr>
  </property>
</Properties>
</file>