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tbl>
      <w:tblPr>
        <w:tblStyle w:val="Tomtabellstil"/>
        <w:tblpPr w:leftFromText="567" w:rightFromText="567" w:vertAnchor="page" w:horzAnchor="margin" w:tblpY="2718"/>
        <w:tblOverlap w:val="never"/>
        <w:tblW w:w="9533" w:type="dxa"/>
        <w:tblLook w:val="04A0"/>
      </w:tblPr>
      <w:tblGrid>
        <w:gridCol w:w="9533"/>
      </w:tblGrid>
      <w:tr w14:paraId="44938736" w14:textId="77777777" w:rsidTr="007168F5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7168F5" w:rsidRPr="007150CB" w:rsidP="007168F5" w14:paraId="00AE94EA" w14:textId="6CE19043">
            <w:pPr>
              <w:pStyle w:val="Forsidetekst"/>
              <w:rPr>
                <w:sz w:val="52"/>
                <w:szCs w:val="52"/>
                <w:lang w:val="nn-NO"/>
              </w:rPr>
            </w:pPr>
            <w:r w:rsidRPr="007150CB">
              <w:rPr>
                <w:sz w:val="52"/>
                <w:szCs w:val="52"/>
                <w:lang w:val="nn-NO"/>
              </w:rPr>
              <w:t>Arbeidpakke 7</w:t>
            </w:r>
            <w:r w:rsidR="00B1164B">
              <w:rPr>
                <w:sz w:val="52"/>
                <w:szCs w:val="52"/>
                <w:lang w:val="nn-NO"/>
              </w:rPr>
              <w:t xml:space="preserve"> </w:t>
            </w:r>
            <w:r w:rsidRPr="007150CB">
              <w:rPr>
                <w:sz w:val="52"/>
                <w:szCs w:val="52"/>
                <w:lang w:val="nn-NO"/>
              </w:rPr>
              <w:t>næring</w:t>
            </w:r>
          </w:p>
        </w:tc>
      </w:tr>
      <w:tr w14:paraId="7253CF7A" w14:textId="77777777" w:rsidTr="007168F5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7168F5" w:rsidP="007168F5" w14:paraId="6AB6F0EB" w14:textId="77777777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42BBAFB7D0C44F939E50EA29A2E1AF7B"/>
                </w:placeholder>
                <w:text w:multiLine="1"/>
              </w:sdtPr>
              <w:sdtContent>
                <w:r>
                  <w:t xml:space="preserve">Bærekraftig kommuneøkonomi i Vinje kommune </w:t>
                </w:r>
              </w:sdtContent>
            </w:sdt>
          </w:p>
          <w:p w:rsidR="007168F5" w:rsidP="007168F5" w14:paraId="0745458F" w14:textId="77777777">
            <w:pPr>
              <w:pStyle w:val="Subtitle"/>
            </w:pPr>
            <w:r>
              <w:t>Tiltaksrapport</w:t>
            </w:r>
          </w:p>
          <w:p w:rsidR="007168F5" w:rsidP="007168F5" w14:paraId="078A3ECB" w14:textId="77777777"/>
          <w:p w:rsidR="007168F5" w:rsidP="007168F5" w14:paraId="5D979BEE" w14:textId="77777777"/>
          <w:p w:rsidR="007168F5" w:rsidP="007168F5" w14:paraId="1C45DD6B" w14:textId="77777777"/>
          <w:p w:rsidR="007168F5" w:rsidRPr="00604EF7" w:rsidP="007168F5" w14:paraId="3F4C1130" w14:textId="77777777"/>
          <w:p w:rsidR="007168F5" w:rsidRPr="00A15460" w:rsidP="007168F5" w14:paraId="643C2492" w14:textId="77777777"/>
        </w:tc>
      </w:tr>
    </w:tbl>
    <w:p w:rsidR="00981A63" w14:paraId="144B5E61" w14:textId="77777777"/>
    <w:p w:rsidR="002D745F" w:rsidRPr="00675A6B" w:rsidP="00403068" w14:paraId="2A7067D0" w14:textId="77777777">
      <w:pPr>
        <w:rPr>
          <w:lang w:val="nn-NO"/>
        </w:rPr>
      </w:pPr>
      <w:r w:rsidRPr="00675A6B">
        <w:rPr>
          <w:noProof/>
          <w:lang w:val="nn-N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3055620</wp:posOffset>
            </wp:positionV>
            <wp:extent cx="5400675" cy="4086225"/>
            <wp:effectExtent l="0" t="0" r="9525" b="9525"/>
            <wp:wrapSquare wrapText="bothSides"/>
            <wp:docPr id="675093729" name="Bilet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9372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8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745F" w:rsidRPr="00675A6B" w14:paraId="354B4F5C" w14:textId="77777777">
      <w:pPr>
        <w:rPr>
          <w:lang w:val="nn-NO"/>
        </w:rPr>
      </w:pPr>
    </w:p>
    <w:p w:rsidR="002D745F" w:rsidRPr="00675A6B" w14:paraId="25304A20" w14:textId="77777777">
      <w:pPr>
        <w:rPr>
          <w:lang w:val="nn-NO"/>
        </w:rPr>
      </w:pPr>
      <w:r w:rsidRPr="00675A6B">
        <w:rPr>
          <w:lang w:val="nn-NO"/>
        </w:rPr>
        <w:br w:type="page"/>
      </w:r>
    </w:p>
    <w:p w:rsidR="00A958C8" w:rsidRPr="00675A6B" w:rsidP="00AD5655" w14:paraId="48986EF6" w14:textId="77777777">
      <w:pPr>
        <w:pStyle w:val="Heading2"/>
        <w:rPr>
          <w:lang w:val="nn-NO"/>
        </w:rPr>
        <w:sectPr w:rsidSect="001D0F40">
          <w:footerReference w:type="default" r:id="rId10"/>
          <w:headerReference w:type="first" r:id="rId11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p w:rsidR="00AD5655" w:rsidRPr="003B27FF" w:rsidP="007168F5" w14:paraId="1AE5BC32" w14:textId="77777777">
      <w:pPr>
        <w:spacing w:after="160" w:line="259" w:lineRule="auto"/>
        <w:rPr>
          <w:rFonts w:asciiTheme="majorHAnsi" w:eastAsiaTheme="majorEastAsia" w:hAnsiTheme="majorHAnsi" w:cstheme="majorBidi"/>
          <w:color w:val="0A93AC" w:themeColor="text2" w:themeTint="BF"/>
          <w:sz w:val="28"/>
          <w:szCs w:val="28"/>
          <w:lang w:val="nn-NO"/>
        </w:rPr>
      </w:pPr>
      <w:r w:rsidRPr="003B27FF">
        <w:rPr>
          <w:iCs/>
          <w:noProof/>
          <w:sz w:val="28"/>
          <w:szCs w:val="28"/>
          <w:lang w:val="nn-NO"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paraId="29861450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Pr="003B27FF" w:rsidR="007168F5">
        <w:rPr>
          <w:rFonts w:cstheme="minorHAnsi"/>
          <w:iCs/>
          <w:color w:val="0A93AC" w:themeColor="text2" w:themeTint="BF"/>
          <w:sz w:val="28"/>
          <w:szCs w:val="28"/>
          <w:lang w:val="nn-NO"/>
        </w:rPr>
        <w:t xml:space="preserve">1.0 </w:t>
      </w:r>
      <w:r w:rsidRPr="003B27FF">
        <w:rPr>
          <w:iCs/>
          <w:color w:val="0A93AC" w:themeColor="text2" w:themeTint="BF"/>
          <w:sz w:val="28"/>
          <w:szCs w:val="28"/>
          <w:lang w:val="nn-NO"/>
        </w:rPr>
        <w:t>Mandat</w:t>
      </w:r>
      <w:r w:rsidRPr="003B27FF">
        <w:rPr>
          <w:color w:val="0A93AC" w:themeColor="text2" w:themeTint="BF"/>
          <w:sz w:val="28"/>
          <w:szCs w:val="28"/>
          <w:lang w:val="nn-NO"/>
        </w:rPr>
        <w:t xml:space="preserve"> og rammer </w:t>
      </w:r>
    </w:p>
    <w:p w:rsidR="00456E14" w:rsidRPr="00675A6B" w:rsidP="1227C695" w14:paraId="7A71820F" w14:textId="77777777">
      <w:pPr>
        <w:rPr>
          <w:i/>
          <w:iCs/>
          <w:lang w:val="nn-NO"/>
        </w:rPr>
      </w:pPr>
      <w:r w:rsidRPr="00675A6B">
        <w:rPr>
          <w:i/>
          <w:iCs/>
          <w:sz w:val="24"/>
          <w:szCs w:val="24"/>
          <w:lang w:val="nn-NO"/>
        </w:rPr>
        <w:t xml:space="preserve">Næringskontoret har i </w:t>
      </w:r>
      <w:r w:rsidRPr="00675A6B" w:rsidR="00D16B27">
        <w:rPr>
          <w:i/>
          <w:iCs/>
          <w:sz w:val="24"/>
          <w:szCs w:val="24"/>
          <w:lang w:val="nn-NO"/>
        </w:rPr>
        <w:t>fellesskap</w:t>
      </w:r>
      <w:r w:rsidRPr="00675A6B">
        <w:rPr>
          <w:i/>
          <w:iCs/>
          <w:sz w:val="24"/>
          <w:szCs w:val="24"/>
          <w:lang w:val="nn-NO"/>
        </w:rPr>
        <w:t xml:space="preserve"> sett på moglege sparetiltak i si avdeling</w:t>
      </w:r>
      <w:r w:rsidRPr="00675A6B" w:rsidR="00580BD1">
        <w:rPr>
          <w:i/>
          <w:iCs/>
          <w:sz w:val="24"/>
          <w:szCs w:val="24"/>
          <w:lang w:val="nn-NO"/>
        </w:rPr>
        <w:t xml:space="preserve">. </w:t>
      </w:r>
      <w:r w:rsidRPr="00675A6B" w:rsidR="0002514B">
        <w:rPr>
          <w:i/>
          <w:iCs/>
          <w:sz w:val="24"/>
          <w:szCs w:val="24"/>
          <w:lang w:val="nn-NO"/>
        </w:rPr>
        <w:t xml:space="preserve"> Ein skal vera klar over at mykje av det næringskontoret brukar tid og pengar på, gjev attende både inntekter</w:t>
      </w:r>
      <w:r w:rsidRPr="00675A6B" w:rsidR="002B6EEC">
        <w:rPr>
          <w:i/>
          <w:iCs/>
          <w:sz w:val="24"/>
          <w:szCs w:val="24"/>
          <w:lang w:val="nn-NO"/>
        </w:rPr>
        <w:t xml:space="preserve">, arbeidsplassar og ikkje minst trivsel.  Det er viktig å vera budd på </w:t>
      </w:r>
      <w:r w:rsidRPr="00675A6B" w:rsidR="00D16B27">
        <w:rPr>
          <w:i/>
          <w:iCs/>
          <w:sz w:val="24"/>
          <w:szCs w:val="24"/>
          <w:lang w:val="nn-NO"/>
        </w:rPr>
        <w:t>konsekvensane</w:t>
      </w:r>
      <w:r w:rsidRPr="00675A6B" w:rsidR="002B6EEC">
        <w:rPr>
          <w:i/>
          <w:iCs/>
          <w:sz w:val="24"/>
          <w:szCs w:val="24"/>
          <w:lang w:val="nn-NO"/>
        </w:rPr>
        <w:t xml:space="preserve"> i så måte.</w:t>
      </w:r>
    </w:p>
    <w:p w:rsidR="00123D25" w:rsidRPr="00675A6B" w:rsidP="00123D25" w14:paraId="6F97669E" w14:textId="77777777">
      <w:pPr>
        <w:rPr>
          <w:lang w:val="nn-NO"/>
        </w:rPr>
      </w:pPr>
    </w:p>
    <w:p w:rsidR="714452E9" w:rsidRPr="00675A6B" w:rsidP="714452E9" w14:paraId="1E48AE44" w14:textId="77777777">
      <w:pPr>
        <w:pStyle w:val="Heading2"/>
        <w:rPr>
          <w:lang w:val="nn-NO"/>
        </w:rPr>
      </w:pPr>
    </w:p>
    <w:p w:rsidR="00AD5655" w:rsidRPr="00675A6B" w:rsidP="00AD5655" w14:paraId="65522BB6" w14:textId="77777777">
      <w:pPr>
        <w:pStyle w:val="Heading2"/>
        <w:rPr>
          <w:lang w:val="nn-NO"/>
        </w:rPr>
      </w:pPr>
      <w:r w:rsidRPr="00675A6B">
        <w:rPr>
          <w:lang w:val="nn-NO"/>
        </w:rPr>
        <w:t>2</w:t>
      </w:r>
      <w:r w:rsidR="007168F5">
        <w:rPr>
          <w:lang w:val="nn-NO"/>
        </w:rPr>
        <w:t>.0</w:t>
      </w:r>
      <w:r w:rsidRPr="00675A6B" w:rsidR="00862654">
        <w:rPr>
          <w:lang w:val="nn-NO"/>
        </w:rPr>
        <w:t xml:space="preserve"> </w:t>
      </w:r>
      <w:r w:rsidRPr="00675A6B">
        <w:rPr>
          <w:lang w:val="nn-NO"/>
        </w:rPr>
        <w:t>Organisering og gjennomføring</w:t>
      </w:r>
    </w:p>
    <w:p w:rsidR="009D1D48" w:rsidRPr="00675A6B" w:rsidP="009D1D48" w14:paraId="1C63CA1F" w14:textId="77777777">
      <w:pPr>
        <w:rPr>
          <w:i/>
          <w:iCs/>
          <w:sz w:val="24"/>
          <w:szCs w:val="24"/>
          <w:lang w:val="nn-NO"/>
        </w:rPr>
      </w:pPr>
      <w:r w:rsidRPr="00675A6B">
        <w:rPr>
          <w:i/>
          <w:iCs/>
          <w:sz w:val="24"/>
          <w:szCs w:val="24"/>
          <w:lang w:val="nn-NO"/>
        </w:rPr>
        <w:t xml:space="preserve">Det er gjort eit fyste møte med Rådgjevarane </w:t>
      </w:r>
      <w:r w:rsidRPr="00675A6B" w:rsidR="00D94FD9">
        <w:rPr>
          <w:i/>
          <w:iCs/>
          <w:sz w:val="24"/>
          <w:szCs w:val="24"/>
          <w:lang w:val="nn-NO"/>
        </w:rPr>
        <w:t>innan skog og landbruk.</w:t>
      </w:r>
    </w:p>
    <w:p w:rsidR="00D94FD9" w:rsidRPr="00675A6B" w:rsidP="009D1D48" w14:paraId="3B4DDB68" w14:textId="77777777">
      <w:pPr>
        <w:rPr>
          <w:i/>
          <w:iCs/>
          <w:lang w:val="nn-NO"/>
        </w:rPr>
      </w:pPr>
      <w:r w:rsidRPr="00675A6B">
        <w:rPr>
          <w:i/>
          <w:iCs/>
          <w:sz w:val="24"/>
          <w:szCs w:val="24"/>
          <w:lang w:val="nn-NO"/>
        </w:rPr>
        <w:t>Men skal og gjennomføre eit liknande møte med rådgjevar for Reiseli</w:t>
      </w:r>
      <w:r w:rsidRPr="00675A6B" w:rsidR="006D7F41">
        <w:rPr>
          <w:i/>
          <w:iCs/>
          <w:sz w:val="24"/>
          <w:szCs w:val="24"/>
          <w:lang w:val="nn-NO"/>
        </w:rPr>
        <w:t>v og sakshandsamar for motorferdsel</w:t>
      </w:r>
      <w:r w:rsidRPr="00675A6B" w:rsidR="007353D4">
        <w:rPr>
          <w:i/>
          <w:iCs/>
          <w:sz w:val="24"/>
          <w:szCs w:val="24"/>
          <w:lang w:val="nn-NO"/>
        </w:rPr>
        <w:t>/Verdsarv.</w:t>
      </w:r>
      <w:r w:rsidR="00361323">
        <w:rPr>
          <w:i/>
          <w:iCs/>
          <w:sz w:val="24"/>
          <w:szCs w:val="24"/>
          <w:lang w:val="nn-NO"/>
        </w:rPr>
        <w:t xml:space="preserve"> </w:t>
      </w:r>
      <w:r w:rsidRPr="00675A6B" w:rsidR="007353D4">
        <w:rPr>
          <w:i/>
          <w:iCs/>
          <w:sz w:val="24"/>
          <w:szCs w:val="24"/>
          <w:lang w:val="nn-NO"/>
        </w:rPr>
        <w:t xml:space="preserve"> </w:t>
      </w:r>
    </w:p>
    <w:p w:rsidR="00862654" w:rsidRPr="00675A6B" w:rsidP="00AD5655" w14:paraId="34E6FDF2" w14:textId="77777777">
      <w:pPr>
        <w:rPr>
          <w:lang w:val="nn-NO"/>
        </w:rPr>
      </w:pPr>
    </w:p>
    <w:tbl>
      <w:tblPr>
        <w:tblStyle w:val="TableGrid"/>
        <w:tblW w:w="9468" w:type="dxa"/>
        <w:tblLook w:val="04A0"/>
      </w:tblPr>
      <w:tblGrid>
        <w:gridCol w:w="2640"/>
        <w:gridCol w:w="2662"/>
        <w:gridCol w:w="4166"/>
      </w:tblGrid>
      <w:tr w14:paraId="11149530" w14:textId="77777777" w:rsidTr="00774F6D">
        <w:tblPrEx>
          <w:tblW w:w="9468" w:type="dxa"/>
          <w:tblLook w:val="04A0"/>
        </w:tblPrEx>
        <w:trPr>
          <w:trHeight w:val="286"/>
        </w:trPr>
        <w:tc>
          <w:tcPr>
            <w:tcW w:w="2640" w:type="dxa"/>
          </w:tcPr>
          <w:p w:rsidR="00DD2698" w:rsidRPr="00675A6B" w:rsidP="000F3071" w14:paraId="1CA90C9A" w14:textId="77777777">
            <w:pPr>
              <w:rPr>
                <w:i/>
                <w:sz w:val="18"/>
                <w:szCs w:val="18"/>
                <w:lang w:val="nn-NO"/>
              </w:rPr>
            </w:pPr>
            <w:r w:rsidRPr="00675A6B">
              <w:rPr>
                <w:i/>
                <w:sz w:val="18"/>
                <w:szCs w:val="18"/>
                <w:lang w:val="nn-NO"/>
              </w:rPr>
              <w:t>Knut Martin Edland</w:t>
            </w:r>
          </w:p>
        </w:tc>
        <w:tc>
          <w:tcPr>
            <w:tcW w:w="2662" w:type="dxa"/>
          </w:tcPr>
          <w:p w:rsidR="00DD2698" w:rsidRPr="00675A6B" w:rsidP="000F3071" w14:paraId="1C5521B3" w14:textId="77777777">
            <w:pPr>
              <w:rPr>
                <w:i/>
                <w:sz w:val="18"/>
                <w:szCs w:val="18"/>
                <w:lang w:val="nn-NO"/>
              </w:rPr>
            </w:pPr>
            <w:r w:rsidRPr="00675A6B">
              <w:rPr>
                <w:i/>
                <w:sz w:val="18"/>
                <w:szCs w:val="18"/>
                <w:lang w:val="nn-NO"/>
              </w:rPr>
              <w:t>Kommunalsjef KNF</w:t>
            </w:r>
          </w:p>
        </w:tc>
        <w:tc>
          <w:tcPr>
            <w:tcW w:w="4166" w:type="dxa"/>
          </w:tcPr>
          <w:p w:rsidR="00DD2698" w:rsidRPr="00675A6B" w:rsidP="000F3071" w14:paraId="08FA9AE2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Arbeids</w:t>
            </w:r>
            <w:r w:rsidRPr="00675A6B" w:rsidR="001D2127">
              <w:rPr>
                <w:sz w:val="18"/>
                <w:szCs w:val="18"/>
                <w:lang w:val="nn-NO"/>
              </w:rPr>
              <w:t>gruppe</w:t>
            </w:r>
            <w:r w:rsidRPr="00675A6B">
              <w:rPr>
                <w:sz w:val="18"/>
                <w:szCs w:val="18"/>
                <w:lang w:val="nn-NO"/>
              </w:rPr>
              <w:t>leder</w:t>
            </w:r>
          </w:p>
        </w:tc>
      </w:tr>
      <w:tr w14:paraId="0529FA3E" w14:textId="77777777" w:rsidTr="00774F6D">
        <w:tblPrEx>
          <w:tblW w:w="9468" w:type="dxa"/>
          <w:tblLook w:val="04A0"/>
        </w:tblPrEx>
        <w:trPr>
          <w:trHeight w:val="306"/>
        </w:trPr>
        <w:tc>
          <w:tcPr>
            <w:tcW w:w="2640" w:type="dxa"/>
          </w:tcPr>
          <w:p w:rsidR="00DD2698" w:rsidRPr="00675A6B" w:rsidP="000F3071" w14:paraId="5DAC180B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Thor Christiansen</w:t>
            </w:r>
          </w:p>
        </w:tc>
        <w:tc>
          <w:tcPr>
            <w:tcW w:w="2662" w:type="dxa"/>
          </w:tcPr>
          <w:p w:rsidR="0011660E" w:rsidRPr="00675A6B" w:rsidP="000F3071" w14:paraId="2E235462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Rådgjevar Landbruk</w:t>
            </w:r>
          </w:p>
        </w:tc>
        <w:tc>
          <w:tcPr>
            <w:tcW w:w="4166" w:type="dxa"/>
          </w:tcPr>
          <w:p w:rsidR="00DD2698" w:rsidRPr="00675A6B" w:rsidP="000F3071" w14:paraId="1C690D25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Arbeids</w:t>
            </w:r>
            <w:r w:rsidRPr="00675A6B" w:rsidR="001D2127">
              <w:rPr>
                <w:sz w:val="18"/>
                <w:szCs w:val="18"/>
                <w:lang w:val="nn-NO"/>
              </w:rPr>
              <w:t>gruppe</w:t>
            </w:r>
            <w:r w:rsidRPr="00675A6B">
              <w:rPr>
                <w:sz w:val="18"/>
                <w:szCs w:val="18"/>
                <w:lang w:val="nn-NO"/>
              </w:rPr>
              <w:t>deltaker</w:t>
            </w:r>
          </w:p>
        </w:tc>
      </w:tr>
      <w:tr w14:paraId="02B156FF" w14:textId="77777777" w:rsidTr="00774F6D">
        <w:tblPrEx>
          <w:tblW w:w="9468" w:type="dxa"/>
          <w:tblLook w:val="04A0"/>
        </w:tblPrEx>
        <w:trPr>
          <w:trHeight w:val="286"/>
        </w:trPr>
        <w:tc>
          <w:tcPr>
            <w:tcW w:w="2640" w:type="dxa"/>
          </w:tcPr>
          <w:p w:rsidR="00DD2698" w:rsidRPr="00675A6B" w:rsidP="000F3071" w14:paraId="3671E009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Per Wraa</w:t>
            </w:r>
          </w:p>
        </w:tc>
        <w:tc>
          <w:tcPr>
            <w:tcW w:w="2662" w:type="dxa"/>
          </w:tcPr>
          <w:p w:rsidR="00DD2698" w:rsidRPr="00675A6B" w:rsidP="000F3071" w14:paraId="49AC85FF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Rådgjevar Skog</w:t>
            </w:r>
          </w:p>
        </w:tc>
        <w:tc>
          <w:tcPr>
            <w:tcW w:w="4166" w:type="dxa"/>
          </w:tcPr>
          <w:p w:rsidR="00DD2698" w:rsidRPr="00675A6B" w:rsidP="000F3071" w14:paraId="7A9D6179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Arbeids</w:t>
            </w:r>
            <w:r w:rsidRPr="00675A6B" w:rsidR="001D2127">
              <w:rPr>
                <w:sz w:val="18"/>
                <w:szCs w:val="18"/>
                <w:lang w:val="nn-NO"/>
              </w:rPr>
              <w:t>gruppe</w:t>
            </w:r>
            <w:r w:rsidRPr="00675A6B">
              <w:rPr>
                <w:sz w:val="18"/>
                <w:szCs w:val="18"/>
                <w:lang w:val="nn-NO"/>
              </w:rPr>
              <w:t>deltaker</w:t>
            </w:r>
          </w:p>
        </w:tc>
      </w:tr>
      <w:tr w14:paraId="399BE3A7" w14:textId="77777777" w:rsidTr="00774F6D">
        <w:tblPrEx>
          <w:tblW w:w="9468" w:type="dxa"/>
          <w:tblLook w:val="04A0"/>
        </w:tblPrEx>
        <w:trPr>
          <w:trHeight w:val="286"/>
        </w:trPr>
        <w:tc>
          <w:tcPr>
            <w:tcW w:w="2640" w:type="dxa"/>
          </w:tcPr>
          <w:p w:rsidR="00DD2698" w:rsidRPr="00675A6B" w:rsidP="000F3071" w14:paraId="686327D0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Aud Irene Kittelsen</w:t>
            </w:r>
          </w:p>
        </w:tc>
        <w:tc>
          <w:tcPr>
            <w:tcW w:w="2662" w:type="dxa"/>
          </w:tcPr>
          <w:p w:rsidR="00DD2698" w:rsidRPr="00675A6B" w:rsidP="000F3071" w14:paraId="3EFB32BA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Råd</w:t>
            </w:r>
            <w:r w:rsidRPr="00675A6B" w:rsidR="00B63638">
              <w:rPr>
                <w:sz w:val="18"/>
                <w:szCs w:val="18"/>
                <w:lang w:val="nn-NO"/>
              </w:rPr>
              <w:t>gjevar Reiseliv</w:t>
            </w:r>
          </w:p>
        </w:tc>
        <w:tc>
          <w:tcPr>
            <w:tcW w:w="4166" w:type="dxa"/>
          </w:tcPr>
          <w:p w:rsidR="00DD2698" w:rsidRPr="00675A6B" w:rsidP="000F3071" w14:paraId="45D5E415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Arbeids</w:t>
            </w:r>
            <w:r w:rsidRPr="00675A6B" w:rsidR="001D2127">
              <w:rPr>
                <w:sz w:val="18"/>
                <w:szCs w:val="18"/>
                <w:lang w:val="nn-NO"/>
              </w:rPr>
              <w:t>gruppe</w:t>
            </w:r>
            <w:r w:rsidRPr="00675A6B">
              <w:rPr>
                <w:sz w:val="18"/>
                <w:szCs w:val="18"/>
                <w:lang w:val="nn-NO"/>
              </w:rPr>
              <w:t>deltaker</w:t>
            </w:r>
          </w:p>
        </w:tc>
      </w:tr>
      <w:tr w14:paraId="5D56F35E" w14:textId="77777777" w:rsidTr="00774F6D">
        <w:tblPrEx>
          <w:tblW w:w="9468" w:type="dxa"/>
          <w:tblLook w:val="04A0"/>
        </w:tblPrEx>
        <w:trPr>
          <w:trHeight w:val="306"/>
        </w:trPr>
        <w:tc>
          <w:tcPr>
            <w:tcW w:w="2640" w:type="dxa"/>
          </w:tcPr>
          <w:p w:rsidR="00DD2698" w:rsidRPr="00675A6B" w:rsidP="000F437F" w14:paraId="2C795855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Kjell Christenson</w:t>
            </w:r>
          </w:p>
        </w:tc>
        <w:tc>
          <w:tcPr>
            <w:tcW w:w="2662" w:type="dxa"/>
          </w:tcPr>
          <w:p w:rsidR="00DD2698" w:rsidRPr="00675A6B" w:rsidP="000F437F" w14:paraId="463E867A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Sakshandsamar motor/verdsar</w:t>
            </w:r>
            <w:r w:rsidRPr="00675A6B" w:rsidR="00774F6D">
              <w:rPr>
                <w:sz w:val="18"/>
                <w:szCs w:val="18"/>
                <w:lang w:val="nn-NO"/>
              </w:rPr>
              <w:t>v</w:t>
            </w:r>
          </w:p>
        </w:tc>
        <w:tc>
          <w:tcPr>
            <w:tcW w:w="4166" w:type="dxa"/>
          </w:tcPr>
          <w:p w:rsidR="00DD2698" w:rsidRPr="00675A6B" w:rsidP="000F437F" w14:paraId="67B9C8BD" w14:textId="77777777">
            <w:pPr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Arbeids</w:t>
            </w:r>
            <w:r w:rsidRPr="00675A6B" w:rsidR="001D2127">
              <w:rPr>
                <w:sz w:val="18"/>
                <w:szCs w:val="18"/>
                <w:lang w:val="nn-NO"/>
              </w:rPr>
              <w:t>gruppe</w:t>
            </w:r>
            <w:r w:rsidRPr="00675A6B">
              <w:rPr>
                <w:sz w:val="18"/>
                <w:szCs w:val="18"/>
                <w:lang w:val="nn-NO"/>
              </w:rPr>
              <w:t>deltaker</w:t>
            </w:r>
          </w:p>
        </w:tc>
      </w:tr>
      <w:tr w14:paraId="3E94C718" w14:textId="77777777" w:rsidTr="00774F6D">
        <w:tblPrEx>
          <w:tblW w:w="9468" w:type="dxa"/>
          <w:tblLook w:val="04A0"/>
        </w:tblPrEx>
        <w:trPr>
          <w:trHeight w:val="286"/>
        </w:trPr>
        <w:tc>
          <w:tcPr>
            <w:tcW w:w="2640" w:type="dxa"/>
          </w:tcPr>
          <w:p w:rsidR="00DD2698" w:rsidRPr="00675A6B" w:rsidP="000F437F" w14:paraId="6BC34EE3" w14:textId="77777777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2662" w:type="dxa"/>
          </w:tcPr>
          <w:p w:rsidR="00DD2698" w:rsidRPr="00675A6B" w:rsidP="000F437F" w14:paraId="3EB65054" w14:textId="77777777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166" w:type="dxa"/>
          </w:tcPr>
          <w:p w:rsidR="00DD2698" w:rsidRPr="00675A6B" w:rsidP="000F437F" w14:paraId="733475B6" w14:textId="77777777">
            <w:pPr>
              <w:rPr>
                <w:sz w:val="18"/>
                <w:szCs w:val="18"/>
                <w:lang w:val="nn-NO"/>
              </w:rPr>
            </w:pPr>
          </w:p>
        </w:tc>
      </w:tr>
    </w:tbl>
    <w:p w:rsidR="00D47445" w:rsidRPr="00675A6B" w:rsidP="00AD5655" w14:paraId="6CA6C6D9" w14:textId="77777777">
      <w:pPr>
        <w:rPr>
          <w:lang w:val="nn-NO"/>
        </w:rPr>
      </w:pPr>
    </w:p>
    <w:p w:rsidR="00456E14" w:rsidRPr="00675A6B" w:rsidP="00AD5655" w14:paraId="55275895" w14:textId="77777777">
      <w:pPr>
        <w:rPr>
          <w:lang w:val="nn-NO"/>
        </w:rPr>
      </w:pPr>
    </w:p>
    <w:p w:rsidR="00456E14" w:rsidP="00456E14" w14:paraId="617E3FBE" w14:textId="77777777">
      <w:pPr>
        <w:pStyle w:val="Subtitle"/>
        <w:rPr>
          <w:lang w:val="nn-NO"/>
        </w:rPr>
      </w:pPr>
      <w:r w:rsidRPr="00675A6B">
        <w:rPr>
          <w:lang w:val="nn-NO"/>
        </w:rPr>
        <w:t xml:space="preserve">3.0 Utredning </w:t>
      </w:r>
    </w:p>
    <w:p w:rsidR="007168F5" w:rsidRPr="007168F5" w:rsidP="007168F5" w14:paraId="43604047" w14:textId="77777777">
      <w:pPr>
        <w:rPr>
          <w:lang w:val="nn-NO"/>
        </w:rPr>
      </w:pPr>
    </w:p>
    <w:p w:rsidR="00242C46" w:rsidRPr="00242C46" w:rsidP="00242C46" w14:paraId="5E8EBEFB" w14:textId="77777777">
      <w:pPr>
        <w:rPr>
          <w:lang w:val="nn-NO"/>
        </w:rPr>
      </w:pPr>
      <w:r>
        <w:rPr>
          <w:lang w:val="nn-NO"/>
        </w:rPr>
        <w:t>Etter ein gjennomgang av våre ansvar</w:t>
      </w:r>
      <w:r w:rsidR="00E44364">
        <w:rPr>
          <w:lang w:val="nn-NO"/>
        </w:rPr>
        <w:t xml:space="preserve"> i KNF</w:t>
      </w:r>
      <w:r>
        <w:rPr>
          <w:lang w:val="nn-NO"/>
        </w:rPr>
        <w:t xml:space="preserve"> har me kome til</w:t>
      </w:r>
      <w:r w:rsidR="00CF52E8">
        <w:rPr>
          <w:lang w:val="nn-NO"/>
        </w:rPr>
        <w:t xml:space="preserve"> følgjande</w:t>
      </w:r>
      <w:r w:rsidR="00AD4CA9">
        <w:rPr>
          <w:lang w:val="nn-NO"/>
        </w:rPr>
        <w:t xml:space="preserve"> område å sjå på i høve til sparing</w:t>
      </w:r>
    </w:p>
    <w:p w:rsidR="00E34F47" w:rsidP="007F2004" w14:paraId="25417F33" w14:textId="77777777">
      <w:pPr>
        <w:pStyle w:val="ListParagraph"/>
        <w:numPr>
          <w:ilvl w:val="0"/>
          <w:numId w:val="22"/>
        </w:numPr>
        <w:rPr>
          <w:lang w:val="nn-NO"/>
        </w:rPr>
      </w:pPr>
      <w:r>
        <w:rPr>
          <w:lang w:val="nn-NO"/>
        </w:rPr>
        <w:t>Personal</w:t>
      </w:r>
    </w:p>
    <w:p w:rsidR="00456E14" w:rsidP="007F2004" w14:paraId="5CB97D1A" w14:textId="77777777">
      <w:pPr>
        <w:pStyle w:val="ListParagraph"/>
        <w:numPr>
          <w:ilvl w:val="0"/>
          <w:numId w:val="22"/>
        </w:numPr>
        <w:rPr>
          <w:lang w:val="nn-NO"/>
        </w:rPr>
      </w:pPr>
      <w:r>
        <w:rPr>
          <w:lang w:val="nn-NO"/>
        </w:rPr>
        <w:t>Berunuten</w:t>
      </w:r>
    </w:p>
    <w:p w:rsidR="00E44364" w:rsidP="00E44364" w14:paraId="17AADFAC" w14:textId="77777777">
      <w:pPr>
        <w:pStyle w:val="ListParagraph"/>
        <w:numPr>
          <w:ilvl w:val="0"/>
          <w:numId w:val="22"/>
        </w:numPr>
        <w:rPr>
          <w:lang w:val="nn-NO"/>
        </w:rPr>
      </w:pPr>
      <w:r>
        <w:rPr>
          <w:lang w:val="nn-NO"/>
        </w:rPr>
        <w:t>Auka inntekt på motorferdsel</w:t>
      </w:r>
    </w:p>
    <w:p w:rsidR="00677BDD" w:rsidRPr="00901393" w:rsidP="00901393" w14:paraId="11537D57" w14:textId="77777777">
      <w:pPr>
        <w:rPr>
          <w:lang w:val="nn-NO"/>
        </w:rPr>
      </w:pPr>
    </w:p>
    <w:p w:rsidR="00CA0733" w:rsidRPr="00675A6B" w:rsidP="00CA0733" w14:paraId="4AFC1A64" w14:textId="77777777">
      <w:pPr>
        <w:pStyle w:val="Subtitle"/>
        <w:rPr>
          <w:sz w:val="24"/>
          <w:szCs w:val="20"/>
          <w:lang w:val="nn-NO"/>
        </w:rPr>
      </w:pPr>
      <w:r w:rsidRPr="00675A6B">
        <w:rPr>
          <w:sz w:val="24"/>
          <w:szCs w:val="20"/>
          <w:lang w:val="nn-NO"/>
        </w:rPr>
        <w:t xml:space="preserve">3.1 </w:t>
      </w:r>
      <w:r w:rsidR="00875FF7">
        <w:rPr>
          <w:sz w:val="24"/>
          <w:szCs w:val="20"/>
          <w:lang w:val="nn-NO"/>
        </w:rPr>
        <w:t xml:space="preserve">Skildre </w:t>
      </w:r>
      <w:r w:rsidRPr="00675A6B">
        <w:rPr>
          <w:sz w:val="24"/>
          <w:szCs w:val="20"/>
          <w:lang w:val="nn-NO"/>
        </w:rPr>
        <w:t>tiltak</w:t>
      </w:r>
    </w:p>
    <w:p w:rsidR="00D64B8F" w:rsidRPr="00675A6B" w:rsidP="00D64B8F" w14:paraId="448D597A" w14:textId="77777777">
      <w:pPr>
        <w:rPr>
          <w:lang w:val="nn-NO"/>
        </w:rPr>
      </w:pPr>
    </w:p>
    <w:p w:rsidR="007E4005" w:rsidP="00D64B8F" w14:paraId="7DAE6D6A" w14:textId="77777777">
      <w:pPr>
        <w:rPr>
          <w:lang w:val="nn-NO"/>
        </w:rPr>
      </w:pPr>
      <w:r w:rsidRPr="00983F3C">
        <w:rPr>
          <w:u w:val="single"/>
          <w:lang w:val="nn-NO"/>
        </w:rPr>
        <w:t>Personale:</w:t>
      </w:r>
      <w:r>
        <w:rPr>
          <w:lang w:val="nn-NO"/>
        </w:rPr>
        <w:t xml:space="preserve"> Ei naturleg vurdering må gjerast i høve til å erstatte naturleg avgang</w:t>
      </w:r>
      <w:r w:rsidR="003954C1">
        <w:rPr>
          <w:lang w:val="nn-NO"/>
        </w:rPr>
        <w:t xml:space="preserve"> av personell!</w:t>
      </w:r>
    </w:p>
    <w:p w:rsidR="00695AD9" w:rsidP="00D64B8F" w14:paraId="27A88261" w14:textId="77777777">
      <w:pPr>
        <w:rPr>
          <w:lang w:val="nn-NO"/>
        </w:rPr>
      </w:pPr>
    </w:p>
    <w:p w:rsidR="003954C1" w:rsidP="00D64B8F" w14:paraId="069E9B48" w14:textId="77777777">
      <w:pPr>
        <w:rPr>
          <w:lang w:val="nn-NO"/>
        </w:rPr>
      </w:pPr>
      <w:r w:rsidRPr="00983F3C">
        <w:rPr>
          <w:u w:val="single"/>
          <w:lang w:val="nn-NO"/>
        </w:rPr>
        <w:t>Berunuten:</w:t>
      </w:r>
      <w:r>
        <w:rPr>
          <w:lang w:val="nn-NO"/>
        </w:rPr>
        <w:t xml:space="preserve"> Er eit fantastisk tilbod, men det er </w:t>
      </w:r>
      <w:r w:rsidR="009553DC">
        <w:rPr>
          <w:lang w:val="nn-NO"/>
        </w:rPr>
        <w:t xml:space="preserve">kanskje mogleg å tenkje litt enklare.  </w:t>
      </w:r>
    </w:p>
    <w:p w:rsidR="00E349A5" w:rsidP="00D64B8F" w14:paraId="7A52681F" w14:textId="77777777">
      <w:pPr>
        <w:rPr>
          <w:lang w:val="nn-NO"/>
        </w:rPr>
      </w:pPr>
    </w:p>
    <w:p w:rsidR="00E349A5" w:rsidRPr="00675A6B" w:rsidP="00D64B8F" w14:paraId="4671672C" w14:textId="77777777">
      <w:pPr>
        <w:rPr>
          <w:lang w:val="nn-NO"/>
        </w:rPr>
      </w:pPr>
      <w:r w:rsidRPr="00E349A5">
        <w:rPr>
          <w:u w:val="single"/>
          <w:lang w:val="nn-NO"/>
        </w:rPr>
        <w:t>Auka inntekt:</w:t>
      </w:r>
      <w:r>
        <w:rPr>
          <w:lang w:val="nn-NO"/>
        </w:rPr>
        <w:t xml:space="preserve"> Det er truleg rom for auke inntektene gjennom auka gebyr på for eksempel hytteløyva.</w:t>
      </w:r>
    </w:p>
    <w:p w:rsidR="00CA0733" w:rsidP="00D64B8F" w14:paraId="078FCAD8" w14:textId="77777777">
      <w:pPr>
        <w:rPr>
          <w:lang w:val="nn-NO"/>
        </w:rPr>
      </w:pPr>
    </w:p>
    <w:p w:rsidR="00BB7D1C" w:rsidP="00D64B8F" w14:paraId="32657B5D" w14:textId="77777777">
      <w:pPr>
        <w:rPr>
          <w:lang w:val="nn-NO"/>
        </w:rPr>
      </w:pPr>
    </w:p>
    <w:p w:rsidR="00BB7D1C" w:rsidP="00D64B8F" w14:paraId="7A3A6FC8" w14:textId="77777777">
      <w:pPr>
        <w:rPr>
          <w:lang w:val="nn-NO"/>
        </w:rPr>
      </w:pPr>
    </w:p>
    <w:p w:rsidR="00695AD9" w:rsidP="00D64B8F" w14:paraId="2EDF330F" w14:textId="77777777">
      <w:pPr>
        <w:rPr>
          <w:lang w:val="nn-NO"/>
        </w:rPr>
      </w:pPr>
    </w:p>
    <w:p w:rsidR="00695AD9" w:rsidP="00D64B8F" w14:paraId="43B69367" w14:textId="77777777">
      <w:pPr>
        <w:rPr>
          <w:lang w:val="nn-NO"/>
        </w:rPr>
      </w:pPr>
    </w:p>
    <w:p w:rsidR="00BB7D1C" w:rsidRPr="00675A6B" w:rsidP="00D64B8F" w14:paraId="4E419ECC" w14:textId="77777777">
      <w:pPr>
        <w:rPr>
          <w:lang w:val="nn-NO"/>
        </w:rPr>
      </w:pPr>
    </w:p>
    <w:p w:rsidR="00CA0733" w:rsidRPr="00675A6B" w:rsidP="00CA0733" w14:paraId="4675E3C8" w14:textId="77777777">
      <w:pPr>
        <w:pStyle w:val="Subtitle"/>
        <w:rPr>
          <w:sz w:val="24"/>
          <w:szCs w:val="20"/>
          <w:lang w:val="nn-NO"/>
        </w:rPr>
      </w:pPr>
      <w:r w:rsidRPr="00675A6B">
        <w:rPr>
          <w:sz w:val="24"/>
          <w:szCs w:val="20"/>
          <w:lang w:val="nn-NO"/>
        </w:rPr>
        <w:t xml:space="preserve">3.2 </w:t>
      </w:r>
      <w:r w:rsidRPr="00675A6B" w:rsidR="002B08BD">
        <w:rPr>
          <w:sz w:val="24"/>
          <w:szCs w:val="20"/>
          <w:lang w:val="nn-NO"/>
        </w:rPr>
        <w:t>Konsekvensar</w:t>
      </w:r>
      <w:r w:rsidRPr="00675A6B">
        <w:rPr>
          <w:sz w:val="24"/>
          <w:szCs w:val="20"/>
          <w:lang w:val="nn-NO"/>
        </w:rPr>
        <w:t xml:space="preserve"> av tiltak</w:t>
      </w:r>
    </w:p>
    <w:p w:rsidR="00BB7D1C" w:rsidP="00CA0733" w14:paraId="33B04A2C" w14:textId="77777777">
      <w:pPr>
        <w:rPr>
          <w:lang w:val="nn-NO"/>
        </w:rPr>
      </w:pPr>
      <w:r>
        <w:rPr>
          <w:lang w:val="nn-NO"/>
        </w:rPr>
        <w:t xml:space="preserve">Personale: </w:t>
      </w:r>
      <w:r w:rsidR="00DC7B76">
        <w:rPr>
          <w:lang w:val="nn-NO"/>
        </w:rPr>
        <w:t xml:space="preserve">Ei innskrenking av personell, er ikkje </w:t>
      </w:r>
      <w:r w:rsidR="00A7063C">
        <w:rPr>
          <w:lang w:val="nn-NO"/>
        </w:rPr>
        <w:t>parallelt</w:t>
      </w:r>
      <w:r w:rsidR="00DC7B76">
        <w:rPr>
          <w:lang w:val="nn-NO"/>
        </w:rPr>
        <w:t xml:space="preserve"> med </w:t>
      </w:r>
      <w:r w:rsidR="00A7063C">
        <w:rPr>
          <w:lang w:val="nn-NO"/>
        </w:rPr>
        <w:t>innskrenka</w:t>
      </w:r>
      <w:r w:rsidR="00DC7B76">
        <w:rPr>
          <w:lang w:val="nn-NO"/>
        </w:rPr>
        <w:t xml:space="preserve"> </w:t>
      </w:r>
      <w:r w:rsidR="00A7063C">
        <w:rPr>
          <w:lang w:val="nn-NO"/>
        </w:rPr>
        <w:t xml:space="preserve">oppgåver.  Det </w:t>
      </w:r>
      <w:r w:rsidR="00242812">
        <w:rPr>
          <w:lang w:val="nn-NO"/>
        </w:rPr>
        <w:t>kan fort bli ei utvatning av kunnskap, erfaring og kapasitet</w:t>
      </w:r>
      <w:r w:rsidR="001B6531">
        <w:rPr>
          <w:lang w:val="nn-NO"/>
        </w:rPr>
        <w:t xml:space="preserve">.  Ein skal og </w:t>
      </w:r>
      <w:r w:rsidR="00F253DE">
        <w:rPr>
          <w:lang w:val="nn-NO"/>
        </w:rPr>
        <w:t xml:space="preserve">vera var på ein auke i </w:t>
      </w:r>
      <w:r>
        <w:rPr>
          <w:lang w:val="nn-NO"/>
        </w:rPr>
        <w:t>sjukefråvær</w:t>
      </w:r>
      <w:r w:rsidR="00F253DE">
        <w:rPr>
          <w:lang w:val="nn-NO"/>
        </w:rPr>
        <w:t xml:space="preserve"> m.m. grunna for mykje å gjera.</w:t>
      </w:r>
      <w:r w:rsidR="00CD4140">
        <w:rPr>
          <w:lang w:val="nn-NO"/>
        </w:rPr>
        <w:t xml:space="preserve">  Men ein justering og rokkering, kan og ha positive verknader som fornying av kunnskap, </w:t>
      </w:r>
      <w:r w:rsidR="00CE06B3">
        <w:rPr>
          <w:lang w:val="nn-NO"/>
        </w:rPr>
        <w:t xml:space="preserve">nytte meir ny teknologi, enklare </w:t>
      </w:r>
      <w:r>
        <w:rPr>
          <w:lang w:val="nn-NO"/>
        </w:rPr>
        <w:t>rutinar</w:t>
      </w:r>
      <w:r w:rsidR="00CE06B3">
        <w:rPr>
          <w:lang w:val="nn-NO"/>
        </w:rPr>
        <w:t xml:space="preserve"> m.m.</w:t>
      </w:r>
    </w:p>
    <w:p w:rsidR="00EC1672" w:rsidP="00CA0733" w14:paraId="0D1A3DA6" w14:textId="77777777">
      <w:pPr>
        <w:rPr>
          <w:lang w:val="nn-NO"/>
        </w:rPr>
      </w:pPr>
    </w:p>
    <w:p w:rsidR="00CE06B3" w:rsidP="00CA0733" w14:paraId="42BBBD9B" w14:textId="77777777">
      <w:pPr>
        <w:rPr>
          <w:lang w:val="nn-NO"/>
        </w:rPr>
      </w:pPr>
      <w:r w:rsidRPr="00695AD9">
        <w:rPr>
          <w:u w:val="single"/>
          <w:lang w:val="nn-NO"/>
        </w:rPr>
        <w:t>B</w:t>
      </w:r>
      <w:r w:rsidRPr="00695AD9" w:rsidR="00695AD9">
        <w:rPr>
          <w:u w:val="single"/>
          <w:lang w:val="nn-NO"/>
        </w:rPr>
        <w:t>erunuten:</w:t>
      </w:r>
      <w:r w:rsidRPr="00695AD9" w:rsidR="00695AD9">
        <w:rPr>
          <w:lang w:val="nn-NO"/>
        </w:rPr>
        <w:t xml:space="preserve"> </w:t>
      </w:r>
      <w:r w:rsidR="00695AD9">
        <w:rPr>
          <w:lang w:val="nn-NO"/>
        </w:rPr>
        <w:t>Kanskje omorganisere det slik at ein kan halde fram dette tilbodet omlag som i dag, men vonleg noko rimelegare</w:t>
      </w:r>
      <w:r w:rsidR="00636388">
        <w:rPr>
          <w:lang w:val="nn-NO"/>
        </w:rPr>
        <w:t xml:space="preserve"> som følgje av å tenkje nytt</w:t>
      </w:r>
      <w:r w:rsidR="00EE754A">
        <w:rPr>
          <w:lang w:val="nn-NO"/>
        </w:rPr>
        <w:t>.  For eksempel bruke dei resursane ein allereie har i kommunen innan vedlikehald</w:t>
      </w:r>
      <w:r w:rsidR="00EC1672">
        <w:rPr>
          <w:lang w:val="nn-NO"/>
        </w:rPr>
        <w:t>, eller kanskje sette delar av drifta ut på anbod?</w:t>
      </w:r>
      <w:r w:rsidR="002B08BD">
        <w:rPr>
          <w:lang w:val="nn-NO"/>
        </w:rPr>
        <w:t xml:space="preserve">  Kanskje det tiltaket som får minst verknad på folk flest.</w:t>
      </w:r>
    </w:p>
    <w:p w:rsidR="00E349A5" w:rsidP="00CA0733" w14:paraId="6C739DBC" w14:textId="77777777">
      <w:pPr>
        <w:rPr>
          <w:lang w:val="nn-NO"/>
        </w:rPr>
      </w:pPr>
    </w:p>
    <w:p w:rsidR="00E349A5" w:rsidP="00CA0733" w14:paraId="2A77270A" w14:textId="77777777">
      <w:pPr>
        <w:rPr>
          <w:lang w:val="nn-NO"/>
        </w:rPr>
      </w:pPr>
      <w:r w:rsidRPr="00B92EC7">
        <w:rPr>
          <w:u w:val="single"/>
          <w:lang w:val="nn-NO"/>
        </w:rPr>
        <w:t>Auka inntekt:</w:t>
      </w:r>
      <w:r>
        <w:rPr>
          <w:lang w:val="nn-NO"/>
        </w:rPr>
        <w:t xml:space="preserve"> </w:t>
      </w:r>
      <w:r w:rsidR="00DA4834">
        <w:rPr>
          <w:lang w:val="nn-NO"/>
        </w:rPr>
        <w:t>Då ein er van med å betale for ymse løyve, trur me at eit gebyr i høve til handsaming av hytteløyve m.fl.</w:t>
      </w:r>
      <w:r w:rsidR="00B92EC7">
        <w:rPr>
          <w:lang w:val="nn-NO"/>
        </w:rPr>
        <w:t xml:space="preserve"> </w:t>
      </w:r>
      <w:r w:rsidR="005700E0">
        <w:rPr>
          <w:lang w:val="nn-NO"/>
        </w:rPr>
        <w:t xml:space="preserve">utan at det vert mykje for mykje støy! Dette </w:t>
      </w:r>
      <w:r w:rsidR="00B92EC7">
        <w:rPr>
          <w:lang w:val="nn-NO"/>
        </w:rPr>
        <w:t>kan gje ein inntekt på nær kr 100 000,- pr år</w:t>
      </w:r>
      <w:r w:rsidR="005700E0">
        <w:rPr>
          <w:lang w:val="nn-NO"/>
        </w:rPr>
        <w:t>, tru me</w:t>
      </w:r>
      <w:r w:rsidR="00B92EC7">
        <w:rPr>
          <w:lang w:val="nn-NO"/>
        </w:rPr>
        <w:t>.</w:t>
      </w:r>
    </w:p>
    <w:p w:rsidR="00614994" w:rsidRPr="007150CB" w:rsidP="00CA0733" w14:paraId="38217A48" w14:textId="77777777">
      <w:pPr>
        <w:rPr>
          <w:lang w:val="nn-NO"/>
        </w:rPr>
      </w:pPr>
    </w:p>
    <w:p w:rsidR="002B08BD" w:rsidRPr="007150CB" w:rsidP="00CA0733" w14:paraId="775CF937" w14:textId="77777777">
      <w:pPr>
        <w:rPr>
          <w:u w:val="single"/>
          <w:lang w:val="nn-NO"/>
        </w:rPr>
      </w:pPr>
      <w:r w:rsidRPr="007150CB">
        <w:rPr>
          <w:u w:val="single"/>
          <w:lang w:val="nn-NO"/>
        </w:rPr>
        <w:t>Samla sett:</w:t>
      </w:r>
    </w:p>
    <w:p w:rsidR="00D44664" w:rsidRPr="007150CB" w:rsidP="00CA0733" w14:paraId="44D1A3BF" w14:textId="77777777">
      <w:pPr>
        <w:rPr>
          <w:color w:val="FF0000"/>
        </w:rPr>
      </w:pPr>
      <w:r w:rsidRPr="007150CB">
        <w:rPr>
          <w:lang w:val="nn-NO"/>
        </w:rPr>
        <w:t xml:space="preserve">Det er høgst urealistisk å tru at ein kan halde fram den høge farten ein har hatt i næringslivet i Vinje, om ein gjennomfører heilt eller delar av desse tiltaka.  </w:t>
      </w:r>
      <w:r w:rsidRPr="007150CB">
        <w:t>Det vil føre til så stor misnøye og deretter enormt omdømme tap, som så fører til befolknings reduksjon.  Ein liten reduksjon er nok akseptabelt, men i den skala ein legg opp til i kommunekompasset er direkte skadeleg</w:t>
      </w:r>
      <w:r w:rsidRPr="007150CB">
        <w:rPr>
          <w:color w:val="FF0000"/>
        </w:rPr>
        <w:t>!</w:t>
      </w:r>
    </w:p>
    <w:p w:rsidR="00CA0733" w:rsidRPr="007150CB" w:rsidP="00CA0733" w14:paraId="0E2E9A2C" w14:textId="77777777"/>
    <w:p w:rsidR="00CA0733" w:rsidRPr="007150CB" w:rsidP="00CA0733" w14:paraId="2CDD53A4" w14:textId="77777777">
      <w:pPr>
        <w:pStyle w:val="Subtitle"/>
        <w:rPr>
          <w:sz w:val="24"/>
          <w:szCs w:val="20"/>
        </w:rPr>
      </w:pPr>
      <w:r w:rsidRPr="007150CB">
        <w:rPr>
          <w:sz w:val="24"/>
          <w:szCs w:val="20"/>
        </w:rPr>
        <w:t>3.3 Etc</w:t>
      </w:r>
    </w:p>
    <w:p w:rsidR="005700E0" w:rsidRPr="007150CB" w:rsidP="00D64B8F" w14:paraId="41DE8342" w14:textId="77777777"/>
    <w:p w:rsidR="00D64B8F" w:rsidRPr="007150CB" w:rsidP="00D64B8F" w14:paraId="105E5C29" w14:textId="77777777">
      <w:pPr>
        <w:rPr>
          <w:b/>
          <w:bCs/>
        </w:rPr>
      </w:pPr>
      <w:r w:rsidRPr="007150CB">
        <w:rPr>
          <w:b/>
          <w:bCs/>
        </w:rPr>
        <w:t>Oppsummerande tabell</w:t>
      </w:r>
    </w:p>
    <w:p w:rsidR="00D64B8F" w:rsidRPr="007150CB" w:rsidP="00D64B8F" w14:paraId="0F025AED" w14:textId="77777777"/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15AA167E" w14:textId="77777777" w:rsidTr="00123D25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675A6B" w:rsidP="001642FD" w14:paraId="6866FB41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sz w:val="18"/>
                <w:szCs w:val="18"/>
                <w:lang w:val="nn-NO"/>
              </w:rPr>
              <w:t xml:space="preserve">Navn på tiltak i </w:t>
            </w:r>
            <w:r w:rsidRPr="00675A6B" w:rsidR="000B088B">
              <w:rPr>
                <w:b/>
                <w:bCs/>
                <w:sz w:val="18"/>
                <w:szCs w:val="18"/>
                <w:lang w:val="nn-NO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675A6B" w:rsidP="001642FD" w14:paraId="51C1DF8D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sz w:val="18"/>
                <w:szCs w:val="18"/>
                <w:lang w:val="nn-NO"/>
              </w:rPr>
              <w:t>Utdyping av tiltak</w:t>
            </w:r>
          </w:p>
        </w:tc>
      </w:tr>
      <w:tr w14:paraId="62996A1B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675A6B" w:rsidP="001642FD" w14:paraId="70276C0D" w14:textId="7263EF9A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</w:t>
            </w:r>
            <w:r w:rsidRPr="00675A6B">
              <w:rPr>
                <w:sz w:val="18"/>
                <w:szCs w:val="18"/>
                <w:lang w:val="nn-NO"/>
              </w:rPr>
              <w:t>.</w:t>
            </w:r>
            <w:r w:rsidRPr="00675A6B" w:rsidR="00074F0C">
              <w:rPr>
                <w:sz w:val="18"/>
                <w:szCs w:val="18"/>
                <w:lang w:val="nn-NO"/>
              </w:rPr>
              <w:t>Bruk av tid/personal</w:t>
            </w:r>
          </w:p>
        </w:tc>
        <w:tc>
          <w:tcPr>
            <w:tcW w:w="6662" w:type="dxa"/>
          </w:tcPr>
          <w:p w:rsidR="00D64B8F" w:rsidRPr="00675A6B" w:rsidP="001642FD" w14:paraId="33691D65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Vurdere å ikkje erstatte naturleg avgang.</w:t>
            </w:r>
            <w:r w:rsidRPr="00675A6B" w:rsidR="00293EF0">
              <w:rPr>
                <w:sz w:val="18"/>
                <w:szCs w:val="18"/>
                <w:lang w:val="nn-NO"/>
              </w:rPr>
              <w:t xml:space="preserve">  Interkommunalt samarbeid.</w:t>
            </w:r>
          </w:p>
        </w:tc>
      </w:tr>
      <w:tr w14:paraId="6B7C6D0B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675A6B" w:rsidP="001642FD" w14:paraId="3288736A" w14:textId="3ADE90D3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</w:t>
            </w:r>
            <w:r w:rsidRPr="00675A6B">
              <w:rPr>
                <w:sz w:val="18"/>
                <w:szCs w:val="18"/>
                <w:lang w:val="nn-NO"/>
              </w:rPr>
              <w:t>.</w:t>
            </w:r>
            <w:r w:rsidRPr="00675A6B" w:rsidR="00074F0C">
              <w:rPr>
                <w:sz w:val="18"/>
                <w:szCs w:val="18"/>
                <w:lang w:val="nn-NO"/>
              </w:rPr>
              <w:t>Møte</w:t>
            </w:r>
            <w:r w:rsidRPr="00675A6B" w:rsidR="00817E05">
              <w:rPr>
                <w:sz w:val="18"/>
                <w:szCs w:val="18"/>
                <w:lang w:val="nn-NO"/>
              </w:rPr>
              <w:t>r og kurs</w:t>
            </w:r>
          </w:p>
        </w:tc>
        <w:tc>
          <w:tcPr>
            <w:tcW w:w="6662" w:type="dxa"/>
          </w:tcPr>
          <w:p w:rsidR="00D64B8F" w:rsidRPr="00675A6B" w:rsidP="001642FD" w14:paraId="37C068AC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 xml:space="preserve">Selektere </w:t>
            </w:r>
            <w:r w:rsidRPr="00675A6B" w:rsidR="000D2501">
              <w:rPr>
                <w:sz w:val="18"/>
                <w:szCs w:val="18"/>
                <w:lang w:val="nn-NO"/>
              </w:rPr>
              <w:t>dei møta ein må, kan eller ikkje treng å vera med på.  Slik unngå å bruke bil</w:t>
            </w:r>
            <w:r w:rsidRPr="00675A6B" w:rsidR="00457426">
              <w:rPr>
                <w:sz w:val="18"/>
                <w:szCs w:val="18"/>
                <w:lang w:val="nn-NO"/>
              </w:rPr>
              <w:t xml:space="preserve">, overtid og reisekostnad.  Likeins gjera gode vurderingar av kurs og </w:t>
            </w:r>
            <w:r w:rsidRPr="00675A6B" w:rsidR="00475DC8">
              <w:rPr>
                <w:sz w:val="18"/>
                <w:szCs w:val="18"/>
                <w:lang w:val="nn-NO"/>
              </w:rPr>
              <w:t>oppfrisking</w:t>
            </w:r>
            <w:r w:rsidRPr="00675A6B" w:rsidR="006E6930">
              <w:rPr>
                <w:sz w:val="18"/>
                <w:szCs w:val="18"/>
                <w:lang w:val="nn-NO"/>
              </w:rPr>
              <w:t xml:space="preserve"> av kunnskap.  </w:t>
            </w:r>
          </w:p>
        </w:tc>
      </w:tr>
      <w:tr w14:paraId="514FB9DE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675A6B" w:rsidP="001642FD" w14:paraId="1F7021AE" w14:textId="0E2ECF8D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3</w:t>
            </w:r>
            <w:r w:rsidRPr="00675A6B">
              <w:rPr>
                <w:sz w:val="18"/>
                <w:szCs w:val="18"/>
                <w:lang w:val="nn-NO"/>
              </w:rPr>
              <w:t>.</w:t>
            </w:r>
            <w:r w:rsidRPr="00675A6B" w:rsidR="00817E05">
              <w:rPr>
                <w:sz w:val="18"/>
                <w:szCs w:val="18"/>
                <w:lang w:val="nn-NO"/>
              </w:rPr>
              <w:t>Bruk av ny teknologi</w:t>
            </w:r>
          </w:p>
        </w:tc>
        <w:tc>
          <w:tcPr>
            <w:tcW w:w="6662" w:type="dxa"/>
          </w:tcPr>
          <w:p w:rsidR="00D64B8F" w:rsidRPr="00675A6B" w:rsidP="001642FD" w14:paraId="2BC8CC3B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 xml:space="preserve">Lære og bruke AI, som erstattar.  Bruke i meirgrad </w:t>
            </w:r>
            <w:r w:rsidRPr="00675A6B" w:rsidR="00B04BA9">
              <w:rPr>
                <w:sz w:val="18"/>
                <w:szCs w:val="18"/>
                <w:lang w:val="nn-NO"/>
              </w:rPr>
              <w:t xml:space="preserve">nettbutikk med </w:t>
            </w:r>
            <w:r w:rsidRPr="00675A6B" w:rsidR="00475DC8">
              <w:rPr>
                <w:sz w:val="18"/>
                <w:szCs w:val="18"/>
                <w:lang w:val="nn-NO"/>
              </w:rPr>
              <w:t>førehandsbetaling</w:t>
            </w:r>
            <w:r w:rsidRPr="00675A6B" w:rsidR="00B04BA9">
              <w:rPr>
                <w:sz w:val="18"/>
                <w:szCs w:val="18"/>
                <w:lang w:val="nn-NO"/>
              </w:rPr>
              <w:t xml:space="preserve"> m.m.</w:t>
            </w:r>
          </w:p>
        </w:tc>
      </w:tr>
      <w:tr w14:paraId="6797C999" w14:textId="77777777" w:rsidTr="00123D25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D64B8F" w:rsidRPr="00675A6B" w:rsidP="001642FD" w14:paraId="7A9A4998" w14:textId="1F1868B8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4</w:t>
            </w:r>
            <w:r w:rsidRPr="00675A6B">
              <w:rPr>
                <w:sz w:val="18"/>
                <w:szCs w:val="18"/>
                <w:lang w:val="nn-NO"/>
              </w:rPr>
              <w:t>.</w:t>
            </w:r>
            <w:r w:rsidRPr="00675A6B" w:rsidR="0024182E">
              <w:rPr>
                <w:sz w:val="18"/>
                <w:szCs w:val="18"/>
                <w:lang w:val="nn-NO"/>
              </w:rPr>
              <w:t xml:space="preserve"> Abonnement</w:t>
            </w:r>
          </w:p>
        </w:tc>
        <w:tc>
          <w:tcPr>
            <w:tcW w:w="6662" w:type="dxa"/>
          </w:tcPr>
          <w:p w:rsidR="00D64B8F" w:rsidRPr="00675A6B" w:rsidP="001642FD" w14:paraId="0C06452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 xml:space="preserve">Kutte dei fleste aviser og blader som ikkje er </w:t>
            </w:r>
            <w:r w:rsidRPr="00675A6B" w:rsidR="00E540DB">
              <w:rPr>
                <w:sz w:val="18"/>
                <w:szCs w:val="18"/>
                <w:lang w:val="nn-NO"/>
              </w:rPr>
              <w:t>pålagt å ha</w:t>
            </w:r>
          </w:p>
        </w:tc>
      </w:tr>
      <w:tr w14:paraId="615F2C7B" w14:textId="77777777" w:rsidTr="00123D25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D64B8F" w:rsidRPr="00675A6B" w:rsidP="001642FD" w14:paraId="451DEA05" w14:textId="7B24250B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5</w:t>
            </w:r>
            <w:r w:rsidRPr="00675A6B">
              <w:rPr>
                <w:sz w:val="18"/>
                <w:szCs w:val="18"/>
                <w:lang w:val="nn-NO"/>
              </w:rPr>
              <w:t>.</w:t>
            </w:r>
            <w:r w:rsidRPr="00675A6B" w:rsidR="00E540DB">
              <w:rPr>
                <w:sz w:val="18"/>
                <w:szCs w:val="18"/>
                <w:lang w:val="nn-NO"/>
              </w:rPr>
              <w:t>Personalkostnader</w:t>
            </w:r>
          </w:p>
        </w:tc>
        <w:tc>
          <w:tcPr>
            <w:tcW w:w="6662" w:type="dxa"/>
          </w:tcPr>
          <w:p w:rsidR="00D64B8F" w:rsidRPr="00675A6B" w:rsidP="001642FD" w14:paraId="27A789D3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Redusere rammene for sosialt samvær/tur</w:t>
            </w:r>
            <w:r w:rsidR="00164007">
              <w:rPr>
                <w:sz w:val="18"/>
                <w:szCs w:val="18"/>
                <w:lang w:val="nn-NO"/>
              </w:rPr>
              <w:t>/aktivitetar</w:t>
            </w:r>
            <w:r w:rsidRPr="00675A6B" w:rsidR="00167AD8">
              <w:rPr>
                <w:sz w:val="18"/>
                <w:szCs w:val="18"/>
                <w:lang w:val="nn-NO"/>
              </w:rPr>
              <w:t xml:space="preserve"> </w:t>
            </w:r>
          </w:p>
        </w:tc>
      </w:tr>
    </w:tbl>
    <w:p w:rsidR="00200FBB" w:rsidP="007A4AED" w14:paraId="1B3A59CE" w14:textId="77777777">
      <w:pPr>
        <w:pStyle w:val="Heading2"/>
        <w:rPr>
          <w:lang w:val="nn-NO"/>
        </w:rPr>
      </w:pPr>
    </w:p>
    <w:p w:rsidR="007A4AED" w:rsidRPr="00675A6B" w:rsidP="007A4AED" w14:paraId="2893F5A0" w14:textId="77777777">
      <w:pPr>
        <w:pStyle w:val="Heading2"/>
        <w:rPr>
          <w:lang w:val="nn-NO"/>
        </w:rPr>
      </w:pPr>
      <w:r w:rsidRPr="00675A6B">
        <w:rPr>
          <w:lang w:val="nn-NO"/>
        </w:rPr>
        <w:t xml:space="preserve">4. Gevinstrealisering </w:t>
      </w:r>
    </w:p>
    <w:p w:rsidR="00A258AB" w:rsidRPr="00675A6B" w:rsidP="007A4AED" w14:paraId="4F42C108" w14:textId="77777777">
      <w:pPr>
        <w:rPr>
          <w:lang w:val="nn-NO"/>
        </w:rPr>
      </w:pPr>
      <w:r w:rsidRPr="00675A6B">
        <w:rPr>
          <w:lang w:val="nn-NO"/>
        </w:rPr>
        <w:t xml:space="preserve">Tabellen viser oversikt over </w:t>
      </w:r>
      <w:r w:rsidRPr="00675A6B" w:rsidR="000B088B">
        <w:rPr>
          <w:lang w:val="nn-NO"/>
        </w:rPr>
        <w:t>arbeidsgrupp</w:t>
      </w:r>
      <w:r w:rsidR="00164007">
        <w:rPr>
          <w:lang w:val="nn-NO"/>
        </w:rPr>
        <w:t>a sitt</w:t>
      </w:r>
      <w:r w:rsidRPr="00675A6B">
        <w:rPr>
          <w:lang w:val="nn-NO"/>
        </w:rPr>
        <w:t xml:space="preserve"> forslag til tiltak for å nå </w:t>
      </w:r>
      <w:r w:rsidRPr="00675A6B" w:rsidR="00164007">
        <w:rPr>
          <w:lang w:val="nn-NO"/>
        </w:rPr>
        <w:t>målsettinga</w:t>
      </w:r>
      <w:r w:rsidRPr="00675A6B">
        <w:rPr>
          <w:lang w:val="nn-NO"/>
        </w:rPr>
        <w:t xml:space="preserve">. Tabellen </w:t>
      </w:r>
      <w:r w:rsidRPr="00675A6B" w:rsidR="00164007">
        <w:rPr>
          <w:lang w:val="nn-NO"/>
        </w:rPr>
        <w:t>inneheld</w:t>
      </w:r>
      <w:r w:rsidRPr="00675A6B">
        <w:rPr>
          <w:lang w:val="nn-NO"/>
        </w:rPr>
        <w:t xml:space="preserve"> </w:t>
      </w:r>
      <w:r w:rsidRPr="00675A6B" w:rsidR="00164007">
        <w:rPr>
          <w:lang w:val="nn-NO"/>
        </w:rPr>
        <w:t>namn</w:t>
      </w:r>
      <w:r w:rsidRPr="00675A6B" w:rsidR="00D64B8F">
        <w:rPr>
          <w:lang w:val="nn-NO"/>
        </w:rPr>
        <w:t xml:space="preserve"> på</w:t>
      </w:r>
      <w:r w:rsidRPr="00675A6B" w:rsidR="001B155C">
        <w:rPr>
          <w:lang w:val="nn-NO"/>
        </w:rPr>
        <w:t xml:space="preserve"> tiltak, </w:t>
      </w:r>
      <w:r w:rsidRPr="00675A6B" w:rsidR="00D64B8F">
        <w:rPr>
          <w:lang w:val="nn-NO"/>
        </w:rPr>
        <w:t xml:space="preserve">kvalifisert anslag på </w:t>
      </w:r>
      <w:r w:rsidRPr="00675A6B" w:rsidR="00164007">
        <w:rPr>
          <w:lang w:val="nn-NO"/>
        </w:rPr>
        <w:t>mogleg</w:t>
      </w:r>
      <w:r w:rsidRPr="00675A6B" w:rsidR="00D64B8F">
        <w:rPr>
          <w:lang w:val="nn-NO"/>
        </w:rPr>
        <w:t xml:space="preserve"> </w:t>
      </w:r>
      <w:r w:rsidR="00164007">
        <w:rPr>
          <w:lang w:val="nn-NO"/>
        </w:rPr>
        <w:t>sparing</w:t>
      </w:r>
      <w:r w:rsidRPr="00675A6B" w:rsidR="00D64B8F">
        <w:rPr>
          <w:lang w:val="nn-NO"/>
        </w:rPr>
        <w:t xml:space="preserve"> i 2026 og 2027 (når fult implementert)</w:t>
      </w:r>
      <w:r w:rsidRPr="00675A6B">
        <w:rPr>
          <w:lang w:val="nn-NO"/>
        </w:rPr>
        <w:t xml:space="preserve"> og </w:t>
      </w:r>
      <w:r w:rsidRPr="00675A6B" w:rsidR="00164007">
        <w:rPr>
          <w:lang w:val="nn-NO"/>
        </w:rPr>
        <w:t>forutsetningar</w:t>
      </w:r>
      <w:r w:rsidRPr="00675A6B" w:rsidR="00D64B8F">
        <w:rPr>
          <w:lang w:val="nn-NO"/>
        </w:rPr>
        <w:t xml:space="preserve"> </w:t>
      </w:r>
      <w:r w:rsidRPr="00675A6B" w:rsidR="00F1776A">
        <w:rPr>
          <w:lang w:val="nn-NO"/>
        </w:rPr>
        <w:t xml:space="preserve">for at tiltaket skal kunne </w:t>
      </w:r>
      <w:r w:rsidRPr="00675A6B" w:rsidR="00164007">
        <w:rPr>
          <w:lang w:val="nn-NO"/>
        </w:rPr>
        <w:t>realiser</w:t>
      </w:r>
      <w:r w:rsidR="00484DD7">
        <w:rPr>
          <w:lang w:val="nn-NO"/>
        </w:rPr>
        <w:t xml:space="preserve">e </w:t>
      </w:r>
      <w:r w:rsidRPr="00675A6B" w:rsidR="00F1776A">
        <w:rPr>
          <w:lang w:val="nn-NO"/>
        </w:rPr>
        <w:t>økonomisk innsparing</w:t>
      </w:r>
      <w:r w:rsidRPr="00675A6B" w:rsidR="008B37CE">
        <w:rPr>
          <w:lang w:val="nn-NO"/>
        </w:rPr>
        <w:t xml:space="preserve">. </w:t>
      </w:r>
    </w:p>
    <w:p w:rsidR="1227C695" w:rsidRPr="00675A6B" w:rsidP="1227C695" w14:paraId="4EF43BCD" w14:textId="77777777">
      <w:pPr>
        <w:rPr>
          <w:lang w:val="nn-NO"/>
        </w:rPr>
      </w:pPr>
    </w:p>
    <w:p w:rsidR="007A4AED" w:rsidRPr="00675A6B" w:rsidP="007A4AED" w14:paraId="0AA716E5" w14:textId="77777777">
      <w:pPr>
        <w:rPr>
          <w:lang w:val="nn-NO"/>
        </w:rPr>
      </w:pPr>
      <w:r w:rsidRPr="00675A6B">
        <w:rPr>
          <w:lang w:val="nn-NO"/>
        </w:rP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4B25DB48" w14:textId="77777777" w:rsidTr="006A79F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675A6B" w:rsidP="000F3071" w14:paraId="4726067D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sz w:val="18"/>
                <w:szCs w:val="18"/>
                <w:lang w:val="nn-NO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675A6B" w:rsidP="000F3071" w14:paraId="18D3C533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sz w:val="18"/>
                <w:szCs w:val="18"/>
                <w:lang w:val="nn-NO"/>
              </w:rPr>
              <w:t>Besparelse</w:t>
            </w:r>
            <w:r w:rsidRPr="00675A6B" w:rsidR="006A79F0">
              <w:rPr>
                <w:b/>
                <w:bCs/>
                <w:sz w:val="18"/>
                <w:szCs w:val="18"/>
                <w:lang w:val="nn-NO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675A6B" w:rsidP="000F3071" w14:paraId="0F40FC90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sz w:val="18"/>
                <w:szCs w:val="18"/>
                <w:lang w:val="nn-NO"/>
              </w:rPr>
              <w:t>Forutsetning</w:t>
            </w:r>
            <w:r w:rsidRPr="00675A6B" w:rsidR="00F1776A">
              <w:rPr>
                <w:b/>
                <w:bCs/>
                <w:sz w:val="18"/>
                <w:szCs w:val="18"/>
                <w:lang w:val="nn-NO"/>
              </w:rPr>
              <w:t>er for gevinstrealisering</w:t>
            </w:r>
          </w:p>
        </w:tc>
      </w:tr>
      <w:tr w14:paraId="3C2781A8" w14:textId="77777777" w:rsidTr="006A79F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75A6B" w:rsidP="000F3071" w14:paraId="065A3120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675A6B" w:rsidP="000F3071" w14:paraId="4D1B558B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i/>
                <w:iCs/>
                <w:sz w:val="18"/>
                <w:szCs w:val="18"/>
                <w:lang w:val="nn-NO"/>
              </w:rPr>
              <w:t>202</w:t>
            </w:r>
            <w:r w:rsidRPr="00675A6B" w:rsidR="001D2127">
              <w:rPr>
                <w:b/>
                <w:bCs/>
                <w:i/>
                <w:iCs/>
                <w:sz w:val="18"/>
                <w:szCs w:val="18"/>
                <w:lang w:val="nn-NO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675A6B" w:rsidP="000F3071" w14:paraId="2CAD82D3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i/>
                <w:iCs/>
                <w:sz w:val="18"/>
                <w:szCs w:val="18"/>
                <w:lang w:val="nn-NO"/>
              </w:rPr>
              <w:t>Årlig fra og med 202</w:t>
            </w:r>
            <w:r w:rsidRPr="00675A6B" w:rsidR="001D2127">
              <w:rPr>
                <w:b/>
                <w:bCs/>
                <w:i/>
                <w:iCs/>
                <w:sz w:val="18"/>
                <w:szCs w:val="18"/>
                <w:lang w:val="nn-NO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75A6B" w:rsidP="000F3071" w14:paraId="17809D84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675A6B">
              <w:rPr>
                <w:b/>
                <w:bCs/>
                <w:i/>
                <w:iCs/>
                <w:sz w:val="18"/>
                <w:szCs w:val="18"/>
                <w:lang w:val="nn-NO"/>
              </w:rPr>
              <w:t>Hva skal til for at den økonomiske gevinsten blir realisert</w:t>
            </w:r>
          </w:p>
        </w:tc>
      </w:tr>
      <w:tr w14:paraId="16453673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BC59F5" w:rsidRPr="007150CB" w:rsidP="000F3071" w14:paraId="5002E484" w14:textId="77777777">
            <w:pPr>
              <w:spacing w:after="160" w:line="259" w:lineRule="auto"/>
              <w:rPr>
                <w:sz w:val="18"/>
                <w:szCs w:val="18"/>
              </w:rPr>
            </w:pPr>
            <w:r w:rsidRPr="007150CB">
              <w:rPr>
                <w:sz w:val="18"/>
                <w:szCs w:val="18"/>
              </w:rPr>
              <w:t xml:space="preserve">Legge drift av </w:t>
            </w:r>
            <w:r w:rsidRPr="007150CB" w:rsidR="0027592E">
              <w:rPr>
                <w:sz w:val="18"/>
                <w:szCs w:val="18"/>
              </w:rPr>
              <w:t>Berunuten ut på anbod</w:t>
            </w:r>
            <w:r w:rsidRPr="007150CB" w:rsidR="009D1B9C">
              <w:rPr>
                <w:sz w:val="18"/>
                <w:szCs w:val="18"/>
              </w:rPr>
              <w:t xml:space="preserve"> og ev </w:t>
            </w:r>
            <w:r w:rsidRPr="007150CB" w:rsidR="00E24FC1">
              <w:rPr>
                <w:sz w:val="18"/>
                <w:szCs w:val="18"/>
              </w:rPr>
              <w:t>inntekter</w:t>
            </w:r>
          </w:p>
        </w:tc>
        <w:tc>
          <w:tcPr>
            <w:tcW w:w="851" w:type="dxa"/>
          </w:tcPr>
          <w:p w:rsidR="00BC59F5" w:rsidRPr="00675A6B" w:rsidP="000F3071" w14:paraId="1A0577F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200</w:t>
            </w:r>
          </w:p>
        </w:tc>
        <w:tc>
          <w:tcPr>
            <w:tcW w:w="1134" w:type="dxa"/>
          </w:tcPr>
          <w:p w:rsidR="00BC59F5" w:rsidRPr="00675A6B" w:rsidP="000F3071" w14:paraId="5ED81AA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200</w:t>
            </w:r>
          </w:p>
        </w:tc>
        <w:tc>
          <w:tcPr>
            <w:tcW w:w="4961" w:type="dxa"/>
          </w:tcPr>
          <w:p w:rsidR="00BC59F5" w:rsidRPr="00675A6B" w:rsidP="000F3071" w14:paraId="2383E71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Som følgje av </w:t>
            </w:r>
            <w:r w:rsidR="005074EB">
              <w:rPr>
                <w:sz w:val="18"/>
                <w:szCs w:val="18"/>
                <w:lang w:val="nn-NO"/>
              </w:rPr>
              <w:t>stillingsstopp</w:t>
            </w:r>
          </w:p>
        </w:tc>
      </w:tr>
      <w:tr w14:paraId="0567498A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38400F" w:rsidRPr="00675A6B" w:rsidP="000F3071" w14:paraId="694BF3CC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Ikkje erstatte personell ved naturleg avgang sakshandsamar motor/verdsarv</w:t>
            </w:r>
          </w:p>
        </w:tc>
        <w:tc>
          <w:tcPr>
            <w:tcW w:w="851" w:type="dxa"/>
          </w:tcPr>
          <w:p w:rsidR="00D64B8F" w:rsidRPr="00675A6B" w:rsidP="000F3071" w14:paraId="21D4BB7E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600</w:t>
            </w:r>
          </w:p>
        </w:tc>
        <w:tc>
          <w:tcPr>
            <w:tcW w:w="1134" w:type="dxa"/>
          </w:tcPr>
          <w:p w:rsidR="00D64B8F" w:rsidRPr="00675A6B" w:rsidP="000F3071" w14:paraId="79299734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600</w:t>
            </w:r>
          </w:p>
        </w:tc>
        <w:tc>
          <w:tcPr>
            <w:tcW w:w="4961" w:type="dxa"/>
          </w:tcPr>
          <w:p w:rsidR="00D64B8F" w:rsidRPr="00675A6B" w:rsidP="000F3071" w14:paraId="4B9A9C34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V</w:t>
            </w:r>
            <w:r w:rsidR="006344E4">
              <w:rPr>
                <w:sz w:val="18"/>
                <w:szCs w:val="18"/>
                <w:lang w:val="nn-NO"/>
              </w:rPr>
              <w:t xml:space="preserve">urdere å ikkje erstatte </w:t>
            </w:r>
            <w:r w:rsidR="004A12CB">
              <w:rPr>
                <w:sz w:val="18"/>
                <w:szCs w:val="18"/>
                <w:lang w:val="nn-NO"/>
              </w:rPr>
              <w:t xml:space="preserve">personell etter kvart </w:t>
            </w:r>
            <w:r>
              <w:rPr>
                <w:sz w:val="18"/>
                <w:szCs w:val="18"/>
                <w:lang w:val="nn-NO"/>
              </w:rPr>
              <w:t xml:space="preserve">ein har naturleg avgang.  </w:t>
            </w:r>
          </w:p>
        </w:tc>
      </w:tr>
      <w:tr w14:paraId="710BEF1B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675A6B" w:rsidP="000F3071" w14:paraId="667CF405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Drift</w:t>
            </w:r>
          </w:p>
        </w:tc>
        <w:tc>
          <w:tcPr>
            <w:tcW w:w="851" w:type="dxa"/>
          </w:tcPr>
          <w:p w:rsidR="00D64B8F" w:rsidRPr="00675A6B" w:rsidP="000F3071" w14:paraId="62AA4931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675A6B">
              <w:rPr>
                <w:sz w:val="18"/>
                <w:szCs w:val="18"/>
                <w:lang w:val="nn-NO"/>
              </w:rPr>
              <w:t>50</w:t>
            </w:r>
          </w:p>
        </w:tc>
        <w:tc>
          <w:tcPr>
            <w:tcW w:w="1134" w:type="dxa"/>
          </w:tcPr>
          <w:p w:rsidR="00D64B8F" w:rsidRPr="00675A6B" w:rsidP="000F3071" w14:paraId="39C6D3C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50</w:t>
            </w:r>
          </w:p>
        </w:tc>
        <w:tc>
          <w:tcPr>
            <w:tcW w:w="4961" w:type="dxa"/>
          </w:tcPr>
          <w:p w:rsidR="00D64B8F" w:rsidRPr="00675A6B" w:rsidP="000F3071" w14:paraId="1BB7B0F2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Generelt spara på kurs</w:t>
            </w:r>
            <w:r w:rsidR="00F251BC">
              <w:rPr>
                <w:sz w:val="18"/>
                <w:szCs w:val="18"/>
                <w:lang w:val="nn-NO"/>
              </w:rPr>
              <w:t xml:space="preserve">, møter, reiser, </w:t>
            </w:r>
            <w:r w:rsidR="004F3F6B">
              <w:rPr>
                <w:sz w:val="18"/>
                <w:szCs w:val="18"/>
                <w:lang w:val="nn-NO"/>
              </w:rPr>
              <w:t xml:space="preserve">abonnement, </w:t>
            </w:r>
            <w:r w:rsidR="00F15C04">
              <w:rPr>
                <w:sz w:val="18"/>
                <w:szCs w:val="18"/>
                <w:lang w:val="nn-NO"/>
              </w:rPr>
              <w:t>lisensar</w:t>
            </w:r>
            <w:r w:rsidR="004F3F6B">
              <w:rPr>
                <w:sz w:val="18"/>
                <w:szCs w:val="18"/>
                <w:lang w:val="nn-NO"/>
              </w:rPr>
              <w:t xml:space="preserve"> m.m.</w:t>
            </w:r>
          </w:p>
        </w:tc>
      </w:tr>
      <w:tr w14:paraId="7FFE4209" w14:textId="77777777" w:rsidTr="006A79F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D64B8F" w:rsidRPr="00675A6B" w:rsidP="000F3071" w14:paraId="71E0CBAD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Auke inntektene </w:t>
            </w:r>
            <w:r w:rsidR="00AB4B71">
              <w:rPr>
                <w:sz w:val="18"/>
                <w:szCs w:val="18"/>
                <w:lang w:val="nn-NO"/>
              </w:rPr>
              <w:t xml:space="preserve">gjennom auka moglegheit </w:t>
            </w:r>
            <w:r w:rsidR="00E46410">
              <w:rPr>
                <w:sz w:val="18"/>
                <w:szCs w:val="18"/>
                <w:lang w:val="nn-NO"/>
              </w:rPr>
              <w:t>i den nye motorferdselslova.</w:t>
            </w:r>
          </w:p>
        </w:tc>
        <w:tc>
          <w:tcPr>
            <w:tcW w:w="851" w:type="dxa"/>
          </w:tcPr>
          <w:p w:rsidR="00D64B8F" w:rsidRPr="00675A6B" w:rsidP="000F3071" w14:paraId="57F2A934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-100</w:t>
            </w:r>
          </w:p>
        </w:tc>
        <w:tc>
          <w:tcPr>
            <w:tcW w:w="1134" w:type="dxa"/>
          </w:tcPr>
          <w:p w:rsidR="00D64B8F" w:rsidRPr="00675A6B" w:rsidP="000F3071" w14:paraId="13520563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-100</w:t>
            </w:r>
          </w:p>
        </w:tc>
        <w:tc>
          <w:tcPr>
            <w:tcW w:w="4961" w:type="dxa"/>
          </w:tcPr>
          <w:p w:rsidR="00D64B8F" w:rsidRPr="00675A6B" w:rsidP="000F3071" w14:paraId="4CA5641B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Gebyr på hytteløyva</w:t>
            </w:r>
          </w:p>
        </w:tc>
      </w:tr>
    </w:tbl>
    <w:p w:rsidR="00745822" w:rsidP="007A4AED" w14:paraId="5838587E" w14:textId="77777777">
      <w:pPr>
        <w:spacing w:after="160" w:line="259" w:lineRule="auto"/>
        <w:rPr>
          <w:lang w:val="nn-NO"/>
        </w:rPr>
      </w:pPr>
      <w:r w:rsidRPr="00675A6B">
        <w:rPr>
          <w:lang w:val="nn-NO"/>
        </w:rPr>
        <w:t xml:space="preserve"> </w:t>
      </w:r>
    </w:p>
    <w:p w:rsidR="00745822" w:rsidP="007A4AED" w14:paraId="04A7B21E" w14:textId="77777777">
      <w:pPr>
        <w:spacing w:after="160" w:line="259" w:lineRule="auto"/>
        <w:rPr>
          <w:lang w:val="nn-NO"/>
        </w:rPr>
      </w:pPr>
    </w:p>
    <w:p w:rsidR="003B27FF" w:rsidP="007A4AED" w14:paraId="3068E24B" w14:textId="77777777">
      <w:pPr>
        <w:spacing w:after="160" w:line="259" w:lineRule="auto"/>
        <w:rPr>
          <w:lang w:val="nn-NO"/>
        </w:rPr>
      </w:pPr>
    </w:p>
    <w:p w:rsidR="003B27FF" w:rsidP="007A4AED" w14:paraId="42BE3655" w14:textId="77777777">
      <w:pPr>
        <w:spacing w:after="160" w:line="259" w:lineRule="auto"/>
        <w:rPr>
          <w:lang w:val="nn-NO"/>
        </w:rPr>
      </w:pPr>
    </w:p>
    <w:p w:rsidR="00745822" w:rsidRPr="00675A6B" w:rsidP="007A4AED" w14:paraId="1637219D" w14:textId="77777777">
      <w:pPr>
        <w:spacing w:after="160" w:line="259" w:lineRule="auto"/>
        <w:rPr>
          <w:lang w:val="nn-NO"/>
        </w:rPr>
      </w:pPr>
    </w:p>
    <w:p w:rsidR="00435DC4" w:rsidRPr="00675A6B" w:rsidP="00435DC4" w14:paraId="5C11497E" w14:textId="77777777">
      <w:pPr>
        <w:pStyle w:val="Heading2"/>
        <w:rPr>
          <w:lang w:val="nn-NO"/>
        </w:rPr>
      </w:pPr>
      <w:r w:rsidRPr="00675A6B">
        <w:rPr>
          <w:lang w:val="nn-NO"/>
        </w:rPr>
        <w:t xml:space="preserve"> 5. Oppsummering </w:t>
      </w:r>
      <w:r w:rsidRPr="00675A6B" w:rsidR="00C05009">
        <w:rPr>
          <w:lang w:val="nn-NO"/>
        </w:rPr>
        <w:t xml:space="preserve">av hele </w:t>
      </w:r>
      <w:r w:rsidRPr="00675A6B" w:rsidR="000B088B">
        <w:rPr>
          <w:lang w:val="nn-NO"/>
        </w:rPr>
        <w:t>arbeidsgruppen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1265D9D3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RPr="00675A6B" w:rsidP="007A4AED" w14:paraId="1E3D4F3A" w14:textId="77777777">
            <w:pPr>
              <w:spacing w:after="160" w:line="259" w:lineRule="auto"/>
              <w:rPr>
                <w:lang w:val="nn-NO"/>
              </w:rPr>
            </w:pPr>
            <w:r w:rsidRPr="00675A6B">
              <w:rPr>
                <w:b/>
                <w:bCs/>
                <w:lang w:val="nn-NO"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RPr="00675A6B" w:rsidP="007A4AED" w14:paraId="31151F7D" w14:textId="77777777">
            <w:pPr>
              <w:spacing w:after="160" w:line="259" w:lineRule="auto"/>
              <w:rPr>
                <w:lang w:val="nn-NO"/>
              </w:rPr>
            </w:pPr>
            <w:r w:rsidRPr="00675A6B">
              <w:rPr>
                <w:b/>
                <w:bCs/>
                <w:lang w:val="nn-NO"/>
              </w:rPr>
              <w:t>Risiko, konsekvenser og forsvarlighet</w:t>
            </w:r>
          </w:p>
        </w:tc>
      </w:tr>
      <w:tr w14:paraId="04809DF2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0F2E86" w:rsidP="000F2E86" w14:paraId="68623E34" w14:textId="77777777">
            <w:pPr>
              <w:spacing w:after="160" w:line="259" w:lineRule="auto"/>
              <w:rPr>
                <w:lang w:val="nn-NO"/>
              </w:rPr>
            </w:pPr>
            <w:r w:rsidRPr="000F2E86">
              <w:rPr>
                <w:lang w:val="nn-NO"/>
              </w:rPr>
              <w:t>Redusere eller ta vekk</w:t>
            </w:r>
            <w:r>
              <w:rPr>
                <w:lang w:val="nn-NO"/>
              </w:rPr>
              <w:t>:</w:t>
            </w:r>
          </w:p>
          <w:p w:rsidR="008A7AA1" w:rsidRPr="000F2E86" w:rsidP="000F2E86" w14:paraId="296CE9BE" w14:textId="06F4D705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Redusere heimlane</w:t>
            </w:r>
          </w:p>
          <w:p w:rsidR="00435DC4" w:rsidRPr="00675A6B" w:rsidP="00435DC4" w14:paraId="524FDA0A" w14:textId="77777777">
            <w:pPr>
              <w:spacing w:after="160" w:line="259" w:lineRule="auto"/>
              <w:rPr>
                <w:lang w:val="nn-NO"/>
              </w:rPr>
            </w:pPr>
          </w:p>
          <w:p w:rsidR="00435DC4" w:rsidRPr="00675A6B" w:rsidP="00435DC4" w14:paraId="5C6C9E6D" w14:textId="77777777">
            <w:pPr>
              <w:spacing w:after="160" w:line="259" w:lineRule="auto"/>
              <w:rPr>
                <w:lang w:val="nn-NO"/>
              </w:rPr>
            </w:pPr>
          </w:p>
          <w:p w:rsidR="00435DC4" w:rsidRPr="00675A6B" w:rsidP="00435DC4" w14:paraId="4E06B1E9" w14:textId="77777777">
            <w:pPr>
              <w:spacing w:after="160" w:line="259" w:lineRule="auto"/>
              <w:rPr>
                <w:lang w:val="nn-NO"/>
              </w:rPr>
            </w:pPr>
          </w:p>
          <w:p w:rsidR="00435DC4" w:rsidRPr="00675A6B" w:rsidP="00435DC4" w14:paraId="71E40A36" w14:textId="77777777">
            <w:pPr>
              <w:spacing w:after="160" w:line="259" w:lineRule="auto"/>
              <w:rPr>
                <w:lang w:val="nn-NO"/>
              </w:rPr>
            </w:pPr>
          </w:p>
        </w:tc>
        <w:tc>
          <w:tcPr>
            <w:tcW w:w="4588" w:type="dxa"/>
            <w:shd w:val="clear" w:color="auto" w:fill="F2F2F2" w:themeFill="background1" w:themeFillShade="F2"/>
          </w:tcPr>
          <w:p w:rsidR="00B1164B" w:rsidRPr="00B1164B" w:rsidP="00B1164B" w14:paraId="0F60CC4B" w14:textId="77777777">
            <w:pPr>
              <w:spacing w:after="160" w:line="259" w:lineRule="auto"/>
              <w:ind w:left="406"/>
              <w:rPr>
                <w:lang w:val="nn-NO"/>
              </w:rPr>
            </w:pPr>
          </w:p>
          <w:p w:rsidR="00B1164B" w:rsidRPr="00B1164B" w:rsidP="00B1164B" w14:paraId="3EBD9F61" w14:textId="77777777">
            <w:pPr>
              <w:spacing w:after="160" w:line="259" w:lineRule="auto"/>
              <w:ind w:left="406"/>
              <w:rPr>
                <w:lang w:val="nn-NO"/>
              </w:rPr>
            </w:pPr>
          </w:p>
          <w:p w:rsidR="00435DC4" w:rsidRPr="004E572B" w:rsidP="00435DC4" w14:paraId="627D85BD" w14:textId="0F8A1112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Kapasiteten </w:t>
            </w:r>
            <w:r w:rsidR="006E64DF">
              <w:rPr>
                <w:lang w:val="nn-NO"/>
              </w:rPr>
              <w:t>til sakshandsaming må ev erstattast av andre avdelingar</w:t>
            </w:r>
            <w:r w:rsidR="005074EB">
              <w:rPr>
                <w:lang w:val="nn-NO"/>
              </w:rPr>
              <w:t>, e</w:t>
            </w:r>
            <w:r w:rsidR="002B08BD">
              <w:rPr>
                <w:lang w:val="nn-NO"/>
              </w:rPr>
              <w:t>lle</w:t>
            </w:r>
            <w:r w:rsidR="005074EB">
              <w:rPr>
                <w:lang w:val="nn-NO"/>
              </w:rPr>
              <w:t xml:space="preserve">r som følgje av </w:t>
            </w:r>
            <w:r w:rsidR="002B08BD">
              <w:rPr>
                <w:lang w:val="nn-NO"/>
              </w:rPr>
              <w:t xml:space="preserve">generelt </w:t>
            </w:r>
            <w:r w:rsidR="005074EB">
              <w:rPr>
                <w:lang w:val="nn-NO"/>
              </w:rPr>
              <w:t>redusert aktivitet.</w:t>
            </w:r>
          </w:p>
        </w:tc>
      </w:tr>
    </w:tbl>
    <w:p w:rsidR="00745822" w:rsidP="007A4AED" w14:paraId="5538112C" w14:textId="77777777">
      <w:pPr>
        <w:spacing w:after="160" w:line="259" w:lineRule="auto"/>
        <w:rPr>
          <w:lang w:val="nn-NO"/>
        </w:rPr>
      </w:pPr>
    </w:p>
    <w:p w:rsidR="00745822" w:rsidRPr="00675A6B" w:rsidP="007A4AED" w14:paraId="62F7B107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035E6063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675A6B" w:rsidP="007A4AED" w14:paraId="534F56E6" w14:textId="77777777">
            <w:pPr>
              <w:spacing w:after="160" w:line="259" w:lineRule="auto"/>
              <w:rPr>
                <w:lang w:val="nn-NO"/>
              </w:rPr>
            </w:pPr>
            <w:r w:rsidRPr="00675A6B">
              <w:rPr>
                <w:i/>
                <w:iCs/>
                <w:lang w:val="nn-NO"/>
              </w:rPr>
              <w:t>Beløp i 1000 kr</w:t>
            </w:r>
          </w:p>
        </w:tc>
        <w:tc>
          <w:tcPr>
            <w:tcW w:w="1560" w:type="dxa"/>
          </w:tcPr>
          <w:p w:rsidR="00435DC4" w:rsidRPr="00675A6B" w:rsidP="00435DC4" w14:paraId="25C58AFA" w14:textId="7777777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  <w:lang w:val="nn-NO"/>
              </w:rPr>
            </w:pPr>
            <w:r w:rsidRPr="00675A6B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00675A6B" w:rsidR="001D2127">
              <w:rPr>
                <w:b/>
                <w:bCs/>
                <w:sz w:val="24"/>
                <w:szCs w:val="24"/>
                <w:lang w:val="nn-NO"/>
              </w:rPr>
              <w:t>7</w:t>
            </w:r>
          </w:p>
        </w:tc>
        <w:tc>
          <w:tcPr>
            <w:tcW w:w="1559" w:type="dxa"/>
          </w:tcPr>
          <w:p w:rsidR="00435DC4" w:rsidRPr="00675A6B" w:rsidP="00435DC4" w14:paraId="26714EFF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0675A6B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00675A6B" w:rsidR="001D2127">
              <w:rPr>
                <w:b/>
                <w:bCs/>
                <w:sz w:val="24"/>
                <w:szCs w:val="24"/>
                <w:lang w:val="nn-NO"/>
              </w:rPr>
              <w:t>8</w:t>
            </w:r>
          </w:p>
        </w:tc>
        <w:tc>
          <w:tcPr>
            <w:tcW w:w="1701" w:type="dxa"/>
          </w:tcPr>
          <w:p w:rsidR="00435DC4" w:rsidRPr="00675A6B" w:rsidP="00435DC4" w14:paraId="63F04CA0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0675A6B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00675A6B" w:rsidR="001D2127">
              <w:rPr>
                <w:b/>
                <w:bCs/>
                <w:sz w:val="24"/>
                <w:szCs w:val="24"/>
                <w:lang w:val="nn-NO"/>
              </w:rPr>
              <w:t>9</w:t>
            </w:r>
          </w:p>
        </w:tc>
        <w:tc>
          <w:tcPr>
            <w:tcW w:w="1525" w:type="dxa"/>
          </w:tcPr>
          <w:p w:rsidR="00435DC4" w:rsidRPr="00675A6B" w:rsidP="00435DC4" w14:paraId="14B8749D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0675A6B">
              <w:rPr>
                <w:b/>
                <w:bCs/>
                <w:sz w:val="24"/>
                <w:szCs w:val="24"/>
                <w:lang w:val="nn-NO"/>
              </w:rPr>
              <w:t>20</w:t>
            </w:r>
            <w:r w:rsidRPr="00675A6B" w:rsidR="001D2127">
              <w:rPr>
                <w:b/>
                <w:bCs/>
                <w:sz w:val="24"/>
                <w:szCs w:val="24"/>
                <w:lang w:val="nn-NO"/>
              </w:rPr>
              <w:t>30</w:t>
            </w:r>
          </w:p>
        </w:tc>
      </w:tr>
      <w:tr w14:paraId="1E33C0AA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675A6B" w:rsidP="00435DC4" w14:paraId="56A47607" w14:textId="77777777">
            <w:pPr>
              <w:spacing w:after="160" w:line="259" w:lineRule="auto"/>
              <w:rPr>
                <w:i/>
                <w:iCs/>
                <w:lang w:val="nn-NO"/>
              </w:rPr>
            </w:pPr>
            <w:r w:rsidRPr="00675A6B">
              <w:rPr>
                <w:i/>
                <w:iCs/>
                <w:lang w:val="nn-NO"/>
              </w:rPr>
              <w:t>Tiltak</w:t>
            </w:r>
          </w:p>
        </w:tc>
        <w:tc>
          <w:tcPr>
            <w:tcW w:w="1560" w:type="dxa"/>
          </w:tcPr>
          <w:p w:rsidR="00435DC4" w:rsidRPr="00675A6B" w:rsidP="00435DC4" w14:paraId="7E50CFFE" w14:textId="5DCCD479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950</w:t>
            </w:r>
          </w:p>
        </w:tc>
        <w:tc>
          <w:tcPr>
            <w:tcW w:w="1559" w:type="dxa"/>
          </w:tcPr>
          <w:p w:rsidR="00435DC4" w:rsidRPr="00675A6B" w:rsidP="00435DC4" w14:paraId="7D484139" w14:textId="03757FE1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950</w:t>
            </w:r>
          </w:p>
        </w:tc>
        <w:tc>
          <w:tcPr>
            <w:tcW w:w="1701" w:type="dxa"/>
          </w:tcPr>
          <w:p w:rsidR="00435DC4" w:rsidRPr="00675A6B" w:rsidP="00435DC4" w14:paraId="57FB34F2" w14:textId="034E0A12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950</w:t>
            </w:r>
          </w:p>
        </w:tc>
        <w:tc>
          <w:tcPr>
            <w:tcW w:w="1525" w:type="dxa"/>
          </w:tcPr>
          <w:p w:rsidR="00435DC4" w:rsidRPr="00675A6B" w:rsidP="00435DC4" w14:paraId="5B2B10E3" w14:textId="6BA54271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lang w:val="nn-NO"/>
              </w:rPr>
              <w:t>950</w:t>
            </w:r>
          </w:p>
        </w:tc>
      </w:tr>
    </w:tbl>
    <w:p w:rsidR="00C05009" w:rsidRPr="00675A6B" w:rsidP="007A4AED" w14:paraId="4272F853" w14:textId="77777777">
      <w:pPr>
        <w:spacing w:after="160" w:line="259" w:lineRule="auto"/>
        <w:rPr>
          <w:lang w:val="nn-NO"/>
        </w:rPr>
      </w:pPr>
    </w:p>
    <w:p w:rsidR="00435DC4" w:rsidRPr="00675A6B" w:rsidP="00AE2C04" w14:paraId="4FAD5554" w14:textId="77777777">
      <w:pPr>
        <w:spacing w:after="160" w:line="259" w:lineRule="auto"/>
        <w:rPr>
          <w:lang w:val="nn-NO"/>
        </w:rPr>
        <w:sectPr w:rsidSect="009D1D48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862654" w:rsidRPr="00862654" w:rsidP="00862654" w14:paraId="47AF54CD" w14:textId="77777777">
      <w:pPr>
        <w:sectPr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:rsidR="001D0F40" w:rsidP="00F67F80" w14:paraId="2C551BC8" w14:textId="77777777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paraId="26397F22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1312" fillcolor="white" stroked="f">
                <v:textbox inset="39.69pt">
                  <w:txbxContent>
                    <w:p w:rsidR="00FC405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407D62F0" w14:textId="77777777">
    <w:pPr>
      <w:pStyle w:val="Footer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</w:t>
    </w:r>
    <w:r w:rsidRPr="00627FB4" w:rsidR="00627FB4">
      <w:t>KOMMUNE  |</w:t>
    </w:r>
    <w:r w:rsidRPr="00627FB4" w:rsidR="00627FB4">
      <w:t xml:space="preserve">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0D95D1F8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5A1AF1"/>
    <w:multiLevelType w:val="hybridMultilevel"/>
    <w:tmpl w:val="8766D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9452C"/>
    <w:multiLevelType w:val="hybridMultilevel"/>
    <w:tmpl w:val="F8FA3E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EC6705"/>
    <w:multiLevelType w:val="hybridMultilevel"/>
    <w:tmpl w:val="0C568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C3AF2"/>
    <w:multiLevelType w:val="hybridMultilevel"/>
    <w:tmpl w:val="796208B4"/>
    <w:lvl w:ilvl="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3B143615"/>
    <w:multiLevelType w:val="hybridMultilevel"/>
    <w:tmpl w:val="55088C0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66AF1FD3"/>
    <w:multiLevelType w:val="hybridMultilevel"/>
    <w:tmpl w:val="75AA8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1622E9"/>
    <w:multiLevelType w:val="hybridMultilevel"/>
    <w:tmpl w:val="E99EFC68"/>
    <w:lvl w:ilvl="0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4" w15:restartNumberingAfterBreak="0">
    <w:nsid w:val="71B617BF"/>
    <w:multiLevelType w:val="hybridMultilevel"/>
    <w:tmpl w:val="C1A6967A"/>
    <w:lvl w:ilvl="0">
      <w:start w:val="1"/>
      <w:numFmt w:val="decimal"/>
      <w:lvlText w:val="%1"/>
      <w:lvlJc w:val="left"/>
      <w:pPr>
        <w:ind w:left="410" w:hanging="360"/>
      </w:pPr>
      <w:rPr>
        <w:rFonts w:asciiTheme="minorHAnsi" w:eastAsiaTheme="minorHAnsi" w:hAnsiTheme="minorHAnsi" w:cstheme="minorHAnsi" w:hint="default"/>
        <w:color w:val="000000"/>
        <w:sz w:val="22"/>
      </w:rPr>
    </w:lvl>
    <w:lvl w:ilvl="1" w:tentative="1">
      <w:start w:val="1"/>
      <w:numFmt w:val="lowerLetter"/>
      <w:lvlText w:val="%2."/>
      <w:lvlJc w:val="left"/>
      <w:pPr>
        <w:ind w:left="1130" w:hanging="360"/>
      </w:pPr>
    </w:lvl>
    <w:lvl w:ilvl="2" w:tentative="1">
      <w:start w:val="1"/>
      <w:numFmt w:val="lowerRoman"/>
      <w:lvlText w:val="%3."/>
      <w:lvlJc w:val="right"/>
      <w:pPr>
        <w:ind w:left="1850" w:hanging="180"/>
      </w:pPr>
    </w:lvl>
    <w:lvl w:ilvl="3" w:tentative="1">
      <w:start w:val="1"/>
      <w:numFmt w:val="decimal"/>
      <w:lvlText w:val="%4."/>
      <w:lvlJc w:val="left"/>
      <w:pPr>
        <w:ind w:left="2570" w:hanging="360"/>
      </w:pPr>
    </w:lvl>
    <w:lvl w:ilvl="4" w:tentative="1">
      <w:start w:val="1"/>
      <w:numFmt w:val="lowerLetter"/>
      <w:lvlText w:val="%5."/>
      <w:lvlJc w:val="left"/>
      <w:pPr>
        <w:ind w:left="3290" w:hanging="360"/>
      </w:pPr>
    </w:lvl>
    <w:lvl w:ilvl="5" w:tentative="1">
      <w:start w:val="1"/>
      <w:numFmt w:val="lowerRoman"/>
      <w:lvlText w:val="%6."/>
      <w:lvlJc w:val="right"/>
      <w:pPr>
        <w:ind w:left="4010" w:hanging="180"/>
      </w:pPr>
    </w:lvl>
    <w:lvl w:ilvl="6" w:tentative="1">
      <w:start w:val="1"/>
      <w:numFmt w:val="decimal"/>
      <w:lvlText w:val="%7."/>
      <w:lvlJc w:val="left"/>
      <w:pPr>
        <w:ind w:left="4730" w:hanging="360"/>
      </w:pPr>
    </w:lvl>
    <w:lvl w:ilvl="7" w:tentative="1">
      <w:start w:val="1"/>
      <w:numFmt w:val="lowerLetter"/>
      <w:lvlText w:val="%8."/>
      <w:lvlJc w:val="left"/>
      <w:pPr>
        <w:ind w:left="5450" w:hanging="360"/>
      </w:pPr>
    </w:lvl>
    <w:lvl w:ilvl="8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5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1006">
    <w:abstractNumId w:val="11"/>
  </w:num>
  <w:num w:numId="2" w16cid:durableId="2103987793">
    <w:abstractNumId w:val="10"/>
  </w:num>
  <w:num w:numId="3" w16cid:durableId="338044522">
    <w:abstractNumId w:val="18"/>
  </w:num>
  <w:num w:numId="4" w16cid:durableId="947350276">
    <w:abstractNumId w:val="8"/>
  </w:num>
  <w:num w:numId="5" w16cid:durableId="2039239955">
    <w:abstractNumId w:val="3"/>
  </w:num>
  <w:num w:numId="6" w16cid:durableId="845247369">
    <w:abstractNumId w:val="2"/>
  </w:num>
  <w:num w:numId="7" w16cid:durableId="553784230">
    <w:abstractNumId w:val="1"/>
  </w:num>
  <w:num w:numId="8" w16cid:durableId="1133870565">
    <w:abstractNumId w:val="0"/>
  </w:num>
  <w:num w:numId="9" w16cid:durableId="1438329241">
    <w:abstractNumId w:val="9"/>
  </w:num>
  <w:num w:numId="10" w16cid:durableId="2038310588">
    <w:abstractNumId w:val="7"/>
  </w:num>
  <w:num w:numId="11" w16cid:durableId="1772892529">
    <w:abstractNumId w:val="6"/>
  </w:num>
  <w:num w:numId="12" w16cid:durableId="2100906926">
    <w:abstractNumId w:val="5"/>
  </w:num>
  <w:num w:numId="13" w16cid:durableId="903414057">
    <w:abstractNumId w:val="4"/>
  </w:num>
  <w:num w:numId="14" w16cid:durableId="785002025">
    <w:abstractNumId w:val="20"/>
  </w:num>
  <w:num w:numId="15" w16cid:durableId="1469859480">
    <w:abstractNumId w:val="25"/>
  </w:num>
  <w:num w:numId="16" w16cid:durableId="1617710284">
    <w:abstractNumId w:val="21"/>
  </w:num>
  <w:num w:numId="17" w16cid:durableId="986130206">
    <w:abstractNumId w:val="12"/>
  </w:num>
  <w:num w:numId="18" w16cid:durableId="2080639800">
    <w:abstractNumId w:val="13"/>
  </w:num>
  <w:num w:numId="19" w16cid:durableId="1174152552">
    <w:abstractNumId w:val="22"/>
  </w:num>
  <w:num w:numId="20" w16cid:durableId="1449817285">
    <w:abstractNumId w:val="16"/>
  </w:num>
  <w:num w:numId="21" w16cid:durableId="1735083874">
    <w:abstractNumId w:val="14"/>
  </w:num>
  <w:num w:numId="22" w16cid:durableId="2029402720">
    <w:abstractNumId w:val="15"/>
  </w:num>
  <w:num w:numId="23" w16cid:durableId="1010445610">
    <w:abstractNumId w:val="23"/>
  </w:num>
  <w:num w:numId="24" w16cid:durableId="871380363">
    <w:abstractNumId w:val="19"/>
  </w:num>
  <w:num w:numId="25" w16cid:durableId="1825314829">
    <w:abstractNumId w:val="17"/>
  </w:num>
  <w:num w:numId="26" w16cid:durableId="187249596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04B0E"/>
    <w:rsid w:val="0001353E"/>
    <w:rsid w:val="0002514B"/>
    <w:rsid w:val="000551B9"/>
    <w:rsid w:val="00056A59"/>
    <w:rsid w:val="000620F4"/>
    <w:rsid w:val="000648C3"/>
    <w:rsid w:val="00074F0C"/>
    <w:rsid w:val="000760E9"/>
    <w:rsid w:val="000771E6"/>
    <w:rsid w:val="00086C41"/>
    <w:rsid w:val="00087528"/>
    <w:rsid w:val="000B00CE"/>
    <w:rsid w:val="000B088B"/>
    <w:rsid w:val="000B2DB2"/>
    <w:rsid w:val="000B45F3"/>
    <w:rsid w:val="000D2501"/>
    <w:rsid w:val="000D66E7"/>
    <w:rsid w:val="000F2E86"/>
    <w:rsid w:val="000F3071"/>
    <w:rsid w:val="000F437F"/>
    <w:rsid w:val="001055D5"/>
    <w:rsid w:val="0010630A"/>
    <w:rsid w:val="00106C62"/>
    <w:rsid w:val="0011660E"/>
    <w:rsid w:val="00123D25"/>
    <w:rsid w:val="001367A2"/>
    <w:rsid w:val="0014087A"/>
    <w:rsid w:val="00141324"/>
    <w:rsid w:val="00144BE6"/>
    <w:rsid w:val="00147353"/>
    <w:rsid w:val="001541D6"/>
    <w:rsid w:val="0016354D"/>
    <w:rsid w:val="0016357E"/>
    <w:rsid w:val="00164007"/>
    <w:rsid w:val="001642FD"/>
    <w:rsid w:val="00167AD8"/>
    <w:rsid w:val="00170E4E"/>
    <w:rsid w:val="0017258F"/>
    <w:rsid w:val="00177A51"/>
    <w:rsid w:val="001800D0"/>
    <w:rsid w:val="001853DE"/>
    <w:rsid w:val="001A0BB7"/>
    <w:rsid w:val="001A6640"/>
    <w:rsid w:val="001A6696"/>
    <w:rsid w:val="001B155C"/>
    <w:rsid w:val="001B26A8"/>
    <w:rsid w:val="001B6531"/>
    <w:rsid w:val="001B68A6"/>
    <w:rsid w:val="001B7970"/>
    <w:rsid w:val="001C3D23"/>
    <w:rsid w:val="001D09DF"/>
    <w:rsid w:val="001D0F40"/>
    <w:rsid w:val="001D2127"/>
    <w:rsid w:val="001E7A17"/>
    <w:rsid w:val="001F1776"/>
    <w:rsid w:val="001F19A0"/>
    <w:rsid w:val="001F1E6E"/>
    <w:rsid w:val="00200FBB"/>
    <w:rsid w:val="002120F4"/>
    <w:rsid w:val="00233FBD"/>
    <w:rsid w:val="00234AA8"/>
    <w:rsid w:val="0023684D"/>
    <w:rsid w:val="002417A7"/>
    <w:rsid w:val="0024182E"/>
    <w:rsid w:val="00242812"/>
    <w:rsid w:val="00242C46"/>
    <w:rsid w:val="002508D5"/>
    <w:rsid w:val="00254739"/>
    <w:rsid w:val="00261E97"/>
    <w:rsid w:val="00262D5C"/>
    <w:rsid w:val="00265694"/>
    <w:rsid w:val="0027592E"/>
    <w:rsid w:val="00276037"/>
    <w:rsid w:val="00276403"/>
    <w:rsid w:val="00293EF0"/>
    <w:rsid w:val="002A11EC"/>
    <w:rsid w:val="002A39F6"/>
    <w:rsid w:val="002B08BD"/>
    <w:rsid w:val="002B6EEC"/>
    <w:rsid w:val="002C1F5D"/>
    <w:rsid w:val="002C4AAC"/>
    <w:rsid w:val="002D06C7"/>
    <w:rsid w:val="002D6EAE"/>
    <w:rsid w:val="002D745F"/>
    <w:rsid w:val="002E1632"/>
    <w:rsid w:val="002E34FC"/>
    <w:rsid w:val="002E380C"/>
    <w:rsid w:val="002E79C2"/>
    <w:rsid w:val="002F56E3"/>
    <w:rsid w:val="00311845"/>
    <w:rsid w:val="00321EDD"/>
    <w:rsid w:val="00334057"/>
    <w:rsid w:val="00361323"/>
    <w:rsid w:val="0036318A"/>
    <w:rsid w:val="00373A09"/>
    <w:rsid w:val="00375C8B"/>
    <w:rsid w:val="0038400F"/>
    <w:rsid w:val="003949D3"/>
    <w:rsid w:val="003954C1"/>
    <w:rsid w:val="003A032B"/>
    <w:rsid w:val="003A2125"/>
    <w:rsid w:val="003B27FF"/>
    <w:rsid w:val="003C27C0"/>
    <w:rsid w:val="003D2760"/>
    <w:rsid w:val="003D6E29"/>
    <w:rsid w:val="003F0F6E"/>
    <w:rsid w:val="00403068"/>
    <w:rsid w:val="00405B72"/>
    <w:rsid w:val="00424585"/>
    <w:rsid w:val="00435DC4"/>
    <w:rsid w:val="0043707F"/>
    <w:rsid w:val="00437971"/>
    <w:rsid w:val="00444B45"/>
    <w:rsid w:val="004543E4"/>
    <w:rsid w:val="00456E14"/>
    <w:rsid w:val="00457426"/>
    <w:rsid w:val="00475DC8"/>
    <w:rsid w:val="00480174"/>
    <w:rsid w:val="00484DD7"/>
    <w:rsid w:val="00493E8A"/>
    <w:rsid w:val="00497E8E"/>
    <w:rsid w:val="004A12CB"/>
    <w:rsid w:val="004A4D29"/>
    <w:rsid w:val="004A7DC7"/>
    <w:rsid w:val="004B3A14"/>
    <w:rsid w:val="004B5A82"/>
    <w:rsid w:val="004C1909"/>
    <w:rsid w:val="004C2903"/>
    <w:rsid w:val="004D1302"/>
    <w:rsid w:val="004D5BDF"/>
    <w:rsid w:val="004E1869"/>
    <w:rsid w:val="004E21EB"/>
    <w:rsid w:val="004E572B"/>
    <w:rsid w:val="004E5F1D"/>
    <w:rsid w:val="004F0EE7"/>
    <w:rsid w:val="004F3F6B"/>
    <w:rsid w:val="004F5F1E"/>
    <w:rsid w:val="004F7A65"/>
    <w:rsid w:val="005074EB"/>
    <w:rsid w:val="00513F0B"/>
    <w:rsid w:val="00514DA0"/>
    <w:rsid w:val="00553D11"/>
    <w:rsid w:val="005613C2"/>
    <w:rsid w:val="00565C1E"/>
    <w:rsid w:val="00567AB3"/>
    <w:rsid w:val="005700E0"/>
    <w:rsid w:val="00574FF9"/>
    <w:rsid w:val="00575607"/>
    <w:rsid w:val="00580BD1"/>
    <w:rsid w:val="00586499"/>
    <w:rsid w:val="00586D43"/>
    <w:rsid w:val="00590BFF"/>
    <w:rsid w:val="00593193"/>
    <w:rsid w:val="005943B7"/>
    <w:rsid w:val="005A6846"/>
    <w:rsid w:val="005C18B5"/>
    <w:rsid w:val="005C2341"/>
    <w:rsid w:val="005C4F5B"/>
    <w:rsid w:val="005D3D57"/>
    <w:rsid w:val="005D680C"/>
    <w:rsid w:val="005D7ADF"/>
    <w:rsid w:val="005E239C"/>
    <w:rsid w:val="005E579A"/>
    <w:rsid w:val="005F052E"/>
    <w:rsid w:val="00604CA4"/>
    <w:rsid w:val="00604EF7"/>
    <w:rsid w:val="00614311"/>
    <w:rsid w:val="00614994"/>
    <w:rsid w:val="00627FB4"/>
    <w:rsid w:val="006316C8"/>
    <w:rsid w:val="006320BE"/>
    <w:rsid w:val="00633D56"/>
    <w:rsid w:val="006344E4"/>
    <w:rsid w:val="00636388"/>
    <w:rsid w:val="006445EE"/>
    <w:rsid w:val="006447C6"/>
    <w:rsid w:val="00664F31"/>
    <w:rsid w:val="00673EBF"/>
    <w:rsid w:val="00675A6B"/>
    <w:rsid w:val="00677BDD"/>
    <w:rsid w:val="00683E0C"/>
    <w:rsid w:val="00693401"/>
    <w:rsid w:val="00695AD9"/>
    <w:rsid w:val="006966C6"/>
    <w:rsid w:val="006A79F0"/>
    <w:rsid w:val="006A7C8F"/>
    <w:rsid w:val="006C5DEE"/>
    <w:rsid w:val="006D1B9B"/>
    <w:rsid w:val="006D7F41"/>
    <w:rsid w:val="006E0416"/>
    <w:rsid w:val="006E53A2"/>
    <w:rsid w:val="006E64DF"/>
    <w:rsid w:val="006E6930"/>
    <w:rsid w:val="006F32CB"/>
    <w:rsid w:val="006F3BC9"/>
    <w:rsid w:val="006F431F"/>
    <w:rsid w:val="006F43CD"/>
    <w:rsid w:val="006F555E"/>
    <w:rsid w:val="00700BB9"/>
    <w:rsid w:val="00701602"/>
    <w:rsid w:val="00706C93"/>
    <w:rsid w:val="00710992"/>
    <w:rsid w:val="00711C65"/>
    <w:rsid w:val="007150CB"/>
    <w:rsid w:val="007168F5"/>
    <w:rsid w:val="00724487"/>
    <w:rsid w:val="00724E4C"/>
    <w:rsid w:val="00725160"/>
    <w:rsid w:val="00732FF6"/>
    <w:rsid w:val="007353D4"/>
    <w:rsid w:val="0074352E"/>
    <w:rsid w:val="00745822"/>
    <w:rsid w:val="007512E4"/>
    <w:rsid w:val="00752FDD"/>
    <w:rsid w:val="00774F6D"/>
    <w:rsid w:val="0077518D"/>
    <w:rsid w:val="007A0A36"/>
    <w:rsid w:val="007A10F7"/>
    <w:rsid w:val="007A14F1"/>
    <w:rsid w:val="007A2902"/>
    <w:rsid w:val="007A48F6"/>
    <w:rsid w:val="007A4AED"/>
    <w:rsid w:val="007A5E49"/>
    <w:rsid w:val="007B4A50"/>
    <w:rsid w:val="007C5A51"/>
    <w:rsid w:val="007D56F0"/>
    <w:rsid w:val="007D6AAD"/>
    <w:rsid w:val="007E1F4B"/>
    <w:rsid w:val="007E4005"/>
    <w:rsid w:val="007F2004"/>
    <w:rsid w:val="007F35AB"/>
    <w:rsid w:val="007F6F4F"/>
    <w:rsid w:val="0080074A"/>
    <w:rsid w:val="0080689C"/>
    <w:rsid w:val="00807F38"/>
    <w:rsid w:val="008179E2"/>
    <w:rsid w:val="00817E05"/>
    <w:rsid w:val="008208F6"/>
    <w:rsid w:val="00837B93"/>
    <w:rsid w:val="00862654"/>
    <w:rsid w:val="00862825"/>
    <w:rsid w:val="00874CC6"/>
    <w:rsid w:val="00875FF7"/>
    <w:rsid w:val="008764D7"/>
    <w:rsid w:val="00894C43"/>
    <w:rsid w:val="00895761"/>
    <w:rsid w:val="008A2140"/>
    <w:rsid w:val="008A7AA1"/>
    <w:rsid w:val="008B1C0D"/>
    <w:rsid w:val="008B37CE"/>
    <w:rsid w:val="008B58FE"/>
    <w:rsid w:val="008C25BA"/>
    <w:rsid w:val="008C42EC"/>
    <w:rsid w:val="008D0292"/>
    <w:rsid w:val="008D4E28"/>
    <w:rsid w:val="008E1278"/>
    <w:rsid w:val="00901393"/>
    <w:rsid w:val="00904837"/>
    <w:rsid w:val="009329B4"/>
    <w:rsid w:val="0093676E"/>
    <w:rsid w:val="00942239"/>
    <w:rsid w:val="009434A3"/>
    <w:rsid w:val="0094535F"/>
    <w:rsid w:val="00947A98"/>
    <w:rsid w:val="009553DC"/>
    <w:rsid w:val="0095596E"/>
    <w:rsid w:val="00971E02"/>
    <w:rsid w:val="00981A63"/>
    <w:rsid w:val="00981AAF"/>
    <w:rsid w:val="00983F3C"/>
    <w:rsid w:val="009A3EE6"/>
    <w:rsid w:val="009C1213"/>
    <w:rsid w:val="009D1B9C"/>
    <w:rsid w:val="009D1D48"/>
    <w:rsid w:val="009F2514"/>
    <w:rsid w:val="00A15460"/>
    <w:rsid w:val="00A258AB"/>
    <w:rsid w:val="00A65659"/>
    <w:rsid w:val="00A65C97"/>
    <w:rsid w:val="00A7063C"/>
    <w:rsid w:val="00A717AC"/>
    <w:rsid w:val="00A7779C"/>
    <w:rsid w:val="00A8364A"/>
    <w:rsid w:val="00A83722"/>
    <w:rsid w:val="00A86650"/>
    <w:rsid w:val="00A90955"/>
    <w:rsid w:val="00A958C8"/>
    <w:rsid w:val="00AA1C6D"/>
    <w:rsid w:val="00AA3884"/>
    <w:rsid w:val="00AA4723"/>
    <w:rsid w:val="00AA4EE4"/>
    <w:rsid w:val="00AA74D8"/>
    <w:rsid w:val="00AB2963"/>
    <w:rsid w:val="00AB4B71"/>
    <w:rsid w:val="00AB5603"/>
    <w:rsid w:val="00AC4B68"/>
    <w:rsid w:val="00AD4CA9"/>
    <w:rsid w:val="00AD5655"/>
    <w:rsid w:val="00AD7000"/>
    <w:rsid w:val="00AE2C04"/>
    <w:rsid w:val="00AE5EF5"/>
    <w:rsid w:val="00B0244F"/>
    <w:rsid w:val="00B04BA9"/>
    <w:rsid w:val="00B07E80"/>
    <w:rsid w:val="00B1164B"/>
    <w:rsid w:val="00B12615"/>
    <w:rsid w:val="00B21559"/>
    <w:rsid w:val="00B2267B"/>
    <w:rsid w:val="00B276A1"/>
    <w:rsid w:val="00B27D52"/>
    <w:rsid w:val="00B34E78"/>
    <w:rsid w:val="00B40B26"/>
    <w:rsid w:val="00B526F4"/>
    <w:rsid w:val="00B528D7"/>
    <w:rsid w:val="00B60678"/>
    <w:rsid w:val="00B63638"/>
    <w:rsid w:val="00B72939"/>
    <w:rsid w:val="00B8517B"/>
    <w:rsid w:val="00B85E94"/>
    <w:rsid w:val="00B92EC7"/>
    <w:rsid w:val="00B95C19"/>
    <w:rsid w:val="00BA4BC7"/>
    <w:rsid w:val="00BA79DE"/>
    <w:rsid w:val="00BB7D1C"/>
    <w:rsid w:val="00BC076D"/>
    <w:rsid w:val="00BC59F5"/>
    <w:rsid w:val="00BC65A0"/>
    <w:rsid w:val="00BD2D84"/>
    <w:rsid w:val="00BE5DDC"/>
    <w:rsid w:val="00BF1898"/>
    <w:rsid w:val="00BF5FD9"/>
    <w:rsid w:val="00BF6641"/>
    <w:rsid w:val="00C05009"/>
    <w:rsid w:val="00C07CC7"/>
    <w:rsid w:val="00C11E34"/>
    <w:rsid w:val="00C159D3"/>
    <w:rsid w:val="00C25C7F"/>
    <w:rsid w:val="00C27449"/>
    <w:rsid w:val="00C3552A"/>
    <w:rsid w:val="00C36073"/>
    <w:rsid w:val="00C52373"/>
    <w:rsid w:val="00C63E08"/>
    <w:rsid w:val="00C72F7A"/>
    <w:rsid w:val="00C80DFF"/>
    <w:rsid w:val="00C85644"/>
    <w:rsid w:val="00C87EC6"/>
    <w:rsid w:val="00CA0733"/>
    <w:rsid w:val="00CA1D2C"/>
    <w:rsid w:val="00CA42DD"/>
    <w:rsid w:val="00CB3EF9"/>
    <w:rsid w:val="00CD19AC"/>
    <w:rsid w:val="00CD4140"/>
    <w:rsid w:val="00CE06B3"/>
    <w:rsid w:val="00CF1164"/>
    <w:rsid w:val="00CF3C56"/>
    <w:rsid w:val="00CF5025"/>
    <w:rsid w:val="00CF52E8"/>
    <w:rsid w:val="00D0607B"/>
    <w:rsid w:val="00D139A4"/>
    <w:rsid w:val="00D16B27"/>
    <w:rsid w:val="00D22D7C"/>
    <w:rsid w:val="00D23AA6"/>
    <w:rsid w:val="00D27B79"/>
    <w:rsid w:val="00D317B4"/>
    <w:rsid w:val="00D329A5"/>
    <w:rsid w:val="00D351F0"/>
    <w:rsid w:val="00D371E9"/>
    <w:rsid w:val="00D43E04"/>
    <w:rsid w:val="00D44664"/>
    <w:rsid w:val="00D4586B"/>
    <w:rsid w:val="00D45F77"/>
    <w:rsid w:val="00D47445"/>
    <w:rsid w:val="00D56663"/>
    <w:rsid w:val="00D60291"/>
    <w:rsid w:val="00D64B8F"/>
    <w:rsid w:val="00D77773"/>
    <w:rsid w:val="00D823EF"/>
    <w:rsid w:val="00D9396E"/>
    <w:rsid w:val="00D94FD9"/>
    <w:rsid w:val="00D966C5"/>
    <w:rsid w:val="00DA0F68"/>
    <w:rsid w:val="00DA4834"/>
    <w:rsid w:val="00DB56C8"/>
    <w:rsid w:val="00DC0FE3"/>
    <w:rsid w:val="00DC4A9A"/>
    <w:rsid w:val="00DC6FBE"/>
    <w:rsid w:val="00DC7B76"/>
    <w:rsid w:val="00DD2698"/>
    <w:rsid w:val="00DE78BD"/>
    <w:rsid w:val="00DF4661"/>
    <w:rsid w:val="00DF4A35"/>
    <w:rsid w:val="00DF7F6B"/>
    <w:rsid w:val="00E1033F"/>
    <w:rsid w:val="00E17ADB"/>
    <w:rsid w:val="00E23E76"/>
    <w:rsid w:val="00E24FC1"/>
    <w:rsid w:val="00E349A5"/>
    <w:rsid w:val="00E34F47"/>
    <w:rsid w:val="00E3703E"/>
    <w:rsid w:val="00E37B6A"/>
    <w:rsid w:val="00E44364"/>
    <w:rsid w:val="00E46251"/>
    <w:rsid w:val="00E46410"/>
    <w:rsid w:val="00E540DB"/>
    <w:rsid w:val="00E5489C"/>
    <w:rsid w:val="00E54AD7"/>
    <w:rsid w:val="00E55FB9"/>
    <w:rsid w:val="00E614ED"/>
    <w:rsid w:val="00E624FE"/>
    <w:rsid w:val="00E62C37"/>
    <w:rsid w:val="00E8412A"/>
    <w:rsid w:val="00E90508"/>
    <w:rsid w:val="00E91C6D"/>
    <w:rsid w:val="00E91DE8"/>
    <w:rsid w:val="00EA14C5"/>
    <w:rsid w:val="00EC0C95"/>
    <w:rsid w:val="00EC1672"/>
    <w:rsid w:val="00ED2048"/>
    <w:rsid w:val="00EE25CE"/>
    <w:rsid w:val="00EE3EEE"/>
    <w:rsid w:val="00EE754A"/>
    <w:rsid w:val="00EF1E51"/>
    <w:rsid w:val="00EF3DCF"/>
    <w:rsid w:val="00F03528"/>
    <w:rsid w:val="00F121C1"/>
    <w:rsid w:val="00F15C04"/>
    <w:rsid w:val="00F1776A"/>
    <w:rsid w:val="00F251BC"/>
    <w:rsid w:val="00F253DE"/>
    <w:rsid w:val="00F605AC"/>
    <w:rsid w:val="00F625A3"/>
    <w:rsid w:val="00F6735E"/>
    <w:rsid w:val="00F67F80"/>
    <w:rsid w:val="00F7446B"/>
    <w:rsid w:val="00F82183"/>
    <w:rsid w:val="00F84DE8"/>
    <w:rsid w:val="00F90E54"/>
    <w:rsid w:val="00F96E1F"/>
    <w:rsid w:val="00F9719D"/>
    <w:rsid w:val="00FA097B"/>
    <w:rsid w:val="00FA0C93"/>
    <w:rsid w:val="00FA71B0"/>
    <w:rsid w:val="00FC1A38"/>
    <w:rsid w:val="00FC405B"/>
    <w:rsid w:val="00FD2D5F"/>
    <w:rsid w:val="00FE7D4F"/>
    <w:rsid w:val="00FF6FDF"/>
    <w:rsid w:val="00FF7FA3"/>
    <w:rsid w:val="1227C695"/>
    <w:rsid w:val="29952639"/>
    <w:rsid w:val="2D0DCF3F"/>
    <w:rsid w:val="48D02626"/>
    <w:rsid w:val="501214BA"/>
    <w:rsid w:val="51454398"/>
    <w:rsid w:val="713A0CC7"/>
    <w:rsid w:val="714452E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1D7816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Relationship Id="rId3" Type="http://schemas.openxmlformats.org/officeDocument/2006/relationships/image" Target="media/image4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42BBAFB7D0C44F939E50EA29A2E1AF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1F6EA1-ECF7-442C-B217-12837B5DEE32}"/>
      </w:docPartPr>
      <w:docPartBody>
        <w:p w:rsidR="006F32CB" w:rsidP="001B7970">
          <w:pPr>
            <w:pStyle w:val="42BBAFB7D0C44F939E50EA29A2E1AF7B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A56AC"/>
    <w:rsid w:val="000D1BC9"/>
    <w:rsid w:val="00103ABE"/>
    <w:rsid w:val="001055D5"/>
    <w:rsid w:val="00106C62"/>
    <w:rsid w:val="001B7970"/>
    <w:rsid w:val="003D3648"/>
    <w:rsid w:val="003E5BA5"/>
    <w:rsid w:val="004527FA"/>
    <w:rsid w:val="005E3F42"/>
    <w:rsid w:val="00604CA4"/>
    <w:rsid w:val="006F32CB"/>
    <w:rsid w:val="007A48F6"/>
    <w:rsid w:val="007D56F0"/>
    <w:rsid w:val="007F6F4F"/>
    <w:rsid w:val="0080074A"/>
    <w:rsid w:val="00970BFE"/>
    <w:rsid w:val="009F1976"/>
    <w:rsid w:val="00AA4723"/>
    <w:rsid w:val="00B276A1"/>
    <w:rsid w:val="00CA36B5"/>
    <w:rsid w:val="00CA42DD"/>
    <w:rsid w:val="00D27B79"/>
    <w:rsid w:val="00D4586B"/>
    <w:rsid w:val="00D77DC2"/>
    <w:rsid w:val="00D9396E"/>
    <w:rsid w:val="00DF2C73"/>
    <w:rsid w:val="00E150A4"/>
    <w:rsid w:val="00E37E82"/>
    <w:rsid w:val="00EF3DCF"/>
    <w:rsid w:val="00F625A3"/>
    <w:rsid w:val="00F84DE8"/>
    <w:rsid w:val="00FD2D5F"/>
    <w:rsid w:val="00FF6FDF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970"/>
    <w:rPr>
      <w:color w:val="808080"/>
    </w:rPr>
  </w:style>
  <w:style w:type="paragraph" w:customStyle="1" w:styleId="42BBAFB7D0C44F939E50EA29A2E1AF7B">
    <w:name w:val="42BBAFB7D0C44F939E50EA29A2E1AF7B"/>
    <w:rsid w:val="001B7970"/>
    <w:pPr>
      <w:spacing w:line="278" w:lineRule="auto"/>
    </w:pPr>
    <w:rPr>
      <w:kern w:val="2"/>
      <w:sz w:val="24"/>
      <w:szCs w:val="24"/>
      <w:lang w:val="nn-NO" w:eastAsia="nn-N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AED23A5020F948B05059B8F26F06CE" ma:contentTypeVersion="4" ma:contentTypeDescription="Opprett et nytt dokument." ma:contentTypeScope="" ma:versionID="c098dd83031d7cef6b6eec71ad279e23">
  <xsd:schema xmlns:xsd="http://www.w3.org/2001/XMLSchema" xmlns:xs="http://www.w3.org/2001/XMLSchema" xmlns:p="http://schemas.microsoft.com/office/2006/metadata/properties" xmlns:ns2="d981f27f-5b3e-4faa-93ac-4cd29e8ef5c2" targetNamespace="http://schemas.microsoft.com/office/2006/metadata/properties" ma:root="true" ma:fieldsID="662d558383d67114e309b9e0a2a3891b" ns2:_="">
    <xsd:import namespace="d981f27f-5b3e-4faa-93ac-4cd29e8ef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1f27f-5b3e-4faa-93ac-4cd29e8ef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D7E774-FE24-472C-B700-E659584BC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1f27f-5b3e-4faa-93ac-4cd29e8ef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64811-1623-43CB-9A76-463A7A86E50F}">
  <ds:schemaRefs/>
</ds:datastoreItem>
</file>

<file path=customXml/itemProps5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28bbec9-d72f-4b9c-a568-ab85cc437a38}" enabled="0" method="" siteId="{128bbec9-d72f-4b9c-a568-ab85cc437a38}" removed="1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2347</TotalTime>
  <Pages>4</Pages>
  <Words>733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286</cp:revision>
  <dcterms:created xsi:type="dcterms:W3CDTF">2025-01-12T20:14:00Z</dcterms:created>
  <dcterms:modified xsi:type="dcterms:W3CDTF">2026-07-06T12:52:00Z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0x0101000BAED23A5020F948B05059B8F26F06CE</vt:lpwstr>
  </property>
</Properties>
</file>