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38CD2D03" w14:textId="77777777"/>
    <w:tbl>
      <w:tblPr>
        <w:tblStyle w:val="Tomtabellstil"/>
        <w:tblpPr w:leftFromText="567" w:rightFromText="567" w:vertAnchor="page" w:horzAnchor="page" w:tblpX="795" w:tblpY="2779"/>
        <w:tblOverlap w:val="never"/>
        <w:tblW w:w="9442" w:type="dxa"/>
        <w:tblLook w:val="04A0"/>
      </w:tblPr>
      <w:tblGrid>
        <w:gridCol w:w="9442"/>
      </w:tblGrid>
      <w:tr w14:paraId="071598CB" w14:textId="77777777" w:rsidTr="009516A8">
        <w:tblPrEx>
          <w:tblW w:w="9442" w:type="dxa"/>
          <w:tblLook w:val="04A0"/>
        </w:tblPrEx>
        <w:trPr>
          <w:trHeight w:hRule="exact" w:val="801"/>
        </w:trPr>
        <w:tc>
          <w:tcPr>
            <w:tcW w:w="9442" w:type="dxa"/>
          </w:tcPr>
          <w:p w:rsidR="00013BE2" w:rsidP="00403068" w14:paraId="32448BDB" w14:textId="77777777">
            <w:pPr>
              <w:pStyle w:val="Forsidetekst"/>
              <w:rPr>
                <w:sz w:val="72"/>
                <w:szCs w:val="52"/>
              </w:rPr>
            </w:pPr>
            <w:r>
              <w:rPr>
                <w:sz w:val="72"/>
                <w:szCs w:val="52"/>
              </w:rPr>
              <w:t>Arbeidsgruppe 20</w:t>
            </w:r>
          </w:p>
          <w:p w:rsidR="00F643BD" w:rsidRPr="00F643BD" w:rsidP="00403068" w14:paraId="0AB61A24" w14:textId="77777777">
            <w:pPr>
              <w:pStyle w:val="Forsidetekst"/>
              <w:rPr>
                <w:sz w:val="72"/>
                <w:szCs w:val="52"/>
              </w:rPr>
            </w:pPr>
            <w:r>
              <w:rPr>
                <w:sz w:val="72"/>
                <w:szCs w:val="52"/>
              </w:rPr>
              <w:t>Helsesjukepleiartenesta</w:t>
            </w:r>
          </w:p>
        </w:tc>
      </w:tr>
      <w:tr w14:paraId="1B8566E7" w14:textId="77777777" w:rsidTr="009516A8">
        <w:tblPrEx>
          <w:tblW w:w="9442" w:type="dxa"/>
          <w:tblLook w:val="04A0"/>
        </w:tblPrEx>
        <w:trPr>
          <w:trHeight w:hRule="exact" w:val="2136"/>
        </w:trPr>
        <w:tc>
          <w:tcPr>
            <w:tcW w:w="9442" w:type="dxa"/>
            <w:vAlign w:val="bottom"/>
          </w:tcPr>
          <w:p w:rsidR="00D317B4" w:rsidP="00D317B4" w14:paraId="629362AF" w14:textId="77777777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="000B088B">
                  <w:t xml:space="preserve">Bærekraftig kommuneøkonomi i </w:t>
                </w:r>
                <w:r w:rsidR="001D2127">
                  <w:t>Vinje</w:t>
                </w:r>
                <w:r w:rsidR="000B088B">
                  <w:t xml:space="preserve"> kommune</w:t>
                </w:r>
                <w:r w:rsidR="00A7779C">
                  <w:t xml:space="preserve"> </w:t>
                </w:r>
              </w:sdtContent>
            </w:sdt>
          </w:p>
          <w:p w:rsidR="00DA0F68" w:rsidP="001E7A17" w14:paraId="4B3DC397" w14:textId="77777777">
            <w:pPr>
              <w:pStyle w:val="Subtitle"/>
            </w:pPr>
            <w:r>
              <w:t>Tiltaksrapport</w:t>
            </w:r>
            <w:r w:rsidR="00013BE2">
              <w:t xml:space="preserve"> Helsesjukepleie - jordmorteneste</w:t>
            </w:r>
          </w:p>
        </w:tc>
      </w:tr>
    </w:tbl>
    <w:p w:rsidR="002D745F" w:rsidP="00403068" w14:paraId="67C966BC" w14:textId="77777777"/>
    <w:p w:rsidR="002D745F" w14:paraId="34772AB1" w14:textId="77777777"/>
    <w:p w:rsidR="002D745F" w14:paraId="5AAD8D75" w14:textId="77777777"/>
    <w:p w:rsidR="002D745F" w14:paraId="4F18B471" w14:textId="77777777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504190</wp:posOffset>
                </wp:positionH>
                <wp:positionV relativeFrom="page">
                  <wp:posOffset>3780790</wp:posOffset>
                </wp:positionV>
                <wp:extent cx="6552000" cy="6465600"/>
                <wp:effectExtent l="0" t="0" r="1270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552000" cy="64656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9"/>
                          <a:stretch>
                            <a:fillRect t="-21671" b="-2167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4B9E" w:rsidP="00864B9E" w14:paraId="37128019" w14:textId="777777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340526" cy="3839787"/>
                                  <wp:effectExtent l="0" t="0" r="3175" b="8890"/>
                                  <wp:docPr id="1184459014" name="Bilet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4459014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0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5545" cy="38488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" o:spid="_x0000_s1025" style="width:515.9pt;height:509.1pt;margin-top:297.7pt;margin-left:39.7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middle;visibility:visible;z-index:251661312" stroked="f" strokeweight="1pt">
                <v:fill r:id="rId9" o:title="" recolor="t" rotate="t" type="frame"/>
                <v:textbox>
                  <w:txbxContent>
                    <w:p w:rsidR="00864B9E" w:rsidP="00864B9E" w14:paraId="70DADC85" w14:textId="604AD317">
                      <w:pPr>
                        <w:jc w:val="center"/>
                      </w:pPr>
                      <w:drawing>
                        <wp:inline distT="0" distB="0" distL="0" distR="0">
                          <wp:extent cx="6340526" cy="3839787"/>
                          <wp:effectExtent l="0" t="0" r="3175" b="8890"/>
                          <wp:docPr id="24415951" name="Bilet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415951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0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5545" cy="38488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rect>
            </w:pict>
          </mc:Fallback>
        </mc:AlternateContent>
      </w:r>
    </w:p>
    <w:p w:rsidR="002D745F" w14:paraId="01CF4552" w14:textId="77777777">
      <w:r>
        <w:br w:type="page"/>
      </w:r>
    </w:p>
    <w:p w:rsidR="00A958C8" w:rsidP="00AD5655" w14:paraId="07A30E58" w14:textId="77777777">
      <w:pPr>
        <w:pStyle w:val="Heading2"/>
        <w:sectPr w:rsidSect="001D0F40">
          <w:footerReference w:type="default" r:id="rId11"/>
          <w:headerReference w:type="first" r:id="rId12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:rsidR="00E54AD7" w:rsidP="00673EBF" w14:paraId="1569F840" w14:textId="77777777">
      <w:pPr>
        <w:pStyle w:val="Heading2"/>
      </w:pPr>
      <w:r>
        <w:t>Innledning</w:t>
      </w:r>
    </w:p>
    <w:p w:rsidR="00A8364A" w:rsidRPr="009434A3" w:rsidP="00E54AD7" w14:paraId="1D657527" w14:textId="77777777">
      <w:pPr>
        <w:rPr>
          <w:rFonts w:cstheme="minorHAnsi"/>
          <w:i/>
        </w:rPr>
      </w:pPr>
    </w:p>
    <w:p w:rsidR="00AD5655" w:rsidP="00F1776A" w14:paraId="584C0F74" w14:textId="77777777">
      <w:pPr>
        <w:pStyle w:val="Heading2"/>
        <w:numPr>
          <w:ilvl w:val="0"/>
          <w:numId w:val="17"/>
        </w:numPr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paraId="490532FD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Mandat og rammer </w:t>
      </w:r>
      <w:r w:rsidR="00013BE2">
        <w:t>- Helsesjukepleietenesta</w:t>
      </w:r>
    </w:p>
    <w:p w:rsidR="00123D25" w:rsidP="00123D25" w14:paraId="78F9B2C3" w14:textId="77777777">
      <w:pPr>
        <w:rPr>
          <w:lang w:val="nn-NO"/>
        </w:rPr>
      </w:pPr>
      <w:r w:rsidRPr="00FE6679">
        <w:rPr>
          <w:lang w:val="nn-NO"/>
        </w:rPr>
        <w:t>Arbeidsgruppa sitt oppdrag har vore å vurdere</w:t>
      </w:r>
      <w:r w:rsidRPr="00FE6679" w:rsidR="00013BE2">
        <w:rPr>
          <w:lang w:val="nn-NO"/>
        </w:rPr>
        <w:t xml:space="preserve"> </w:t>
      </w:r>
      <w:r w:rsidRPr="00FE6679">
        <w:rPr>
          <w:lang w:val="nn-NO"/>
        </w:rPr>
        <w:t xml:space="preserve">framtidig dimensjonering av helsesjukepleietenesta. </w:t>
      </w:r>
      <w:r w:rsidRPr="00E4724C">
        <w:rPr>
          <w:lang w:val="nn-NO"/>
        </w:rPr>
        <w:t xml:space="preserve">Arbeidet omfattar gjennomgang av lovpålagte/ikkje lovpålagte oppgåver og vurdering av </w:t>
      </w:r>
      <w:r>
        <w:rPr>
          <w:lang w:val="nn-NO"/>
        </w:rPr>
        <w:t>korleis ein ser føre seg at desse kan løysast i framtida.</w:t>
      </w:r>
    </w:p>
    <w:p w:rsidR="00E4724C" w:rsidP="00123D25" w14:paraId="1E4BCE4A" w14:textId="77777777">
      <w:pPr>
        <w:rPr>
          <w:lang w:val="nn-NO"/>
        </w:rPr>
      </w:pPr>
    </w:p>
    <w:p w:rsidR="714452E9" w:rsidRPr="00E4724C" w:rsidP="00FD39BA" w14:paraId="5D35B2A4" w14:textId="77777777">
      <w:pPr>
        <w:rPr>
          <w:lang w:val="nn-NO"/>
        </w:rPr>
      </w:pPr>
      <w:r>
        <w:rPr>
          <w:lang w:val="nn-NO"/>
        </w:rPr>
        <w:t xml:space="preserve">Jordmor er konsultert i sluttfasen av arbeidet og det er lagt inn eit mogeleg tiltak her. </w:t>
      </w:r>
      <w:r w:rsidR="00FD39BA">
        <w:rPr>
          <w:lang w:val="nn-NO"/>
        </w:rPr>
        <w:t>Tenesta er under omstilling ved innlemming av Tokke kommune i samarbeidet og ny politisk sak i haust. Uvisse om vegen vidare gjer at ein ikkje legg fram vurdering her.</w:t>
      </w:r>
    </w:p>
    <w:p w:rsidR="00FD39BA" w:rsidRPr="00FD39BA" w:rsidP="00AD5655" w14:paraId="70131B89" w14:textId="77777777">
      <w:pPr>
        <w:pStyle w:val="Heading2"/>
        <w:rPr>
          <w:lang w:val="nn-NO"/>
        </w:rPr>
      </w:pPr>
    </w:p>
    <w:p w:rsidR="00AD5655" w:rsidP="00AD5655" w14:paraId="28144E6F" w14:textId="77777777">
      <w:pPr>
        <w:pStyle w:val="Heading2"/>
      </w:pPr>
      <w:r>
        <w:t>2</w:t>
      </w:r>
      <w:r w:rsidR="00862654">
        <w:t xml:space="preserve"> </w:t>
      </w:r>
      <w:r>
        <w:t>Organisering og gjennomføring</w:t>
      </w:r>
    </w:p>
    <w:p w:rsidR="00E4724C" w:rsidRPr="00E4724C" w:rsidP="00E4724C" w14:paraId="2E11AEF3" w14:textId="77777777"/>
    <w:p w:rsidR="00862654" w:rsidP="00AD5655" w14:paraId="777163B6" w14:textId="77777777"/>
    <w:tbl>
      <w:tblPr>
        <w:tblStyle w:val="TableGrid"/>
        <w:tblW w:w="6658" w:type="dxa"/>
        <w:tblLook w:val="04A0"/>
      </w:tblPr>
      <w:tblGrid>
        <w:gridCol w:w="1646"/>
        <w:gridCol w:w="2388"/>
        <w:gridCol w:w="2624"/>
      </w:tblGrid>
      <w:tr w14:paraId="1F45F1C1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14:paraId="540B293D" w14:textId="7777777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Birgitte </w:t>
            </w:r>
            <w:r>
              <w:rPr>
                <w:i/>
                <w:sz w:val="18"/>
                <w:szCs w:val="18"/>
              </w:rPr>
              <w:t>Yndesdal</w:t>
            </w:r>
          </w:p>
        </w:tc>
        <w:tc>
          <w:tcPr>
            <w:tcW w:w="1316" w:type="dxa"/>
          </w:tcPr>
          <w:p w:rsidR="00DD2698" w:rsidRPr="00DD2698" w14:paraId="4B39E732" w14:textId="7777777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Fagansvarleg/helsesjukepleiar</w:t>
            </w:r>
          </w:p>
        </w:tc>
        <w:tc>
          <w:tcPr>
            <w:tcW w:w="3220" w:type="dxa"/>
          </w:tcPr>
          <w:p w:rsidR="00DD2698" w:rsidRPr="00633D56" w14:paraId="0767416F" w14:textId="77777777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leder</w:t>
            </w:r>
          </w:p>
        </w:tc>
      </w:tr>
      <w:tr w14:paraId="68743BE5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14:paraId="595835F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Tove Haugen</w:t>
            </w:r>
          </w:p>
        </w:tc>
        <w:tc>
          <w:tcPr>
            <w:tcW w:w="1316" w:type="dxa"/>
          </w:tcPr>
          <w:p w:rsidR="00DD2698" w:rsidRPr="00633D56" w14:paraId="281ABE5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Helsesjukepleiar</w:t>
            </w:r>
          </w:p>
        </w:tc>
        <w:tc>
          <w:tcPr>
            <w:tcW w:w="3220" w:type="dxa"/>
          </w:tcPr>
          <w:p w:rsidR="00DD2698" w:rsidRPr="00633D56" w14:paraId="2505BEC4" w14:textId="77777777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0515DE2F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14:paraId="4E2AA01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Signe Bråstøyl</w:t>
            </w:r>
          </w:p>
        </w:tc>
        <w:tc>
          <w:tcPr>
            <w:tcW w:w="1316" w:type="dxa"/>
          </w:tcPr>
          <w:p w:rsidR="00DD2698" w:rsidRPr="00633D56" w14:paraId="544CCC1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Helsesjukepleiar</w:t>
            </w:r>
          </w:p>
        </w:tc>
        <w:tc>
          <w:tcPr>
            <w:tcW w:w="3220" w:type="dxa"/>
          </w:tcPr>
          <w:p w:rsidR="00DD2698" w:rsidRPr="00633D56" w14:paraId="213EE64D" w14:textId="77777777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74ECFED5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14:paraId="32F96C1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Grete B. Skomsvoll</w:t>
            </w:r>
          </w:p>
        </w:tc>
        <w:tc>
          <w:tcPr>
            <w:tcW w:w="1316" w:type="dxa"/>
          </w:tcPr>
          <w:p w:rsidR="00DD2698" w:rsidRPr="00633D56" w14:paraId="25B599D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Helsesjukepleiar</w:t>
            </w:r>
          </w:p>
        </w:tc>
        <w:tc>
          <w:tcPr>
            <w:tcW w:w="3220" w:type="dxa"/>
          </w:tcPr>
          <w:p w:rsidR="00DD2698" w:rsidRPr="00633D56" w14:paraId="42DB5F8A" w14:textId="77777777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771C2934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:rsidP="000F437F" w14:paraId="42F9191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Tone M. Heggtveit</w:t>
            </w:r>
          </w:p>
        </w:tc>
        <w:tc>
          <w:tcPr>
            <w:tcW w:w="1316" w:type="dxa"/>
          </w:tcPr>
          <w:p w:rsidR="00DD2698" w:rsidRPr="00633D56" w:rsidP="000F437F" w14:paraId="6943FD1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Helsesjukepleiar</w:t>
            </w:r>
          </w:p>
        </w:tc>
        <w:tc>
          <w:tcPr>
            <w:tcW w:w="3220" w:type="dxa"/>
          </w:tcPr>
          <w:p w:rsidR="00DD2698" w:rsidRPr="00633D56" w:rsidP="000F437F" w14:paraId="7051399D" w14:textId="77777777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76BB11DD" w14:textId="77777777" w:rsidTr="00FE6679">
        <w:tblPrEx>
          <w:tblW w:w="6658" w:type="dxa"/>
          <w:tblLook w:val="04A0"/>
        </w:tblPrEx>
        <w:tc>
          <w:tcPr>
            <w:tcW w:w="2122" w:type="dxa"/>
          </w:tcPr>
          <w:p w:rsidR="00DD2698" w:rsidRPr="00633D56" w:rsidP="000F437F" w14:paraId="0E65A2C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Ingebjørg Drivarbekk-Åmot</w:t>
            </w:r>
          </w:p>
        </w:tc>
        <w:tc>
          <w:tcPr>
            <w:tcW w:w="1316" w:type="dxa"/>
          </w:tcPr>
          <w:p w:rsidR="00DD2698" w:rsidRPr="00633D56" w:rsidP="000F437F" w14:paraId="6C21B17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Helsesjukepleiar</w:t>
            </w:r>
          </w:p>
        </w:tc>
        <w:tc>
          <w:tcPr>
            <w:tcW w:w="3220" w:type="dxa"/>
          </w:tcPr>
          <w:p w:rsidR="00DD2698" w:rsidRPr="00633D56" w:rsidP="000F437F" w14:paraId="63A2C70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Arbeidsgruppedeltaker</w:t>
            </w:r>
          </w:p>
        </w:tc>
      </w:tr>
    </w:tbl>
    <w:p w:rsidR="00AD5655" w:rsidRPr="00E4724C" w:rsidP="00AD5655" w14:paraId="01A94AD1" w14:textId="77777777">
      <w:pPr>
        <w:rPr>
          <w:lang w:val="nn-NO"/>
        </w:rPr>
      </w:pPr>
    </w:p>
    <w:p w:rsidR="00D47445" w:rsidRPr="00953F99" w:rsidP="009B2A5D" w14:paraId="56A7ED65" w14:textId="77777777">
      <w:pPr>
        <w:rPr>
          <w:lang w:val="nn-NO"/>
        </w:rPr>
      </w:pPr>
      <w:r w:rsidRPr="00E4724C">
        <w:rPr>
          <w:lang w:val="nn-NO"/>
        </w:rPr>
        <w:t xml:space="preserve">Dei </w:t>
      </w:r>
      <w:r w:rsidRPr="00E4724C" w:rsidR="00E85D6C">
        <w:rPr>
          <w:lang w:val="nn-NO"/>
        </w:rPr>
        <w:t>ansatte</w:t>
      </w:r>
      <w:r w:rsidRPr="00E4724C">
        <w:rPr>
          <w:lang w:val="nn-NO"/>
        </w:rPr>
        <w:t xml:space="preserve"> i tenesta</w:t>
      </w:r>
      <w:r w:rsidRPr="00E4724C" w:rsidR="00E85D6C">
        <w:rPr>
          <w:lang w:val="nn-NO"/>
        </w:rPr>
        <w:t xml:space="preserve"> har </w:t>
      </w:r>
      <w:r w:rsidRPr="00E4724C" w:rsidR="00C276C9">
        <w:rPr>
          <w:lang w:val="nn-NO"/>
        </w:rPr>
        <w:t xml:space="preserve">alle bidratt i </w:t>
      </w:r>
      <w:r w:rsidRPr="00E4724C" w:rsidR="009B371C">
        <w:rPr>
          <w:lang w:val="nn-NO"/>
        </w:rPr>
        <w:t>arbeidsgrupp</w:t>
      </w:r>
      <w:r w:rsidRPr="00E4724C" w:rsidR="00C276C9">
        <w:rPr>
          <w:lang w:val="nn-NO"/>
        </w:rPr>
        <w:t>a</w:t>
      </w:r>
      <w:r w:rsidRPr="00E4724C" w:rsidR="009B371C">
        <w:rPr>
          <w:lang w:val="nn-NO"/>
        </w:rPr>
        <w:t xml:space="preserve">, og </w:t>
      </w:r>
      <w:r w:rsidRPr="00E4724C" w:rsidR="00C276C9">
        <w:rPr>
          <w:lang w:val="nn-NO"/>
        </w:rPr>
        <w:t>me</w:t>
      </w:r>
      <w:r w:rsidRPr="00E4724C" w:rsidR="00AD5655">
        <w:rPr>
          <w:lang w:val="nn-NO"/>
        </w:rPr>
        <w:t xml:space="preserve"> har</w:t>
      </w:r>
      <w:r w:rsidRPr="00E4724C" w:rsidR="009D1D48">
        <w:rPr>
          <w:lang w:val="nn-NO"/>
        </w:rPr>
        <w:t xml:space="preserve"> i periode</w:t>
      </w:r>
      <w:r w:rsidRPr="00E4724C" w:rsidR="00DD7F78">
        <w:rPr>
          <w:lang w:val="nn-NO"/>
        </w:rPr>
        <w:t xml:space="preserve">n medio mai 2026 til medio juni 2026 </w:t>
      </w:r>
      <w:r w:rsidRPr="00E4724C" w:rsidR="00C270AD">
        <w:rPr>
          <w:lang w:val="nn-NO"/>
        </w:rPr>
        <w:t>jobba</w:t>
      </w:r>
      <w:r w:rsidRPr="00E4724C" w:rsidR="00DD7F78">
        <w:rPr>
          <w:lang w:val="nn-NO"/>
        </w:rPr>
        <w:t xml:space="preserve"> med oppdraget å vurdere dimensjonering av helsestasjons – og skulehelsetenesta f</w:t>
      </w:r>
      <w:r w:rsidRPr="00E4724C" w:rsidR="00C276C9">
        <w:rPr>
          <w:lang w:val="nn-NO"/>
        </w:rPr>
        <w:t>or framtida</w:t>
      </w:r>
      <w:r w:rsidRPr="00E4724C" w:rsidR="00DD7F78">
        <w:rPr>
          <w:lang w:val="nn-NO"/>
        </w:rPr>
        <w:t xml:space="preserve">. </w:t>
      </w:r>
      <w:r w:rsidRPr="00953F99" w:rsidR="00EE7FA6">
        <w:rPr>
          <w:lang w:val="nn-NO"/>
        </w:rPr>
        <w:t>Helses</w:t>
      </w:r>
      <w:r w:rsidRPr="00953F99" w:rsidR="00703611">
        <w:rPr>
          <w:lang w:val="nn-NO"/>
        </w:rPr>
        <w:t>jukepleiart</w:t>
      </w:r>
      <w:r w:rsidRPr="00953F99" w:rsidR="009B371C">
        <w:rPr>
          <w:lang w:val="nn-NO"/>
        </w:rPr>
        <w:t xml:space="preserve">enesta </w:t>
      </w:r>
      <w:r w:rsidRPr="00953F99" w:rsidR="00703611">
        <w:rPr>
          <w:lang w:val="nn-NO"/>
        </w:rPr>
        <w:t xml:space="preserve">har </w:t>
      </w:r>
      <w:r w:rsidRPr="00953F99" w:rsidR="009B371C">
        <w:rPr>
          <w:lang w:val="nn-NO"/>
        </w:rPr>
        <w:t xml:space="preserve">5 </w:t>
      </w:r>
      <w:r w:rsidRPr="00953F99" w:rsidR="009B2A5D">
        <w:rPr>
          <w:lang w:val="nn-NO"/>
        </w:rPr>
        <w:t>ansvarsområder</w:t>
      </w:r>
      <w:r w:rsidRPr="00953F99" w:rsidR="00703611">
        <w:rPr>
          <w:lang w:val="nn-NO"/>
        </w:rPr>
        <w:t xml:space="preserve">, og me har </w:t>
      </w:r>
      <w:r w:rsidRPr="00953F99" w:rsidR="009B2A5D">
        <w:rPr>
          <w:lang w:val="nn-NO"/>
        </w:rPr>
        <w:t>innle</w:t>
      </w:r>
      <w:r w:rsidRPr="00953F99" w:rsidR="006D71BD">
        <w:rPr>
          <w:lang w:val="nn-NO"/>
        </w:rPr>
        <w:t>iin</w:t>
      </w:r>
      <w:r w:rsidRPr="00953F99" w:rsidR="009B2A5D">
        <w:rPr>
          <w:lang w:val="nn-NO"/>
        </w:rPr>
        <w:t xml:space="preserve">gsvis kartlagt/konkretisert </w:t>
      </w:r>
      <w:r w:rsidRPr="00953F99" w:rsidR="00703611">
        <w:rPr>
          <w:lang w:val="nn-NO"/>
        </w:rPr>
        <w:t>dei ulike ansvarsområdene for å sjå kv</w:t>
      </w:r>
      <w:r w:rsidRPr="00953F99" w:rsidR="00A51002">
        <w:rPr>
          <w:lang w:val="nn-NO"/>
        </w:rPr>
        <w:t>a slags</w:t>
      </w:r>
      <w:r w:rsidRPr="00953F99" w:rsidR="00703611">
        <w:rPr>
          <w:lang w:val="nn-NO"/>
        </w:rPr>
        <w:t xml:space="preserve"> område </w:t>
      </w:r>
      <w:r w:rsidRPr="00953F99" w:rsidR="00B64B06">
        <w:rPr>
          <w:lang w:val="nn-NO"/>
        </w:rPr>
        <w:t>som er aktuelle å ut</w:t>
      </w:r>
      <w:r w:rsidRPr="00953F99" w:rsidR="00C276C9">
        <w:rPr>
          <w:lang w:val="nn-NO"/>
        </w:rPr>
        <w:t>greie</w:t>
      </w:r>
      <w:r w:rsidRPr="00953F99" w:rsidR="00B64B06">
        <w:rPr>
          <w:lang w:val="nn-NO"/>
        </w:rPr>
        <w:t xml:space="preserve"> nærare</w:t>
      </w:r>
      <w:r w:rsidRPr="00953F99" w:rsidR="000F57B4">
        <w:rPr>
          <w:lang w:val="nn-NO"/>
        </w:rPr>
        <w:t xml:space="preserve"> med tanke på</w:t>
      </w:r>
      <w:r w:rsidRPr="00953F99" w:rsidR="00953F99">
        <w:rPr>
          <w:lang w:val="nn-NO"/>
        </w:rPr>
        <w:t xml:space="preserve"> ei</w:t>
      </w:r>
      <w:r w:rsidRPr="00953F99" w:rsidR="000F57B4">
        <w:rPr>
          <w:lang w:val="nn-NO"/>
        </w:rPr>
        <w:t xml:space="preserve"> </w:t>
      </w:r>
      <w:r w:rsidRPr="00953F99" w:rsidR="00303FC4">
        <w:rPr>
          <w:lang w:val="nn-NO"/>
        </w:rPr>
        <w:t>omstilling</w:t>
      </w:r>
      <w:r w:rsidRPr="00953F99" w:rsidR="00953F99">
        <w:rPr>
          <w:lang w:val="nn-NO"/>
        </w:rPr>
        <w:t xml:space="preserve"> som kan gje </w:t>
      </w:r>
      <w:r w:rsidR="00953F99">
        <w:rPr>
          <w:lang w:val="nn-NO"/>
        </w:rPr>
        <w:t>økonomisk gevinst.</w:t>
      </w:r>
      <w:r w:rsidRPr="00953F99" w:rsidR="00B64B06">
        <w:rPr>
          <w:lang w:val="nn-NO"/>
        </w:rPr>
        <w:t xml:space="preserve"> </w:t>
      </w:r>
    </w:p>
    <w:p w:rsidR="00B64B06" w:rsidRPr="00953F99" w:rsidP="009B2A5D" w14:paraId="034B21C0" w14:textId="77777777">
      <w:pPr>
        <w:rPr>
          <w:lang w:val="nn-NO"/>
        </w:rPr>
      </w:pPr>
    </w:p>
    <w:p w:rsidR="00B64B06" w:rsidP="009B2A5D" w14:paraId="745A6A76" w14:textId="77777777">
      <w:r>
        <w:t>Ansvarsområde:</w:t>
      </w:r>
    </w:p>
    <w:p w:rsidR="00B64B06" w:rsidRPr="00C276C9" w:rsidP="00255ECD" w14:paraId="4BB3150C" w14:textId="77777777">
      <w:pPr>
        <w:pStyle w:val="ListParagraph"/>
        <w:numPr>
          <w:ilvl w:val="0"/>
          <w:numId w:val="29"/>
        </w:numPr>
        <w:rPr>
          <w:b/>
          <w:bCs/>
          <w:lang w:val="nn-NO"/>
        </w:rPr>
      </w:pPr>
      <w:r w:rsidRPr="00255ECD">
        <w:rPr>
          <w:b/>
          <w:bCs/>
        </w:rPr>
        <w:t xml:space="preserve">Helsestasjonstenesta 0-5 år: </w:t>
      </w:r>
      <w:r w:rsidR="0073107B">
        <w:t xml:space="preserve">Helsestasjonstenesta er ei lovpålagt teneste i kommunen, der born og familiar får </w:t>
      </w:r>
      <w:r w:rsidR="008F203B">
        <w:t>oppfylgjing av helsesjukepleiar frå</w:t>
      </w:r>
      <w:r w:rsidR="009431D7">
        <w:t xml:space="preserve"> </w:t>
      </w:r>
      <w:r w:rsidR="008F203B">
        <w:t>dei er nyfødte</w:t>
      </w:r>
      <w:r w:rsidR="009431D7">
        <w:t xml:space="preserve"> og</w:t>
      </w:r>
      <w:r w:rsidR="008F203B">
        <w:t xml:space="preserve"> fram til skulestart. </w:t>
      </w:r>
      <w:r w:rsidR="00511C19">
        <w:t xml:space="preserve">Oppfylgjinga </w:t>
      </w:r>
      <w:r w:rsidR="002565FF">
        <w:t xml:space="preserve">inneber </w:t>
      </w:r>
      <w:r w:rsidR="009D2208">
        <w:t xml:space="preserve">jamnlege konsultasjonar </w:t>
      </w:r>
      <w:r w:rsidR="009431D7">
        <w:t>med fokus på helsefre</w:t>
      </w:r>
      <w:r w:rsidR="002E37B3">
        <w:t>mm</w:t>
      </w:r>
      <w:r w:rsidR="009431D7">
        <w:t xml:space="preserve">ing og helseforebygging. </w:t>
      </w:r>
      <w:r w:rsidR="00A11967">
        <w:t>Helsesjukepleiar</w:t>
      </w:r>
      <w:r w:rsidR="00145DDF">
        <w:t xml:space="preserve"> samarbeid</w:t>
      </w:r>
      <w:r w:rsidR="00A11967">
        <w:t>er</w:t>
      </w:r>
      <w:r w:rsidR="00145DDF">
        <w:t xml:space="preserve"> med helsestasjonslege, tannhelsetenesta</w:t>
      </w:r>
      <w:r w:rsidR="006A5777">
        <w:t xml:space="preserve"> og fysioterapeut. Tenesta samarbeider også tett med barnehagen</w:t>
      </w:r>
      <w:r w:rsidR="006578BC">
        <w:t xml:space="preserve">, og deltar på faste samarbeidsmøter. </w:t>
      </w:r>
      <w:r w:rsidRPr="00FE6679" w:rsidR="006578BC">
        <w:t>Tenesta</w:t>
      </w:r>
      <w:r w:rsidRPr="00FE6679" w:rsidR="006A5777">
        <w:t xml:space="preserve"> kan ved behov samarbeide med barnevernstenesta, PPT</w:t>
      </w:r>
      <w:r w:rsidRPr="00FE6679" w:rsidR="00A11967">
        <w:t xml:space="preserve">, </w:t>
      </w:r>
      <w:r w:rsidRPr="00FE6679" w:rsidR="00A11967">
        <w:t>spesialisthelsetenesta</w:t>
      </w:r>
      <w:r w:rsidRPr="00FE6679" w:rsidR="00A11967">
        <w:t xml:space="preserve"> eller andre </w:t>
      </w:r>
      <w:r w:rsidRPr="00FE6679" w:rsidR="00A11967">
        <w:t>instansar</w:t>
      </w:r>
      <w:r w:rsidRPr="00FE6679" w:rsidR="00A11967">
        <w:t xml:space="preserve">. </w:t>
      </w:r>
      <w:r w:rsidRPr="00FE6679" w:rsidR="00F3430A">
        <w:t xml:space="preserve">To </w:t>
      </w:r>
      <w:r w:rsidRPr="00FE6679" w:rsidR="00F3430A">
        <w:t>helsesjukepleiarar</w:t>
      </w:r>
      <w:r w:rsidRPr="00FE6679" w:rsidR="00F3430A">
        <w:t xml:space="preserve"> deltar fast </w:t>
      </w:r>
      <w:r w:rsidRPr="00FE6679" w:rsidR="00655E8A">
        <w:t xml:space="preserve">kvar </w:t>
      </w:r>
      <w:r w:rsidRPr="00FE6679" w:rsidR="00655E8A">
        <w:t>månad</w:t>
      </w:r>
      <w:r w:rsidRPr="00FE6679" w:rsidR="00655E8A">
        <w:t xml:space="preserve"> </w:t>
      </w:r>
      <w:r w:rsidRPr="00FE6679" w:rsidR="00F3430A">
        <w:t xml:space="preserve">på </w:t>
      </w:r>
      <w:r w:rsidRPr="00FE6679" w:rsidR="00F3430A">
        <w:t>tverrfagleg</w:t>
      </w:r>
      <w:r w:rsidRPr="00FE6679" w:rsidR="00F3430A">
        <w:t xml:space="preserve"> samarbeidstea</w:t>
      </w:r>
      <w:r w:rsidRPr="00FE6679" w:rsidR="00655E8A">
        <w:t xml:space="preserve">m/barneteam. </w:t>
      </w:r>
      <w:r w:rsidRPr="00FE6679" w:rsidR="006074AC">
        <w:t xml:space="preserve">Helsestasjonen samarbeider </w:t>
      </w:r>
      <w:r w:rsidRPr="00FE6679" w:rsidR="001E05FD">
        <w:t xml:space="preserve">om </w:t>
      </w:r>
      <w:r w:rsidRPr="00FE6679" w:rsidR="001E05FD">
        <w:t>babysong-tilbod</w:t>
      </w:r>
      <w:r w:rsidRPr="00FE6679" w:rsidR="001E05FD">
        <w:t xml:space="preserve"> til alle med </w:t>
      </w:r>
      <w:r w:rsidRPr="00FE6679" w:rsidR="001E05FD">
        <w:t>småborn</w:t>
      </w:r>
      <w:r w:rsidRPr="00FE6679" w:rsidR="001E05FD">
        <w:t xml:space="preserve">. </w:t>
      </w:r>
      <w:r w:rsidRPr="00FE6679" w:rsidR="0047019D">
        <w:t xml:space="preserve">Foreldrerettleiing som COS-P eller TIBIR er </w:t>
      </w:r>
      <w:r w:rsidRPr="00FE6679" w:rsidR="0047019D">
        <w:t>ein</w:t>
      </w:r>
      <w:r w:rsidRPr="00FE6679" w:rsidR="0047019D">
        <w:t xml:space="preserve"> del av </w:t>
      </w:r>
      <w:r w:rsidRPr="00FE6679" w:rsidR="0047019D">
        <w:t>tenesta</w:t>
      </w:r>
      <w:r w:rsidRPr="00FE6679" w:rsidR="0047019D">
        <w:t>.</w:t>
      </w:r>
      <w:r w:rsidRPr="00FE6679" w:rsidR="00145DDF">
        <w:t xml:space="preserve"> </w:t>
      </w:r>
      <w:r w:rsidRPr="00131F1D" w:rsidR="003A4923">
        <w:rPr>
          <w:lang w:val="nn-NO"/>
        </w:rPr>
        <w:t xml:space="preserve">Tenesta </w:t>
      </w:r>
      <w:r w:rsidRPr="00131F1D" w:rsidR="00343CFB">
        <w:rPr>
          <w:lang w:val="nn-NO"/>
        </w:rPr>
        <w:t xml:space="preserve">har pr. i dag helsestasjonstilbod i Edland, Åmot og Rauland. </w:t>
      </w:r>
      <w:r w:rsidRPr="00C178E0" w:rsidR="00C178E0">
        <w:rPr>
          <w:lang w:val="nn-NO"/>
        </w:rPr>
        <w:t>I rolla vår med oppfylgjing av born og unge med spesielle behov, har me ofte eit koordinatoransvar for borna. Det er noko som krev mykje ressursar i tenesta.</w:t>
      </w:r>
      <w:r w:rsidRPr="00073E58" w:rsidR="00073E58">
        <w:rPr>
          <w:lang w:val="nn-NO"/>
        </w:rPr>
        <w:t xml:space="preserve"> Det er </w:t>
      </w:r>
      <w:r w:rsidR="00073E58">
        <w:rPr>
          <w:lang w:val="nn-NO"/>
        </w:rPr>
        <w:t>ca 1</w:t>
      </w:r>
      <w:r w:rsidR="005571B2">
        <w:rPr>
          <w:lang w:val="nn-NO"/>
        </w:rPr>
        <w:t>00</w:t>
      </w:r>
      <w:r w:rsidRPr="00073E58" w:rsidR="00073E58">
        <w:rPr>
          <w:lang w:val="nn-NO"/>
        </w:rPr>
        <w:t xml:space="preserve"> % stilling knytt til tenesta, samt 20 % stilling knytt til TIBIR-rettleiing. </w:t>
      </w:r>
      <w:r w:rsidRPr="00C178E0" w:rsidR="00C178E0">
        <w:rPr>
          <w:lang w:val="nn-NO"/>
        </w:rPr>
        <w:t xml:space="preserve"> </w:t>
      </w:r>
      <w:r w:rsidR="008D235E">
        <w:rPr>
          <w:lang w:val="nn-NO"/>
        </w:rPr>
        <w:t>Me ynskjer å sjå nærare på om ei eventuelt samloka</w:t>
      </w:r>
      <w:r w:rsidR="00602C27">
        <w:rPr>
          <w:lang w:val="nn-NO"/>
        </w:rPr>
        <w:t>l</w:t>
      </w:r>
      <w:r w:rsidR="008D235E">
        <w:rPr>
          <w:lang w:val="nn-NO"/>
        </w:rPr>
        <w:t xml:space="preserve">isering kan gje </w:t>
      </w:r>
      <w:r w:rsidR="00C276C9">
        <w:rPr>
          <w:lang w:val="nn-NO"/>
        </w:rPr>
        <w:t>økonomisk gevinst</w:t>
      </w:r>
      <w:r w:rsidR="005A67E7">
        <w:rPr>
          <w:lang w:val="nn-NO"/>
        </w:rPr>
        <w:t xml:space="preserve"> i tenesta</w:t>
      </w:r>
      <w:r w:rsidR="00602C27">
        <w:rPr>
          <w:lang w:val="nn-NO"/>
        </w:rPr>
        <w:t>.</w:t>
      </w:r>
      <w:r w:rsidR="00385CCE">
        <w:rPr>
          <w:lang w:val="nn-NO"/>
        </w:rPr>
        <w:t xml:space="preserve"> </w:t>
      </w:r>
    </w:p>
    <w:p w:rsidR="00C276C9" w:rsidRPr="00602C27" w:rsidP="00C276C9" w14:paraId="303B5895" w14:textId="77777777">
      <w:pPr>
        <w:pStyle w:val="ListParagraph"/>
        <w:rPr>
          <w:b/>
          <w:bCs/>
          <w:lang w:val="nn-NO"/>
        </w:rPr>
      </w:pPr>
    </w:p>
    <w:p w:rsidR="002805E0" w:rsidRPr="002805E0" w:rsidP="002805E0" w14:paraId="6FC22331" w14:textId="77777777">
      <w:pPr>
        <w:pStyle w:val="ListParagraph"/>
        <w:numPr>
          <w:ilvl w:val="0"/>
          <w:numId w:val="29"/>
        </w:numPr>
        <w:rPr>
          <w:lang w:val="nn-NO"/>
        </w:rPr>
      </w:pPr>
      <w:r w:rsidRPr="002805E0">
        <w:rPr>
          <w:b/>
          <w:bCs/>
          <w:lang w:val="nn-NO"/>
        </w:rPr>
        <w:t xml:space="preserve">Skulehelsetenesta: </w:t>
      </w:r>
      <w:r w:rsidRPr="002805E0">
        <w:rPr>
          <w:lang w:val="nn-NO"/>
        </w:rPr>
        <w:t xml:space="preserve">Skulehelseteneste er ei lovpålagt teneste med oppfylgjing av born og unge frå skulestart. </w:t>
      </w:r>
      <w:r w:rsidRPr="002805E0" w:rsidR="003714BC">
        <w:rPr>
          <w:lang w:val="nn-NO"/>
        </w:rPr>
        <w:t>Skulehelsetenesta består av helsesjukepleiar</w:t>
      </w:r>
      <w:r w:rsidRPr="002805E0" w:rsidR="001F1262">
        <w:rPr>
          <w:lang w:val="nn-NO"/>
        </w:rPr>
        <w:t xml:space="preserve">, </w:t>
      </w:r>
      <w:r w:rsidRPr="002805E0" w:rsidR="00D73D20">
        <w:rPr>
          <w:lang w:val="nn-NO"/>
        </w:rPr>
        <w:t>fysioterapeut</w:t>
      </w:r>
      <w:r w:rsidRPr="002805E0" w:rsidR="001F1262">
        <w:rPr>
          <w:lang w:val="nn-NO"/>
        </w:rPr>
        <w:t xml:space="preserve"> og lege</w:t>
      </w:r>
      <w:r w:rsidRPr="002805E0" w:rsidR="00D73D20">
        <w:rPr>
          <w:lang w:val="nn-NO"/>
        </w:rPr>
        <w:t xml:space="preserve">. Psykisk helse born og unge </w:t>
      </w:r>
      <w:r w:rsidRPr="002805E0" w:rsidR="0033625D">
        <w:rPr>
          <w:lang w:val="nn-NO"/>
        </w:rPr>
        <w:t>har også ressursar knytt til tenesta. Skulehelsetenesta fylgjer opp elevar på gruppenivå og individuelt</w:t>
      </w:r>
      <w:r w:rsidRPr="002805E0" w:rsidR="00C276C9">
        <w:rPr>
          <w:lang w:val="nn-NO"/>
        </w:rPr>
        <w:t xml:space="preserve">, og </w:t>
      </w:r>
      <w:r w:rsidRPr="002805E0" w:rsidR="0043622B">
        <w:rPr>
          <w:lang w:val="nn-NO"/>
        </w:rPr>
        <w:t xml:space="preserve">er ein hjelpeinstans for skulen på systemnivå. </w:t>
      </w:r>
      <w:r w:rsidRPr="002805E0" w:rsidR="0033625D">
        <w:rPr>
          <w:lang w:val="nn-NO"/>
        </w:rPr>
        <w:t>Tenesta arbeide</w:t>
      </w:r>
      <w:r w:rsidRPr="002805E0" w:rsidR="00CB615E">
        <w:rPr>
          <w:lang w:val="nn-NO"/>
        </w:rPr>
        <w:t>r</w:t>
      </w:r>
      <w:r w:rsidRPr="002805E0" w:rsidR="0033625D">
        <w:rPr>
          <w:lang w:val="nn-NO"/>
        </w:rPr>
        <w:t xml:space="preserve"> helseforebyggande og helsefremmande</w:t>
      </w:r>
      <w:r w:rsidRPr="002805E0" w:rsidR="00CB615E">
        <w:rPr>
          <w:lang w:val="nn-NO"/>
        </w:rPr>
        <w:t xml:space="preserve">, og samarbeider tett med foreldre og skule. Dei kan </w:t>
      </w:r>
      <w:r w:rsidRPr="002805E0" w:rsidR="00CB615E">
        <w:rPr>
          <w:lang w:val="nn-NO"/>
        </w:rPr>
        <w:t>også ved behov samarbeide med andre instansar som</w:t>
      </w:r>
      <w:r w:rsidRPr="002805E0" w:rsidR="00C1354C">
        <w:rPr>
          <w:lang w:val="nn-NO"/>
        </w:rPr>
        <w:t xml:space="preserve"> for eksempel</w:t>
      </w:r>
      <w:r w:rsidRPr="002805E0" w:rsidR="00CB615E">
        <w:rPr>
          <w:lang w:val="nn-NO"/>
        </w:rPr>
        <w:t xml:space="preserve"> fastlege, </w:t>
      </w:r>
      <w:r w:rsidRPr="002805E0" w:rsidR="00C1354C">
        <w:rPr>
          <w:lang w:val="nn-NO"/>
        </w:rPr>
        <w:t>barnevern, PPT, NAV</w:t>
      </w:r>
      <w:r w:rsidRPr="002805E0" w:rsidR="00CE4439">
        <w:rPr>
          <w:lang w:val="nn-NO"/>
        </w:rPr>
        <w:t xml:space="preserve"> og </w:t>
      </w:r>
      <w:r w:rsidRPr="002805E0" w:rsidR="00C1354C">
        <w:rPr>
          <w:lang w:val="nn-NO"/>
        </w:rPr>
        <w:t>spesialisthelsetenesta.</w:t>
      </w:r>
      <w:r w:rsidRPr="002805E0">
        <w:rPr>
          <w:lang w:val="nn-NO"/>
        </w:rPr>
        <w:t xml:space="preserve"> Foreldrerettleiing som COS-P eller TIBIR er ein del av tenesta. </w:t>
      </w:r>
    </w:p>
    <w:p w:rsidR="00602C27" w:rsidRPr="00A92044" w:rsidP="00817579" w14:paraId="05CD118E" w14:textId="77777777">
      <w:pPr>
        <w:pStyle w:val="ListParagraph"/>
        <w:rPr>
          <w:b/>
          <w:bCs/>
          <w:lang w:val="nn-NO"/>
        </w:rPr>
      </w:pPr>
      <w:r>
        <w:rPr>
          <w:lang w:val="nn-NO"/>
        </w:rPr>
        <w:t xml:space="preserve">I rolla vår med oppfylgjing av born og unge med </w:t>
      </w:r>
      <w:r w:rsidR="007114FF">
        <w:rPr>
          <w:lang w:val="nn-NO"/>
        </w:rPr>
        <w:t xml:space="preserve">spesielle behov, har me ofte eit koordinatoransvar for dei borna. </w:t>
      </w:r>
      <w:r w:rsidR="008D1317">
        <w:rPr>
          <w:lang w:val="nn-NO"/>
        </w:rPr>
        <w:t xml:space="preserve">Det er </w:t>
      </w:r>
      <w:r w:rsidR="00C178E0">
        <w:rPr>
          <w:lang w:val="nn-NO"/>
        </w:rPr>
        <w:t xml:space="preserve">noko som krev mykje ressursar i tenesta. </w:t>
      </w:r>
      <w:r w:rsidR="00A92044">
        <w:rPr>
          <w:lang w:val="nn-NO"/>
        </w:rPr>
        <w:t xml:space="preserve"> Pr. i dag er det </w:t>
      </w:r>
      <w:r w:rsidR="00EF2361">
        <w:rPr>
          <w:lang w:val="nn-NO"/>
        </w:rPr>
        <w:t xml:space="preserve">fire barneskular </w:t>
      </w:r>
      <w:r w:rsidR="0047019D">
        <w:rPr>
          <w:lang w:val="nn-NO"/>
        </w:rPr>
        <w:t>og tre</w:t>
      </w:r>
      <w:r w:rsidR="00EF2361">
        <w:rPr>
          <w:lang w:val="nn-NO"/>
        </w:rPr>
        <w:t xml:space="preserve"> ungdomsskular</w:t>
      </w:r>
      <w:r w:rsidR="0047019D">
        <w:rPr>
          <w:lang w:val="nn-NO"/>
        </w:rPr>
        <w:t xml:space="preserve"> som har skulehelseteneste. Det er </w:t>
      </w:r>
      <w:r w:rsidR="00D45E41">
        <w:rPr>
          <w:lang w:val="nn-NO"/>
        </w:rPr>
        <w:t>2</w:t>
      </w:r>
      <w:r w:rsidR="0041610C">
        <w:rPr>
          <w:lang w:val="nn-NO"/>
        </w:rPr>
        <w:t>35</w:t>
      </w:r>
      <w:r w:rsidR="007A452B">
        <w:rPr>
          <w:lang w:val="nn-NO"/>
        </w:rPr>
        <w:t xml:space="preserve"> % </w:t>
      </w:r>
      <w:r w:rsidR="0047019D">
        <w:rPr>
          <w:lang w:val="nn-NO"/>
        </w:rPr>
        <w:t xml:space="preserve">stilling knytt til </w:t>
      </w:r>
      <w:r w:rsidR="007A452B">
        <w:rPr>
          <w:lang w:val="nn-NO"/>
        </w:rPr>
        <w:t>skulehelsetenesta</w:t>
      </w:r>
      <w:r w:rsidR="0047019D">
        <w:rPr>
          <w:lang w:val="nn-NO"/>
        </w:rPr>
        <w:t>.</w:t>
      </w:r>
      <w:r w:rsidR="002362A7">
        <w:rPr>
          <w:lang w:val="nn-NO"/>
        </w:rPr>
        <w:t xml:space="preserve"> Me ser ikkje </w:t>
      </w:r>
      <w:r w:rsidR="002835A5">
        <w:rPr>
          <w:lang w:val="nn-NO"/>
        </w:rPr>
        <w:t>at det er noko å spare på denne tenesta.</w:t>
      </w:r>
    </w:p>
    <w:p w:rsidR="00A92044" w:rsidRPr="00785362" w:rsidP="00255ECD" w14:paraId="272726B7" w14:textId="77777777">
      <w:pPr>
        <w:pStyle w:val="ListParagraph"/>
        <w:numPr>
          <w:ilvl w:val="0"/>
          <w:numId w:val="29"/>
        </w:numPr>
        <w:rPr>
          <w:b/>
          <w:bCs/>
          <w:lang w:val="nn-NO"/>
        </w:rPr>
      </w:pPr>
      <w:r>
        <w:rPr>
          <w:b/>
          <w:bCs/>
          <w:lang w:val="nn-NO"/>
        </w:rPr>
        <w:t>Ungdomshelse</w:t>
      </w:r>
      <w:r w:rsidRPr="00C45854" w:rsidR="00161311">
        <w:rPr>
          <w:b/>
          <w:bCs/>
          <w:lang w:val="nn-NO"/>
        </w:rPr>
        <w:t xml:space="preserve">: </w:t>
      </w:r>
      <w:r w:rsidRPr="00C45854" w:rsidR="00161311">
        <w:rPr>
          <w:lang w:val="nn-NO"/>
        </w:rPr>
        <w:t>Helsestasjon for ungdom er ei lovpålagt teneste. Det er eit lågterskel</w:t>
      </w:r>
      <w:r w:rsidRPr="00C45854" w:rsidR="00C45854">
        <w:rPr>
          <w:lang w:val="nn-NO"/>
        </w:rPr>
        <w:t xml:space="preserve"> tilbod til ungdom frå 13 år – 24 å</w:t>
      </w:r>
      <w:r w:rsidR="00C45854">
        <w:rPr>
          <w:lang w:val="nn-NO"/>
        </w:rPr>
        <w:t>r</w:t>
      </w:r>
      <w:r w:rsidR="0085365E">
        <w:rPr>
          <w:lang w:val="nn-NO"/>
        </w:rPr>
        <w:t xml:space="preserve"> som oppheld seg i kommunen (</w:t>
      </w:r>
      <w:r w:rsidR="00E160A4">
        <w:rPr>
          <w:lang w:val="nn-NO"/>
        </w:rPr>
        <w:t>også eit tilbod til unge vaksne på USN).</w:t>
      </w:r>
      <w:r w:rsidR="00C45854">
        <w:rPr>
          <w:lang w:val="nn-NO"/>
        </w:rPr>
        <w:t xml:space="preserve"> Ungdom treng ikkje henvisning for å </w:t>
      </w:r>
      <w:r w:rsidR="0022065B">
        <w:rPr>
          <w:lang w:val="nn-NO"/>
        </w:rPr>
        <w:t xml:space="preserve">få ei avtale på HFU. </w:t>
      </w:r>
      <w:r w:rsidRPr="00875878" w:rsidR="00857ACD">
        <w:rPr>
          <w:lang w:val="nn-NO"/>
        </w:rPr>
        <w:t xml:space="preserve">Det er helsesjukepleiar og lege som er knytt til tenesta. </w:t>
      </w:r>
      <w:r w:rsidRPr="00875878" w:rsidR="0022065B">
        <w:rPr>
          <w:lang w:val="nn-NO"/>
        </w:rPr>
        <w:t xml:space="preserve">Det er </w:t>
      </w:r>
      <w:r w:rsidRPr="00875878" w:rsidR="00857ACD">
        <w:rPr>
          <w:lang w:val="nn-NO"/>
        </w:rPr>
        <w:t xml:space="preserve">pr. i dag ca </w:t>
      </w:r>
      <w:r w:rsidR="007406BB">
        <w:rPr>
          <w:lang w:val="nn-NO"/>
        </w:rPr>
        <w:t xml:space="preserve">45 </w:t>
      </w:r>
      <w:r w:rsidRPr="00875878" w:rsidR="00857ACD">
        <w:rPr>
          <w:lang w:val="nn-NO"/>
        </w:rPr>
        <w:t xml:space="preserve">% </w:t>
      </w:r>
      <w:r w:rsidRPr="00875878" w:rsidR="00875878">
        <w:rPr>
          <w:lang w:val="nn-NO"/>
        </w:rPr>
        <w:t xml:space="preserve">helsesjukepleiarstilling knytt til </w:t>
      </w:r>
      <w:r w:rsidR="00FE0B48">
        <w:rPr>
          <w:lang w:val="nn-NO"/>
        </w:rPr>
        <w:t>ungdomshelse</w:t>
      </w:r>
      <w:r w:rsidR="00A343E1">
        <w:rPr>
          <w:lang w:val="nn-NO"/>
        </w:rPr>
        <w:t xml:space="preserve">, </w:t>
      </w:r>
      <w:r w:rsidR="00BF3680">
        <w:rPr>
          <w:lang w:val="nn-NO"/>
        </w:rPr>
        <w:t xml:space="preserve">inkludera </w:t>
      </w:r>
      <w:r w:rsidR="00A343E1">
        <w:rPr>
          <w:lang w:val="nn-NO"/>
        </w:rPr>
        <w:t>SLT -arbeid.</w:t>
      </w:r>
      <w:r w:rsidR="00965F6B">
        <w:rPr>
          <w:lang w:val="nn-NO"/>
        </w:rPr>
        <w:t xml:space="preserve"> </w:t>
      </w:r>
      <w:r w:rsidR="00875878">
        <w:rPr>
          <w:lang w:val="nn-NO"/>
        </w:rPr>
        <w:t xml:space="preserve">Det er liten økonomisk </w:t>
      </w:r>
      <w:r w:rsidR="00785362">
        <w:rPr>
          <w:lang w:val="nn-NO"/>
        </w:rPr>
        <w:t>gevinst ved å redusere i tilbodet</w:t>
      </w:r>
      <w:r w:rsidR="0043622B">
        <w:rPr>
          <w:lang w:val="nn-NO"/>
        </w:rPr>
        <w:t>, så me tek ikkje dette område med i ei utgreiing.</w:t>
      </w:r>
      <w:r w:rsidR="00785362">
        <w:rPr>
          <w:lang w:val="nn-NO"/>
        </w:rPr>
        <w:t xml:space="preserve"> </w:t>
      </w:r>
    </w:p>
    <w:p w:rsidR="004055AA" w:rsidRPr="0006315B" w:rsidP="004055AA" w14:paraId="240501D0" w14:textId="77777777">
      <w:pPr>
        <w:pStyle w:val="ListParagraph"/>
        <w:numPr>
          <w:ilvl w:val="0"/>
          <w:numId w:val="29"/>
        </w:numPr>
        <w:rPr>
          <w:b/>
          <w:bCs/>
          <w:lang w:val="nn-NO"/>
        </w:rPr>
      </w:pPr>
      <w:r>
        <w:rPr>
          <w:b/>
          <w:bCs/>
          <w:lang w:val="nn-NO"/>
        </w:rPr>
        <w:t xml:space="preserve">Vaksinasjonsklinikk: </w:t>
      </w:r>
      <w:r>
        <w:rPr>
          <w:lang w:val="nn-NO"/>
        </w:rPr>
        <w:t xml:space="preserve">Det inneber </w:t>
      </w:r>
      <w:r w:rsidR="00537247">
        <w:rPr>
          <w:lang w:val="nn-NO"/>
        </w:rPr>
        <w:t xml:space="preserve">tilbod om reisevaksinasjon og yrkesvaksinasjon til innbyggjarane. </w:t>
      </w:r>
      <w:r w:rsidR="00D85393">
        <w:rPr>
          <w:lang w:val="nn-NO"/>
        </w:rPr>
        <w:t xml:space="preserve">Det er ikkje ei lovpålagt teneste, </w:t>
      </w:r>
      <w:r w:rsidR="00866377">
        <w:rPr>
          <w:lang w:val="nn-NO"/>
        </w:rPr>
        <w:t xml:space="preserve">men blir sett på som eit nødvendig tilbod i kommunen sidan me har mange pendlarar og </w:t>
      </w:r>
      <w:r w:rsidR="00595D30">
        <w:rPr>
          <w:lang w:val="nn-NO"/>
        </w:rPr>
        <w:t>offshore-arbeidarar som er busett her</w:t>
      </w:r>
      <w:r w:rsidR="00F8620F">
        <w:rPr>
          <w:lang w:val="nn-NO"/>
        </w:rPr>
        <w:t xml:space="preserve">, og det er lange avstandar til andre </w:t>
      </w:r>
      <w:r w:rsidR="00CF0F74">
        <w:rPr>
          <w:lang w:val="nn-NO"/>
        </w:rPr>
        <w:t>reiseklinikkar.</w:t>
      </w:r>
      <w:r w:rsidR="00595D30">
        <w:rPr>
          <w:lang w:val="nn-NO"/>
        </w:rPr>
        <w:t xml:space="preserve"> Det inneber også at helsesjukepleiar</w:t>
      </w:r>
      <w:r w:rsidR="002A3338">
        <w:rPr>
          <w:lang w:val="nn-NO"/>
        </w:rPr>
        <w:t>ane bidreg på sesongvaksinering (influensa, covid og pneumokokkvaksinering) kvart år. Tenesta har også tilbod om å ta audiometri/hø</w:t>
      </w:r>
      <w:r w:rsidR="0006315B">
        <w:rPr>
          <w:lang w:val="nn-NO"/>
        </w:rPr>
        <w:t xml:space="preserve">yreprøve for </w:t>
      </w:r>
      <w:r w:rsidR="00606D87">
        <w:rPr>
          <w:lang w:val="nn-NO"/>
        </w:rPr>
        <w:t>yrkesgrupper som treng helseattest</w:t>
      </w:r>
      <w:r w:rsidR="0006315B">
        <w:rPr>
          <w:lang w:val="nn-NO"/>
        </w:rPr>
        <w:t xml:space="preserve">. </w:t>
      </w:r>
      <w:r w:rsidR="00DE71C9">
        <w:rPr>
          <w:lang w:val="nn-NO"/>
        </w:rPr>
        <w:t xml:space="preserve">Pr. no er ca </w:t>
      </w:r>
      <w:r w:rsidR="00B11476">
        <w:rPr>
          <w:lang w:val="nn-NO"/>
        </w:rPr>
        <w:t xml:space="preserve">20 % </w:t>
      </w:r>
      <w:r w:rsidR="00DE71C9">
        <w:rPr>
          <w:lang w:val="nn-NO"/>
        </w:rPr>
        <w:t xml:space="preserve">stilling knytt til dette arbeidet. </w:t>
      </w:r>
      <w:r w:rsidR="0014014A">
        <w:rPr>
          <w:lang w:val="nn-NO"/>
        </w:rPr>
        <w:t>Dette vil me sjå nærare på i ei utgreiing.</w:t>
      </w:r>
    </w:p>
    <w:p w:rsidR="0006315B" w:rsidRPr="00A36B9F" w:rsidP="004055AA" w14:paraId="6F235F67" w14:textId="77777777">
      <w:pPr>
        <w:pStyle w:val="ListParagraph"/>
        <w:numPr>
          <w:ilvl w:val="0"/>
          <w:numId w:val="29"/>
        </w:numPr>
        <w:rPr>
          <w:b/>
          <w:bCs/>
          <w:lang w:val="nn-NO"/>
        </w:rPr>
      </w:pPr>
      <w:r>
        <w:rPr>
          <w:b/>
          <w:bCs/>
          <w:lang w:val="nn-NO"/>
        </w:rPr>
        <w:t xml:space="preserve">Flyktninghelsetenesta: </w:t>
      </w:r>
      <w:r w:rsidR="00681FD9">
        <w:rPr>
          <w:lang w:val="nn-NO"/>
        </w:rPr>
        <w:t xml:space="preserve">Helseoppfylgjing av flyktningar </w:t>
      </w:r>
      <w:r w:rsidR="005F6FD4">
        <w:rPr>
          <w:lang w:val="nn-NO"/>
        </w:rPr>
        <w:t>i</w:t>
      </w:r>
      <w:r w:rsidR="00681FD9">
        <w:rPr>
          <w:lang w:val="nn-NO"/>
        </w:rPr>
        <w:t xml:space="preserve"> kommunen</w:t>
      </w:r>
      <w:r w:rsidR="005F6FD4">
        <w:rPr>
          <w:lang w:val="nn-NO"/>
        </w:rPr>
        <w:t xml:space="preserve">, både nyankomne og busette. Tenesta </w:t>
      </w:r>
      <w:r w:rsidR="00167051">
        <w:rPr>
          <w:lang w:val="nn-NO"/>
        </w:rPr>
        <w:t xml:space="preserve">tilbyr også </w:t>
      </w:r>
      <w:r w:rsidR="004F7C9E">
        <w:rPr>
          <w:lang w:val="nn-NO"/>
        </w:rPr>
        <w:t>undervisning på vaksenopplæring</w:t>
      </w:r>
      <w:r w:rsidR="00681FD9">
        <w:rPr>
          <w:lang w:val="nn-NO"/>
        </w:rPr>
        <w:t xml:space="preserve">. </w:t>
      </w:r>
      <w:r w:rsidR="00A36B9F">
        <w:rPr>
          <w:lang w:val="nn-NO"/>
        </w:rPr>
        <w:t xml:space="preserve">Tenesta brukar pr. no ca </w:t>
      </w:r>
      <w:r w:rsidR="005F6FD4">
        <w:rPr>
          <w:lang w:val="nn-NO"/>
        </w:rPr>
        <w:t>3</w:t>
      </w:r>
      <w:r w:rsidR="00A36B9F">
        <w:rPr>
          <w:lang w:val="nn-NO"/>
        </w:rPr>
        <w:t>0 % stilling knytt til dette arbeidet. Ved færre flyktningar til kommunen så vil det påverke tenesta og ressursbruk</w:t>
      </w:r>
      <w:r w:rsidR="002972DD">
        <w:rPr>
          <w:lang w:val="nn-NO"/>
        </w:rPr>
        <w:t xml:space="preserve">. </w:t>
      </w:r>
    </w:p>
    <w:p w:rsidR="00C02D84" w:rsidP="00C02D84" w14:paraId="3B0FE043" w14:textId="77777777">
      <w:pPr>
        <w:pStyle w:val="ListParagraph"/>
        <w:rPr>
          <w:b/>
          <w:bCs/>
          <w:lang w:val="nn-NO"/>
        </w:rPr>
      </w:pPr>
    </w:p>
    <w:p w:rsidR="00E60148" w:rsidP="00C02D84" w14:paraId="6B1B4F44" w14:textId="77777777">
      <w:pPr>
        <w:pStyle w:val="ListParagraph"/>
        <w:rPr>
          <w:lang w:val="nn-NO"/>
        </w:rPr>
      </w:pPr>
      <w:r>
        <w:rPr>
          <w:lang w:val="nn-NO"/>
        </w:rPr>
        <w:t>Tenesta er i dag organ</w:t>
      </w:r>
      <w:r w:rsidR="00C178E0">
        <w:rPr>
          <w:lang w:val="nn-NO"/>
        </w:rPr>
        <w:t>is</w:t>
      </w:r>
      <w:r>
        <w:rPr>
          <w:lang w:val="nn-NO"/>
        </w:rPr>
        <w:t>ert med ein verksemdleiar</w:t>
      </w:r>
      <w:r w:rsidR="00A97E6B">
        <w:rPr>
          <w:lang w:val="nn-NO"/>
        </w:rPr>
        <w:t xml:space="preserve"> for helse og førebygging. Verksemdleiar</w:t>
      </w:r>
      <w:r w:rsidR="00E8231D">
        <w:rPr>
          <w:lang w:val="nn-NO"/>
        </w:rPr>
        <w:t xml:space="preserve"> har personal – og økonomiansvar for tenesta vår</w:t>
      </w:r>
      <w:r>
        <w:rPr>
          <w:lang w:val="nn-NO"/>
        </w:rPr>
        <w:t xml:space="preserve">. </w:t>
      </w:r>
      <w:r w:rsidR="00452815">
        <w:rPr>
          <w:lang w:val="nn-NO"/>
        </w:rPr>
        <w:t>I helsesjukepleiargruppa er det ein som er fagansvarleg</w:t>
      </w:r>
      <w:r w:rsidR="00244C9F">
        <w:rPr>
          <w:lang w:val="nn-NO"/>
        </w:rPr>
        <w:t xml:space="preserve"> i ca. 30 % stilling.</w:t>
      </w:r>
      <w:r w:rsidR="003F0D9D">
        <w:rPr>
          <w:lang w:val="nn-NO"/>
        </w:rPr>
        <w:t xml:space="preserve"> Det er totalt </w:t>
      </w:r>
      <w:r w:rsidR="00302BEC">
        <w:rPr>
          <w:lang w:val="nn-NO"/>
        </w:rPr>
        <w:t>5,</w:t>
      </w:r>
      <w:r w:rsidR="00792F94">
        <w:rPr>
          <w:lang w:val="nn-NO"/>
        </w:rPr>
        <w:t>7</w:t>
      </w:r>
      <w:r w:rsidR="00405040">
        <w:rPr>
          <w:lang w:val="nn-NO"/>
        </w:rPr>
        <w:t xml:space="preserve"> årsverk i tenesta, fordelt på 6 stillingar</w:t>
      </w:r>
      <w:r>
        <w:rPr>
          <w:lang w:val="nn-NO"/>
        </w:rPr>
        <w:t>.</w:t>
      </w:r>
    </w:p>
    <w:p w:rsidR="005C7549" w:rsidP="00C02D84" w14:paraId="11BCD73F" w14:textId="77777777">
      <w:pPr>
        <w:pStyle w:val="ListParagraph"/>
        <w:rPr>
          <w:lang w:val="nn-NO"/>
        </w:rPr>
      </w:pPr>
      <w:r>
        <w:rPr>
          <w:lang w:val="nn-NO"/>
        </w:rPr>
        <w:t xml:space="preserve">Eit tiltak ved å omorganisere tenesta </w:t>
      </w:r>
      <w:r w:rsidR="000E76B6">
        <w:rPr>
          <w:lang w:val="nn-NO"/>
        </w:rPr>
        <w:t>vil ver</w:t>
      </w:r>
      <w:r w:rsidR="001E63AE">
        <w:rPr>
          <w:lang w:val="nn-NO"/>
        </w:rPr>
        <w:t xml:space="preserve">e at ein </w:t>
      </w:r>
      <w:r w:rsidR="000E76B6">
        <w:rPr>
          <w:lang w:val="nn-NO"/>
        </w:rPr>
        <w:t>organ</w:t>
      </w:r>
      <w:r w:rsidR="00C178E0">
        <w:rPr>
          <w:lang w:val="nn-NO"/>
        </w:rPr>
        <w:t>is</w:t>
      </w:r>
      <w:r w:rsidR="000E76B6">
        <w:rPr>
          <w:lang w:val="nn-NO"/>
        </w:rPr>
        <w:t>er</w:t>
      </w:r>
      <w:r w:rsidR="001E63AE">
        <w:rPr>
          <w:lang w:val="nn-NO"/>
        </w:rPr>
        <w:t xml:space="preserve">ar </w:t>
      </w:r>
      <w:r w:rsidR="004A7B48">
        <w:rPr>
          <w:lang w:val="nn-NO"/>
        </w:rPr>
        <w:t>fleire tenestar</w:t>
      </w:r>
      <w:r w:rsidR="000E76B6">
        <w:rPr>
          <w:lang w:val="nn-NO"/>
        </w:rPr>
        <w:t xml:space="preserve"> med ein eigen avdelingsleiar</w:t>
      </w:r>
      <w:r w:rsidR="00E22105">
        <w:rPr>
          <w:lang w:val="nn-NO"/>
        </w:rPr>
        <w:t xml:space="preserve"> som har ansvar for økonomi og personal</w:t>
      </w:r>
      <w:r w:rsidR="000E76B6">
        <w:rPr>
          <w:lang w:val="nn-NO"/>
        </w:rPr>
        <w:t>. Det vil då frigjere ressursar f</w:t>
      </w:r>
      <w:r w:rsidR="009076C3">
        <w:rPr>
          <w:lang w:val="nn-NO"/>
        </w:rPr>
        <w:t xml:space="preserve">or </w:t>
      </w:r>
      <w:r w:rsidR="000E76B6">
        <w:rPr>
          <w:lang w:val="nn-NO"/>
        </w:rPr>
        <w:t xml:space="preserve">fagansvarleg som kan arbeide meir utøvande. </w:t>
      </w:r>
    </w:p>
    <w:p w:rsidR="00A36B9F" w:rsidRPr="004055AA" w:rsidP="00C02D84" w14:paraId="149A42F6" w14:textId="77777777">
      <w:pPr>
        <w:pStyle w:val="ListParagraph"/>
        <w:rPr>
          <w:b/>
          <w:bCs/>
          <w:lang w:val="nn-NO"/>
        </w:rPr>
      </w:pPr>
      <w:r>
        <w:rPr>
          <w:lang w:val="nn-NO"/>
        </w:rPr>
        <w:t>T</w:t>
      </w:r>
      <w:r w:rsidR="00DC55DB">
        <w:rPr>
          <w:lang w:val="nn-NO"/>
        </w:rPr>
        <w:t>enesta</w:t>
      </w:r>
      <w:r>
        <w:rPr>
          <w:lang w:val="nn-NO"/>
        </w:rPr>
        <w:t xml:space="preserve"> har ikkje</w:t>
      </w:r>
      <w:r w:rsidR="00DC55DB">
        <w:rPr>
          <w:lang w:val="nn-NO"/>
        </w:rPr>
        <w:t xml:space="preserve"> merkantil. Fagpersonell brukar ressursar på mange administrative oppgåver</w:t>
      </w:r>
      <w:r w:rsidR="004F5533">
        <w:rPr>
          <w:lang w:val="nn-NO"/>
        </w:rPr>
        <w:t xml:space="preserve">, og </w:t>
      </w:r>
      <w:r w:rsidR="00D25BA1">
        <w:rPr>
          <w:lang w:val="nn-NO"/>
        </w:rPr>
        <w:t xml:space="preserve">fleire </w:t>
      </w:r>
      <w:r w:rsidR="004F5533">
        <w:rPr>
          <w:lang w:val="nn-NO"/>
        </w:rPr>
        <w:t xml:space="preserve">oppgåver må fagpersonell framleis </w:t>
      </w:r>
      <w:r w:rsidR="00D25BA1">
        <w:rPr>
          <w:lang w:val="nn-NO"/>
        </w:rPr>
        <w:t>ivareta</w:t>
      </w:r>
      <w:r w:rsidR="00DC55DB">
        <w:rPr>
          <w:lang w:val="nn-NO"/>
        </w:rPr>
        <w:t xml:space="preserve">. </w:t>
      </w:r>
      <w:r w:rsidR="0010709F">
        <w:rPr>
          <w:lang w:val="nn-NO"/>
        </w:rPr>
        <w:t>Dette utgjer ca 60 % stilling</w:t>
      </w:r>
      <w:r w:rsidR="00297F81">
        <w:rPr>
          <w:lang w:val="nn-NO"/>
        </w:rPr>
        <w:t xml:space="preserve"> som ein merkantil </w:t>
      </w:r>
      <w:r w:rsidR="004F5533">
        <w:rPr>
          <w:lang w:val="nn-NO"/>
        </w:rPr>
        <w:t xml:space="preserve">kan </w:t>
      </w:r>
      <w:r w:rsidR="00D25BA1">
        <w:rPr>
          <w:lang w:val="nn-NO"/>
        </w:rPr>
        <w:t>gjera.</w:t>
      </w:r>
      <w:r w:rsidR="0010709F">
        <w:rPr>
          <w:lang w:val="nn-NO"/>
        </w:rPr>
        <w:t xml:space="preserve"> </w:t>
      </w:r>
      <w:r w:rsidR="0014014A">
        <w:rPr>
          <w:lang w:val="nn-NO"/>
        </w:rPr>
        <w:t>Samt til 20 % som superbrukar i fagsystemet</w:t>
      </w:r>
      <w:r w:rsidR="00B47D00">
        <w:rPr>
          <w:lang w:val="nn-NO"/>
        </w:rPr>
        <w:t>/dataprogrammet CGM/Winmed</w:t>
      </w:r>
      <w:r w:rsidR="006616AE">
        <w:rPr>
          <w:lang w:val="nn-NO"/>
        </w:rPr>
        <w:t xml:space="preserve"> som helsesjukepleiar og jordmor </w:t>
      </w:r>
      <w:r w:rsidR="00B47D00">
        <w:rPr>
          <w:lang w:val="nn-NO"/>
        </w:rPr>
        <w:t>nyttar.</w:t>
      </w:r>
      <w:r w:rsidR="0014014A">
        <w:rPr>
          <w:lang w:val="nn-NO"/>
        </w:rPr>
        <w:t xml:space="preserve"> </w:t>
      </w:r>
      <w:r w:rsidR="00E60148">
        <w:rPr>
          <w:lang w:val="nn-NO"/>
        </w:rPr>
        <w:t>E</w:t>
      </w:r>
      <w:r w:rsidR="0014014A">
        <w:rPr>
          <w:lang w:val="nn-NO"/>
        </w:rPr>
        <w:t>in merkantil</w:t>
      </w:r>
      <w:r w:rsidR="00E60148">
        <w:rPr>
          <w:lang w:val="nn-NO"/>
        </w:rPr>
        <w:t xml:space="preserve"> vil</w:t>
      </w:r>
      <w:r w:rsidR="0014014A">
        <w:rPr>
          <w:lang w:val="nn-NO"/>
        </w:rPr>
        <w:t xml:space="preserve"> frigjera ressursbruken til fagpersonell. Dette vil me sjå nærare på i ei utgreiing.</w:t>
      </w:r>
    </w:p>
    <w:p w:rsidR="00456E14" w:rsidRPr="00875878" w:rsidP="00AD5655" w14:paraId="7D079E3F" w14:textId="77777777">
      <w:pPr>
        <w:rPr>
          <w:lang w:val="nn-NO"/>
        </w:rPr>
      </w:pPr>
    </w:p>
    <w:p w:rsidR="00456E14" w:rsidRPr="006017DB" w:rsidP="00456E14" w14:paraId="284ED0A6" w14:textId="77777777">
      <w:pPr>
        <w:pStyle w:val="Subtitle"/>
      </w:pPr>
      <w:r w:rsidRPr="006017DB">
        <w:t xml:space="preserve">3.0 Utredning </w:t>
      </w:r>
      <w:r w:rsidRPr="006017DB" w:rsidR="00055F14">
        <w:t xml:space="preserve"> </w:t>
      </w:r>
    </w:p>
    <w:p w:rsidR="005476E6" w:rsidP="00CA0733" w14:paraId="72A72A39" w14:textId="77777777">
      <w:pPr>
        <w:rPr>
          <w:i/>
          <w:iCs/>
          <w:color w:val="FF0000"/>
        </w:rPr>
      </w:pPr>
    </w:p>
    <w:p w:rsidR="001713F9" w:rsidRPr="001713F9" w:rsidP="001713F9" w14:paraId="120BB636" w14:textId="77777777">
      <w:pPr>
        <w:pStyle w:val="ListParagraph"/>
        <w:numPr>
          <w:ilvl w:val="0"/>
          <w:numId w:val="28"/>
        </w:numPr>
        <w:rPr>
          <w:iCs/>
          <w:lang w:val="nn-NO"/>
        </w:rPr>
      </w:pPr>
      <w:r w:rsidRPr="00131F1D">
        <w:rPr>
          <w:b/>
          <w:bCs/>
          <w:iCs/>
        </w:rPr>
        <w:t>Helsestasjonstenesta 0-5 år</w:t>
      </w:r>
      <w:r w:rsidRPr="00131F1D" w:rsidR="006D71BD">
        <w:rPr>
          <w:b/>
          <w:bCs/>
          <w:iCs/>
        </w:rPr>
        <w:t>:</w:t>
      </w:r>
      <w:r w:rsidRPr="00131F1D" w:rsidR="009D78EA">
        <w:rPr>
          <w:iCs/>
        </w:rPr>
        <w:t xml:space="preserve"> Tenesta </w:t>
      </w:r>
      <w:r w:rsidRPr="00131F1D">
        <w:rPr>
          <w:iCs/>
        </w:rPr>
        <w:t xml:space="preserve">har </w:t>
      </w:r>
      <w:r w:rsidRPr="00131F1D" w:rsidR="009D78EA">
        <w:rPr>
          <w:iCs/>
        </w:rPr>
        <w:t xml:space="preserve">pr. </w:t>
      </w:r>
      <w:r w:rsidRPr="00131F1D">
        <w:rPr>
          <w:iCs/>
        </w:rPr>
        <w:t>no helsestasjonstilbod i Edland, Rauland og Åmot.</w:t>
      </w:r>
      <w:r w:rsidRPr="00131F1D" w:rsidR="00B067A1">
        <w:rPr>
          <w:iCs/>
        </w:rPr>
        <w:t xml:space="preserve"> Det er </w:t>
      </w:r>
      <w:r w:rsidR="00B029F1">
        <w:rPr>
          <w:iCs/>
        </w:rPr>
        <w:t>110</w:t>
      </w:r>
      <w:r w:rsidR="00151C27">
        <w:rPr>
          <w:iCs/>
        </w:rPr>
        <w:t xml:space="preserve"> %</w:t>
      </w:r>
      <w:r w:rsidRPr="00131F1D" w:rsidR="00B067A1">
        <w:rPr>
          <w:iCs/>
        </w:rPr>
        <w:t xml:space="preserve"> stilling knytt til tenesta.</w:t>
      </w:r>
      <w:r w:rsidRPr="00131F1D">
        <w:rPr>
          <w:iCs/>
        </w:rPr>
        <w:t xml:space="preserve"> </w:t>
      </w:r>
      <w:r w:rsidRPr="005134CA">
        <w:rPr>
          <w:iCs/>
        </w:rPr>
        <w:t>Tenesta er</w:t>
      </w:r>
      <w:r w:rsidRPr="005134CA" w:rsidR="00BC687A">
        <w:rPr>
          <w:iCs/>
        </w:rPr>
        <w:t xml:space="preserve"> nært</w:t>
      </w:r>
      <w:r w:rsidRPr="005134CA">
        <w:rPr>
          <w:iCs/>
        </w:rPr>
        <w:t xml:space="preserve"> knytt</w:t>
      </w:r>
      <w:r w:rsidRPr="005134CA" w:rsidR="00BC687A">
        <w:rPr>
          <w:iCs/>
        </w:rPr>
        <w:t xml:space="preserve"> </w:t>
      </w:r>
      <w:r w:rsidRPr="005134CA">
        <w:rPr>
          <w:iCs/>
        </w:rPr>
        <w:t>til legetenesta</w:t>
      </w:r>
      <w:r w:rsidRPr="005134CA" w:rsidR="00BC687A">
        <w:rPr>
          <w:iCs/>
        </w:rPr>
        <w:t xml:space="preserve">, og tenesta er avhengig av </w:t>
      </w:r>
      <w:r w:rsidRPr="005134CA">
        <w:rPr>
          <w:iCs/>
        </w:rPr>
        <w:t>tilgang på leg</w:t>
      </w:r>
      <w:r w:rsidRPr="005134CA" w:rsidR="00BC687A">
        <w:rPr>
          <w:iCs/>
        </w:rPr>
        <w:t xml:space="preserve">e ved vaksinasjon og legekonsultasjonar. </w:t>
      </w:r>
      <w:r w:rsidRPr="007D0925">
        <w:rPr>
          <w:iCs/>
        </w:rPr>
        <w:t xml:space="preserve">Distriktsinndeling og struktur </w:t>
      </w:r>
      <w:r w:rsidRPr="007D0925" w:rsidR="00BC687A">
        <w:rPr>
          <w:iCs/>
        </w:rPr>
        <w:t xml:space="preserve">i kommunen </w:t>
      </w:r>
      <w:r w:rsidRPr="007D0925">
        <w:rPr>
          <w:iCs/>
        </w:rPr>
        <w:t xml:space="preserve">har </w:t>
      </w:r>
      <w:r w:rsidRPr="007D0925" w:rsidR="00AA6F2F">
        <w:rPr>
          <w:iCs/>
        </w:rPr>
        <w:t>innverknad</w:t>
      </w:r>
      <w:r w:rsidRPr="007D0925">
        <w:rPr>
          <w:iCs/>
        </w:rPr>
        <w:t xml:space="preserve"> for vår teneste</w:t>
      </w:r>
      <w:r w:rsidRPr="007D0925">
        <w:rPr>
          <w:i/>
          <w:iCs/>
        </w:rPr>
        <w:t xml:space="preserve">. </w:t>
      </w:r>
      <w:r w:rsidRPr="007D0925" w:rsidR="00BC687A">
        <w:rPr>
          <w:iCs/>
        </w:rPr>
        <w:t xml:space="preserve">Tenesta har sett på </w:t>
      </w:r>
      <w:r w:rsidRPr="007D0925" w:rsidR="005E0402">
        <w:rPr>
          <w:iCs/>
        </w:rPr>
        <w:t>som eit mogleg tiltak</w:t>
      </w:r>
      <w:r w:rsidRPr="007D0925" w:rsidR="00BC687A">
        <w:rPr>
          <w:iCs/>
        </w:rPr>
        <w:t xml:space="preserve"> å </w:t>
      </w:r>
      <w:r w:rsidRPr="007D0925" w:rsidR="00B067A1">
        <w:rPr>
          <w:iCs/>
        </w:rPr>
        <w:t>samlokaliser</w:t>
      </w:r>
      <w:r w:rsidRPr="007D0925" w:rsidR="005E0402">
        <w:rPr>
          <w:iCs/>
        </w:rPr>
        <w:t>e</w:t>
      </w:r>
      <w:r w:rsidRPr="007D0925" w:rsidR="00BC687A">
        <w:rPr>
          <w:iCs/>
        </w:rPr>
        <w:t xml:space="preserve"> helsestasjonstenesta 0-5 år. </w:t>
      </w:r>
      <w:r w:rsidRPr="006D71BD" w:rsidR="003178D6">
        <w:rPr>
          <w:iCs/>
          <w:lang w:val="nn-NO"/>
        </w:rPr>
        <w:t>Samlokalisering av helsestasjonstenesta</w:t>
      </w:r>
      <w:r w:rsidR="005134CA">
        <w:rPr>
          <w:iCs/>
          <w:lang w:val="nn-NO"/>
        </w:rPr>
        <w:t xml:space="preserve"> til Åmot helsestasjon</w:t>
      </w:r>
      <w:r w:rsidRPr="006D71BD" w:rsidR="003178D6">
        <w:rPr>
          <w:iCs/>
          <w:lang w:val="nn-NO"/>
        </w:rPr>
        <w:t xml:space="preserve"> vil effektivisere drifta</w:t>
      </w:r>
      <w:r w:rsidRPr="006D71BD" w:rsidR="00A90CB4">
        <w:rPr>
          <w:iCs/>
          <w:lang w:val="nn-NO"/>
        </w:rPr>
        <w:t>.</w:t>
      </w:r>
      <w:r w:rsidRPr="006D71BD" w:rsidR="00746932">
        <w:rPr>
          <w:iCs/>
          <w:lang w:val="nn-NO"/>
        </w:rPr>
        <w:t xml:space="preserve"> </w:t>
      </w:r>
      <w:r w:rsidR="00F76F57">
        <w:rPr>
          <w:iCs/>
          <w:lang w:val="nn-NO"/>
        </w:rPr>
        <w:t xml:space="preserve">Det vil gjera helsestasjonsdagane meir effektive, ved at ein ikkje </w:t>
      </w:r>
      <w:r w:rsidR="00536B15">
        <w:rPr>
          <w:iCs/>
          <w:lang w:val="nn-NO"/>
        </w:rPr>
        <w:t xml:space="preserve">brukar arbeidstid på køyring til dei andre lokalisasjonane. Ein kan også samle enkelte konsultasjonar </w:t>
      </w:r>
      <w:r w:rsidR="00A7279C">
        <w:rPr>
          <w:iCs/>
          <w:lang w:val="nn-NO"/>
        </w:rPr>
        <w:t>til gruppekonsultasjonar i staden for individuell</w:t>
      </w:r>
      <w:r w:rsidR="00CC782E">
        <w:rPr>
          <w:iCs/>
          <w:lang w:val="nn-NO"/>
        </w:rPr>
        <w:t xml:space="preserve"> oppfylgjing</w:t>
      </w:r>
      <w:r w:rsidR="00A7279C">
        <w:rPr>
          <w:iCs/>
          <w:lang w:val="nn-NO"/>
        </w:rPr>
        <w:t>,</w:t>
      </w:r>
      <w:r w:rsidR="00182C84">
        <w:rPr>
          <w:iCs/>
          <w:lang w:val="nn-NO"/>
        </w:rPr>
        <w:t xml:space="preserve"> slik det også er anbefala i </w:t>
      </w:r>
      <w:r w:rsidR="00C67B24">
        <w:rPr>
          <w:iCs/>
          <w:lang w:val="nn-NO"/>
        </w:rPr>
        <w:t xml:space="preserve">retningslinene </w:t>
      </w:r>
      <w:r w:rsidR="002B057F">
        <w:rPr>
          <w:iCs/>
          <w:lang w:val="nn-NO"/>
        </w:rPr>
        <w:t>for</w:t>
      </w:r>
      <w:r w:rsidR="00C67B24">
        <w:rPr>
          <w:iCs/>
          <w:lang w:val="nn-NO"/>
        </w:rPr>
        <w:t xml:space="preserve"> helsestasjon</w:t>
      </w:r>
      <w:r w:rsidR="002B057F">
        <w:rPr>
          <w:iCs/>
          <w:lang w:val="nn-NO"/>
        </w:rPr>
        <w:t xml:space="preserve"> – og skulehelsetenesta</w:t>
      </w:r>
      <w:r w:rsidR="00C67B24">
        <w:rPr>
          <w:iCs/>
          <w:lang w:val="nn-NO"/>
        </w:rPr>
        <w:t>.</w:t>
      </w:r>
      <w:r w:rsidR="00A7279C">
        <w:rPr>
          <w:iCs/>
          <w:lang w:val="nn-NO"/>
        </w:rPr>
        <w:t xml:space="preserve"> </w:t>
      </w:r>
      <w:r w:rsidR="00C67B24">
        <w:rPr>
          <w:iCs/>
          <w:lang w:val="nn-NO"/>
        </w:rPr>
        <w:t xml:space="preserve">Pr. no så har tenesta vår for liten plass i lokalene i </w:t>
      </w:r>
      <w:r w:rsidR="003F0D9D">
        <w:rPr>
          <w:iCs/>
          <w:lang w:val="nn-NO"/>
        </w:rPr>
        <w:t xml:space="preserve">Åmot. Det er ikkje nok kontor til dei </w:t>
      </w:r>
      <w:r w:rsidR="00FD39BA">
        <w:rPr>
          <w:iCs/>
          <w:lang w:val="nn-NO"/>
        </w:rPr>
        <w:t>tilsette</w:t>
      </w:r>
      <w:r w:rsidR="003F0D9D">
        <w:rPr>
          <w:iCs/>
          <w:lang w:val="nn-NO"/>
        </w:rPr>
        <w:t>, og venterommet er utforma på ein måte som gjer det lite egna til å ha gruppekonsultasjonar.</w:t>
      </w:r>
      <w:r w:rsidRPr="006D71BD" w:rsidR="00A90CB4">
        <w:rPr>
          <w:iCs/>
          <w:lang w:val="nn-NO"/>
        </w:rPr>
        <w:t xml:space="preserve"> P</w:t>
      </w:r>
      <w:r w:rsidR="003F0D9D">
        <w:rPr>
          <w:iCs/>
          <w:lang w:val="nn-NO"/>
        </w:rPr>
        <w:t>r.</w:t>
      </w:r>
      <w:r w:rsidRPr="006D71BD" w:rsidR="00A90CB4">
        <w:rPr>
          <w:iCs/>
          <w:lang w:val="nn-NO"/>
        </w:rPr>
        <w:t xml:space="preserve"> i dag brukar tenesta ca 10 % tidsbruk i veka i køyretid til helsestasjonstenesta på Rauland og Edland, samt køyrekostnadar. </w:t>
      </w:r>
      <w:r w:rsidR="003F0D9D">
        <w:rPr>
          <w:iCs/>
          <w:lang w:val="nn-NO"/>
        </w:rPr>
        <w:t>Ein må også berekne sparte driftskostnader ved helsestasjon på Rauland og Edland</w:t>
      </w:r>
      <w:r>
        <w:rPr>
          <w:iCs/>
          <w:lang w:val="nn-NO"/>
        </w:rPr>
        <w:t>.</w:t>
      </w:r>
    </w:p>
    <w:p w:rsidR="00382185" w:rsidRPr="001713F9" w:rsidP="001713F9" w14:paraId="6659DF80" w14:textId="77777777">
      <w:pPr>
        <w:pStyle w:val="ListParagraph"/>
        <w:numPr>
          <w:ilvl w:val="0"/>
          <w:numId w:val="28"/>
        </w:numPr>
        <w:rPr>
          <w:iCs/>
          <w:lang w:val="nn-NO"/>
        </w:rPr>
      </w:pPr>
      <w:r w:rsidRPr="001713F9">
        <w:rPr>
          <w:b/>
          <w:bCs/>
          <w:iCs/>
          <w:lang w:val="nn-NO"/>
        </w:rPr>
        <w:t>Vaksinasjonsklinikk:</w:t>
      </w:r>
      <w:r w:rsidRPr="001713F9" w:rsidR="009E6E75">
        <w:rPr>
          <w:b/>
          <w:bCs/>
          <w:iCs/>
          <w:lang w:val="nn-NO"/>
        </w:rPr>
        <w:t xml:space="preserve"> </w:t>
      </w:r>
      <w:r w:rsidRPr="001713F9" w:rsidR="009E6E75">
        <w:rPr>
          <w:iCs/>
          <w:lang w:val="nn-NO"/>
        </w:rPr>
        <w:t>Dette er ikkje ein lovpålagt teneste, men det er eit godt tilbod til innbygg</w:t>
      </w:r>
      <w:r w:rsidRPr="001713F9" w:rsidR="002835A5">
        <w:rPr>
          <w:iCs/>
          <w:lang w:val="nn-NO"/>
        </w:rPr>
        <w:t>j</w:t>
      </w:r>
      <w:r w:rsidRPr="001713F9" w:rsidR="009E6E75">
        <w:rPr>
          <w:iCs/>
          <w:lang w:val="nn-NO"/>
        </w:rPr>
        <w:t xml:space="preserve">arane i kommunen. </w:t>
      </w:r>
    </w:p>
    <w:p w:rsidR="001713F9" w:rsidRPr="001713F9" w:rsidP="001713F9" w14:paraId="20E01FF2" w14:textId="77777777">
      <w:pPr>
        <w:pStyle w:val="ListParagraph"/>
        <w:numPr>
          <w:ilvl w:val="0"/>
          <w:numId w:val="28"/>
        </w:numPr>
        <w:rPr>
          <w:iCs/>
          <w:lang w:val="nn-NO"/>
        </w:rPr>
      </w:pPr>
      <w:r w:rsidRPr="001713F9">
        <w:rPr>
          <w:b/>
          <w:bCs/>
          <w:iCs/>
          <w:lang w:val="nn-NO"/>
        </w:rPr>
        <w:t>Flykninghelse</w:t>
      </w:r>
      <w:r w:rsidRPr="001713F9">
        <w:rPr>
          <w:iCs/>
          <w:lang w:val="nn-NO"/>
        </w:rPr>
        <w:t xml:space="preserve">: Tenesta brukar </w:t>
      </w:r>
      <w:r>
        <w:rPr>
          <w:iCs/>
          <w:lang w:val="nn-NO"/>
        </w:rPr>
        <w:t>3</w:t>
      </w:r>
      <w:r w:rsidRPr="001713F9">
        <w:rPr>
          <w:iCs/>
          <w:lang w:val="nn-NO"/>
        </w:rPr>
        <w:t>0 % stilling til å fylgje opp flyktninghelse per i dag. Ved færre flyktningar til kommunen vil det påverke tenesta.</w:t>
      </w:r>
    </w:p>
    <w:p w:rsidR="00213F26" w14:paraId="513656B6" w14:textId="77777777">
      <w:pPr>
        <w:pStyle w:val="ListParagraph"/>
        <w:numPr>
          <w:ilvl w:val="0"/>
          <w:numId w:val="28"/>
        </w:numPr>
        <w:rPr>
          <w:lang w:val="nn-NO"/>
        </w:rPr>
      </w:pPr>
      <w:r w:rsidRPr="006F1036">
        <w:rPr>
          <w:b/>
          <w:bCs/>
          <w:iCs/>
          <w:lang w:val="nn-NO"/>
        </w:rPr>
        <w:t xml:space="preserve">Organisering av tenesta: </w:t>
      </w:r>
      <w:r w:rsidRPr="006F1036" w:rsidR="00127BD6">
        <w:rPr>
          <w:iCs/>
          <w:lang w:val="nn-NO"/>
        </w:rPr>
        <w:t xml:space="preserve"> </w:t>
      </w:r>
      <w:r w:rsidRPr="006F1036" w:rsidR="00A90CB4">
        <w:rPr>
          <w:iCs/>
          <w:lang w:val="nn-NO"/>
        </w:rPr>
        <w:t>Ei endra le</w:t>
      </w:r>
      <w:r w:rsidRPr="006F1036" w:rsidR="00E66B28">
        <w:rPr>
          <w:iCs/>
          <w:lang w:val="nn-NO"/>
        </w:rPr>
        <w:t>i</w:t>
      </w:r>
      <w:r w:rsidRPr="006F1036" w:rsidR="00A90CB4">
        <w:rPr>
          <w:iCs/>
          <w:lang w:val="nn-NO"/>
        </w:rPr>
        <w:t>arstruktur</w:t>
      </w:r>
      <w:r w:rsidRPr="006F1036" w:rsidR="00F74428">
        <w:rPr>
          <w:iCs/>
          <w:lang w:val="nn-NO"/>
        </w:rPr>
        <w:t xml:space="preserve"> me</w:t>
      </w:r>
      <w:r w:rsidRPr="006F1036" w:rsidR="002534DB">
        <w:rPr>
          <w:iCs/>
          <w:lang w:val="nn-NO"/>
        </w:rPr>
        <w:t>d</w:t>
      </w:r>
      <w:r w:rsidRPr="006F1036" w:rsidR="00F74428">
        <w:rPr>
          <w:iCs/>
          <w:lang w:val="nn-NO"/>
        </w:rPr>
        <w:t xml:space="preserve"> felles avdelingsleiar, </w:t>
      </w:r>
      <w:r w:rsidRPr="006F1036" w:rsidR="00A90CB4">
        <w:rPr>
          <w:iCs/>
          <w:lang w:val="nn-NO"/>
        </w:rPr>
        <w:t xml:space="preserve">vil gje økonomiske gevinstar på sikt. </w:t>
      </w:r>
      <w:r w:rsidRPr="006F1036" w:rsidR="00CB2159">
        <w:rPr>
          <w:iCs/>
          <w:lang w:val="nn-NO"/>
        </w:rPr>
        <w:t>Det same vil ein</w:t>
      </w:r>
      <w:r w:rsidRPr="006F1036" w:rsidR="002534DB">
        <w:rPr>
          <w:iCs/>
          <w:lang w:val="nn-NO"/>
        </w:rPr>
        <w:t xml:space="preserve"> oppnå </w:t>
      </w:r>
      <w:r w:rsidRPr="006F1036" w:rsidR="00CB2159">
        <w:rPr>
          <w:iCs/>
          <w:lang w:val="nn-NO"/>
        </w:rPr>
        <w:t xml:space="preserve"> </w:t>
      </w:r>
      <w:r w:rsidRPr="006F1036" w:rsidR="002534DB">
        <w:rPr>
          <w:iCs/>
          <w:lang w:val="nn-NO"/>
        </w:rPr>
        <w:t>ved å</w:t>
      </w:r>
      <w:r w:rsidRPr="006F1036" w:rsidR="00CB2159">
        <w:rPr>
          <w:iCs/>
          <w:lang w:val="nn-NO"/>
        </w:rPr>
        <w:t xml:space="preserve"> tilsett</w:t>
      </w:r>
      <w:r w:rsidRPr="006F1036" w:rsidR="002534DB">
        <w:rPr>
          <w:iCs/>
          <w:lang w:val="nn-NO"/>
        </w:rPr>
        <w:t>e</w:t>
      </w:r>
      <w:r w:rsidRPr="006F1036" w:rsidR="00CB2159">
        <w:rPr>
          <w:iCs/>
          <w:lang w:val="nn-NO"/>
        </w:rPr>
        <w:t xml:space="preserve"> ein merkantil </w:t>
      </w:r>
      <w:r w:rsidRPr="006F1036" w:rsidR="002534DB">
        <w:rPr>
          <w:iCs/>
          <w:lang w:val="nn-NO"/>
        </w:rPr>
        <w:t xml:space="preserve">i avdelinga, som kan dekke fleire </w:t>
      </w:r>
      <w:r w:rsidRPr="006F1036" w:rsidR="00CB2159">
        <w:rPr>
          <w:iCs/>
          <w:lang w:val="nn-NO"/>
        </w:rPr>
        <w:t>administrasjonsoppgåve</w:t>
      </w:r>
      <w:r w:rsidRPr="006F1036" w:rsidR="009C6BF7">
        <w:rPr>
          <w:iCs/>
          <w:lang w:val="nn-NO"/>
        </w:rPr>
        <w:t>r</w:t>
      </w:r>
      <w:r w:rsidRPr="006F1036" w:rsidR="00D07B5A">
        <w:rPr>
          <w:iCs/>
          <w:lang w:val="nn-NO"/>
        </w:rPr>
        <w:t xml:space="preserve">. </w:t>
      </w:r>
      <w:r w:rsidRPr="006F1036" w:rsidR="001B33E5">
        <w:rPr>
          <w:iCs/>
          <w:lang w:val="nn-NO"/>
        </w:rPr>
        <w:t xml:space="preserve">Me brukar 20 % stilling til superbrukar </w:t>
      </w:r>
      <w:r w:rsidRPr="006F1036" w:rsidR="00046923">
        <w:rPr>
          <w:iCs/>
          <w:lang w:val="nn-NO"/>
        </w:rPr>
        <w:t xml:space="preserve">i </w:t>
      </w:r>
      <w:r w:rsidRPr="006F1036" w:rsidR="009C6BF7">
        <w:rPr>
          <w:iCs/>
          <w:lang w:val="nn-NO"/>
        </w:rPr>
        <w:t>fagsystem/data</w:t>
      </w:r>
      <w:r w:rsidRPr="006F1036" w:rsidR="00E5205A">
        <w:rPr>
          <w:iCs/>
          <w:lang w:val="nn-NO"/>
        </w:rPr>
        <w:t>system, som også ein merkantil kan ivareta</w:t>
      </w:r>
      <w:r w:rsidRPr="006F1036" w:rsidR="00046923">
        <w:rPr>
          <w:iCs/>
          <w:lang w:val="nn-NO"/>
        </w:rPr>
        <w:t xml:space="preserve">. </w:t>
      </w:r>
      <w:r w:rsidRPr="006F1036" w:rsidR="00E66B28">
        <w:rPr>
          <w:lang w:val="nn-NO"/>
        </w:rPr>
        <w:t>Ved fråvær hos personell har ikkje tenesta vikarar</w:t>
      </w:r>
      <w:r w:rsidRPr="006F1036" w:rsidR="00DF16EC">
        <w:rPr>
          <w:lang w:val="nn-NO"/>
        </w:rPr>
        <w:t>.</w:t>
      </w:r>
      <w:r w:rsidRPr="006F1036" w:rsidR="000D4736">
        <w:rPr>
          <w:lang w:val="nn-NO"/>
        </w:rPr>
        <w:t xml:space="preserve"> </w:t>
      </w:r>
      <w:r w:rsidRPr="006F1036" w:rsidR="00DF16EC">
        <w:rPr>
          <w:lang w:val="nn-NO"/>
        </w:rPr>
        <w:t>Helsesjukepleiarane har ei vidareutdanning som spesialsjukepleiar, så det er ikkje mogleg for andre å vikariere for oss ved fråvær. T</w:t>
      </w:r>
      <w:r w:rsidRPr="006F1036" w:rsidR="000D4736">
        <w:rPr>
          <w:lang w:val="nn-NO"/>
        </w:rPr>
        <w:t xml:space="preserve">enesta nyttar i svært liten grad overtidsarbeid. </w:t>
      </w:r>
      <w:r w:rsidRPr="006F1036" w:rsidR="00B06417">
        <w:rPr>
          <w:lang w:val="nn-NO"/>
        </w:rPr>
        <w:t>Det blir meirarbeid på kvar enkelt ved sjukdom.</w:t>
      </w:r>
      <w:r w:rsidR="001473E6">
        <w:rPr>
          <w:lang w:val="nn-NO"/>
        </w:rPr>
        <w:t xml:space="preserve"> Tenesta </w:t>
      </w:r>
      <w:r w:rsidR="00B00391">
        <w:rPr>
          <w:lang w:val="nn-NO"/>
        </w:rPr>
        <w:t xml:space="preserve">blir kontinuerleg </w:t>
      </w:r>
      <w:r w:rsidR="004D4B3C">
        <w:rPr>
          <w:lang w:val="nn-NO"/>
        </w:rPr>
        <w:t xml:space="preserve">utfordra </w:t>
      </w:r>
      <w:r w:rsidR="00B00391">
        <w:rPr>
          <w:lang w:val="nn-NO"/>
        </w:rPr>
        <w:t>med nye</w:t>
      </w:r>
      <w:r w:rsidR="004D4B3C">
        <w:rPr>
          <w:lang w:val="nn-NO"/>
        </w:rPr>
        <w:t xml:space="preserve"> lovpålagte</w:t>
      </w:r>
      <w:r w:rsidR="00B00391">
        <w:rPr>
          <w:lang w:val="nn-NO"/>
        </w:rPr>
        <w:t xml:space="preserve"> oppgåver i alle tenesteområda</w:t>
      </w:r>
      <w:r w:rsidR="004D4B3C">
        <w:rPr>
          <w:lang w:val="nn-NO"/>
        </w:rPr>
        <w:t xml:space="preserve">, og </w:t>
      </w:r>
      <w:r w:rsidR="002B534C">
        <w:rPr>
          <w:lang w:val="nn-NO"/>
        </w:rPr>
        <w:t xml:space="preserve">det krev </w:t>
      </w:r>
      <w:r w:rsidR="004A785A">
        <w:rPr>
          <w:lang w:val="nn-NO"/>
        </w:rPr>
        <w:t xml:space="preserve">endring av ressursbruk, fleksibilitet og </w:t>
      </w:r>
      <w:r>
        <w:rPr>
          <w:lang w:val="nn-NO"/>
        </w:rPr>
        <w:t xml:space="preserve">vurdering av organisering av tenesta. </w:t>
      </w:r>
    </w:p>
    <w:p w:rsidR="00E66B28" w:rsidRPr="006F1036" w14:paraId="2CA96F1E" w14:textId="77777777">
      <w:pPr>
        <w:pStyle w:val="ListParagraph"/>
        <w:numPr>
          <w:ilvl w:val="0"/>
          <w:numId w:val="28"/>
        </w:numPr>
        <w:rPr>
          <w:lang w:val="nn-NO"/>
        </w:rPr>
      </w:pPr>
      <w:r w:rsidRPr="00213F26">
        <w:rPr>
          <w:b/>
          <w:bCs/>
          <w:lang w:val="nn-NO"/>
        </w:rPr>
        <w:t>Naturleg avgang</w:t>
      </w:r>
      <w:r w:rsidR="00213F26">
        <w:rPr>
          <w:lang w:val="nn-NO"/>
        </w:rPr>
        <w:t>: Naturleg avgang</w:t>
      </w:r>
      <w:r w:rsidRPr="00A80922">
        <w:rPr>
          <w:lang w:val="nn-NO"/>
        </w:rPr>
        <w:t xml:space="preserve"> ved pensjon vil kunne gje grunnlag for å kutte 1 årsverk mot 2030.</w:t>
      </w:r>
      <w:r w:rsidR="001473E6">
        <w:rPr>
          <w:lang w:val="nn-NO"/>
        </w:rPr>
        <w:t xml:space="preserve"> </w:t>
      </w:r>
    </w:p>
    <w:p w:rsidR="00E66B28" w:rsidRPr="00E66B28" w:rsidP="00456E14" w14:paraId="7B18940F" w14:textId="77777777">
      <w:pPr>
        <w:rPr>
          <w:lang w:val="nn-NO"/>
        </w:rPr>
      </w:pPr>
    </w:p>
    <w:p w:rsidR="00CA0733" w:rsidRPr="00746932" w:rsidP="00CA0733" w14:paraId="78F4EC32" w14:textId="77777777">
      <w:pPr>
        <w:pStyle w:val="Subtitle"/>
        <w:rPr>
          <w:sz w:val="24"/>
          <w:szCs w:val="20"/>
          <w:lang w:val="nn-NO"/>
        </w:rPr>
      </w:pPr>
      <w:r w:rsidRPr="00746932">
        <w:rPr>
          <w:sz w:val="24"/>
          <w:szCs w:val="20"/>
          <w:lang w:val="nn-NO"/>
        </w:rPr>
        <w:t>3.1 Beskrivelse tiltak</w:t>
      </w:r>
    </w:p>
    <w:p w:rsidR="00D64B8F" w:rsidRPr="00746932" w:rsidP="00D64B8F" w14:paraId="671637F7" w14:textId="77777777">
      <w:pPr>
        <w:rPr>
          <w:lang w:val="nn-NO"/>
        </w:rPr>
      </w:pPr>
    </w:p>
    <w:p w:rsidR="00D64B8F" w:rsidRPr="00E66B28" w:rsidP="00D64B8F" w14:paraId="5A6DFE08" w14:textId="77777777">
      <w:pPr>
        <w:rPr>
          <w:lang w:val="nn-NO"/>
        </w:rPr>
      </w:pPr>
      <w:r w:rsidRPr="00E66B28">
        <w:rPr>
          <w:lang w:val="nn-NO"/>
        </w:rPr>
        <w:t xml:space="preserve">Nedanfor fylgjer arbeidsgruppa si vurdering og forslag til endring av tenesta.  </w:t>
      </w:r>
    </w:p>
    <w:p w:rsidR="00CA0733" w:rsidRPr="00E66B28" w:rsidP="00D64B8F" w14:paraId="48B76A0C" w14:textId="77777777">
      <w:pPr>
        <w:rPr>
          <w:lang w:val="nn-NO"/>
        </w:rPr>
      </w:pPr>
    </w:p>
    <w:p w:rsidR="00CA0733" w:rsidRPr="006017DB" w:rsidP="00CA0733" w14:paraId="3F6C32D7" w14:textId="77777777">
      <w:pPr>
        <w:pStyle w:val="Subtitle"/>
        <w:rPr>
          <w:sz w:val="24"/>
          <w:szCs w:val="20"/>
          <w:lang w:val="nn-NO"/>
        </w:rPr>
      </w:pPr>
      <w:r w:rsidRPr="006017DB">
        <w:rPr>
          <w:sz w:val="24"/>
          <w:szCs w:val="20"/>
          <w:lang w:val="nn-NO"/>
        </w:rPr>
        <w:t>3.2 Konsekvenser av tiltak</w:t>
      </w:r>
    </w:p>
    <w:p w:rsidR="00CA0733" w:rsidRPr="006017DB" w:rsidP="00CA0733" w14:paraId="34E72BD6" w14:textId="77777777">
      <w:pPr>
        <w:rPr>
          <w:lang w:val="nn-NO"/>
        </w:rPr>
      </w:pPr>
      <w:r w:rsidRPr="006017DB">
        <w:rPr>
          <w:lang w:val="nn-NO"/>
        </w:rPr>
        <w:t>Tiltaket vil medføre….</w:t>
      </w:r>
    </w:p>
    <w:p w:rsidR="00CA0733" w:rsidRPr="006017DB" w:rsidP="00CA0733" w14:paraId="23898065" w14:textId="77777777">
      <w:pPr>
        <w:rPr>
          <w:lang w:val="nn-NO"/>
        </w:rPr>
      </w:pPr>
    </w:p>
    <w:p w:rsidR="00CA0733" w:rsidRPr="006017DB" w:rsidP="00CA0733" w14:paraId="6D0F5963" w14:textId="77777777">
      <w:pPr>
        <w:pStyle w:val="Subtitle"/>
        <w:rPr>
          <w:sz w:val="24"/>
          <w:szCs w:val="20"/>
          <w:lang w:val="nn-NO"/>
        </w:rPr>
      </w:pPr>
      <w:r w:rsidRPr="006017DB">
        <w:rPr>
          <w:sz w:val="24"/>
          <w:szCs w:val="20"/>
          <w:lang w:val="nn-NO"/>
        </w:rPr>
        <w:t>3.3 Etc</w:t>
      </w:r>
    </w:p>
    <w:p w:rsidR="00D64B8F" w:rsidRPr="006017DB" w:rsidP="00D64B8F" w14:paraId="00E51BBC" w14:textId="77777777">
      <w:pPr>
        <w:rPr>
          <w:i/>
          <w:iCs/>
          <w:color w:val="FF0000"/>
          <w:lang w:val="nn-NO"/>
        </w:rPr>
      </w:pPr>
    </w:p>
    <w:p w:rsidR="00D64B8F" w:rsidRPr="00746932" w:rsidP="00D64B8F" w14:paraId="7065BD02" w14:textId="77777777">
      <w:pPr>
        <w:rPr>
          <w:b/>
          <w:bCs/>
          <w:lang w:val="nn-NO"/>
        </w:rPr>
      </w:pPr>
      <w:r w:rsidRPr="00746932">
        <w:rPr>
          <w:b/>
          <w:bCs/>
          <w:lang w:val="nn-NO"/>
        </w:rPr>
        <w:t>Oppsummerende tabell</w:t>
      </w:r>
    </w:p>
    <w:p w:rsidR="00D64B8F" w:rsidRPr="00746932" w:rsidP="00D64B8F" w14:paraId="0A10DB09" w14:textId="77777777">
      <w:pPr>
        <w:rPr>
          <w:lang w:val="nn-NO"/>
        </w:rPr>
      </w:pPr>
    </w:p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5A25339E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D64B8F" w14:paraId="43AF971A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  <w:r>
              <w:rPr>
                <w:b/>
                <w:bCs/>
                <w:sz w:val="18"/>
                <w:szCs w:val="18"/>
              </w:rPr>
              <w:t xml:space="preserve"> i </w:t>
            </w:r>
            <w:r w:rsidR="000B088B">
              <w:rPr>
                <w:b/>
                <w:bCs/>
                <w:sz w:val="18"/>
                <w:szCs w:val="18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D64B8F" w14:paraId="42448814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Utdyping av tiltak</w:t>
            </w:r>
          </w:p>
        </w:tc>
      </w:tr>
      <w:tr w14:paraId="4F5D34A1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DD7F78" w:rsidP="00DD7F78" w14:paraId="603A11C2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Helsestasjon 0-5 år</w:t>
            </w:r>
          </w:p>
        </w:tc>
        <w:tc>
          <w:tcPr>
            <w:tcW w:w="6662" w:type="dxa"/>
          </w:tcPr>
          <w:p w:rsidR="00D64B8F" w:rsidRPr="00DD7F78" w14:paraId="2EC825C1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DD7F78">
              <w:rPr>
                <w:sz w:val="18"/>
                <w:szCs w:val="18"/>
                <w:lang w:val="nn-NO"/>
              </w:rPr>
              <w:t>Samlokalisering til ein helsestasjon, frå</w:t>
            </w:r>
            <w:r>
              <w:rPr>
                <w:sz w:val="18"/>
                <w:szCs w:val="18"/>
                <w:lang w:val="nn-NO"/>
              </w:rPr>
              <w:t xml:space="preserve"> tre lokalisasjonar til ein helsestasjon.</w:t>
            </w:r>
            <w:r w:rsidR="00E6293E">
              <w:rPr>
                <w:sz w:val="18"/>
                <w:szCs w:val="18"/>
                <w:lang w:val="nn-NO"/>
              </w:rPr>
              <w:t xml:space="preserve"> </w:t>
            </w:r>
            <w:r w:rsidR="005D7D71">
              <w:rPr>
                <w:sz w:val="18"/>
                <w:szCs w:val="18"/>
                <w:lang w:val="nn-NO"/>
              </w:rPr>
              <w:t xml:space="preserve">Då blir ressursbruken redusera frå 110 % til 100 % stilling, samt </w:t>
            </w:r>
            <w:r w:rsidR="00325AFB">
              <w:rPr>
                <w:sz w:val="18"/>
                <w:szCs w:val="18"/>
                <w:lang w:val="nn-NO"/>
              </w:rPr>
              <w:t xml:space="preserve">sparte driftskostnader. </w:t>
            </w:r>
          </w:p>
        </w:tc>
      </w:tr>
      <w:tr w14:paraId="57904376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P="00CD4449" w14:paraId="45B8E452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Reise</w:t>
            </w:r>
            <w:r w:rsidR="00BB6F5B">
              <w:rPr>
                <w:sz w:val="18"/>
                <w:szCs w:val="18"/>
              </w:rPr>
              <w:t>/yrkes</w:t>
            </w:r>
            <w:r w:rsidR="007F4748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vaksinering</w:t>
            </w:r>
            <w:r w:rsidR="00BB6F5B">
              <w:rPr>
                <w:sz w:val="18"/>
                <w:szCs w:val="18"/>
              </w:rPr>
              <w:t xml:space="preserve"> og sesongvaksinering. </w:t>
            </w:r>
          </w:p>
          <w:p w:rsidR="00BB6F5B" w:rsidRPr="00CD4449" w:rsidP="00BB6F5B" w14:paraId="611C03D7" w14:textId="77777777">
            <w:pPr>
              <w:pStyle w:val="ListParagraph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Audiometri/høyre</w:t>
            </w:r>
            <w:r w:rsidR="0063056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prøve.</w:t>
            </w:r>
          </w:p>
        </w:tc>
        <w:tc>
          <w:tcPr>
            <w:tcW w:w="6662" w:type="dxa"/>
          </w:tcPr>
          <w:p w:rsidR="00D64B8F" w:rsidRPr="00BB6F5B" w14:paraId="0ACC381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BB6F5B">
              <w:rPr>
                <w:sz w:val="18"/>
                <w:szCs w:val="18"/>
                <w:lang w:val="nn-NO"/>
              </w:rPr>
              <w:t>Dette er ikkje ein l</w:t>
            </w:r>
            <w:r>
              <w:rPr>
                <w:sz w:val="18"/>
                <w:szCs w:val="18"/>
                <w:lang w:val="nn-NO"/>
              </w:rPr>
              <w:t xml:space="preserve">ovpålagt teneste. </w:t>
            </w:r>
            <w:r w:rsidRPr="00BB6F5B">
              <w:rPr>
                <w:sz w:val="18"/>
                <w:szCs w:val="18"/>
                <w:lang w:val="nn-NO"/>
              </w:rPr>
              <w:t xml:space="preserve">Per i dag er det ca </w:t>
            </w:r>
            <w:r w:rsidR="00FE0C0D">
              <w:rPr>
                <w:sz w:val="18"/>
                <w:szCs w:val="18"/>
                <w:lang w:val="nn-NO"/>
              </w:rPr>
              <w:t>2</w:t>
            </w:r>
            <w:r w:rsidRPr="00BB6F5B">
              <w:rPr>
                <w:sz w:val="18"/>
                <w:szCs w:val="18"/>
                <w:lang w:val="nn-NO"/>
              </w:rPr>
              <w:t>0 % stilling knytt</w:t>
            </w:r>
            <w:r>
              <w:rPr>
                <w:sz w:val="18"/>
                <w:szCs w:val="18"/>
                <w:lang w:val="nn-NO"/>
              </w:rPr>
              <w:t xml:space="preserve"> til reisevaksinering, yrkesvaksinering og sesongvaksinering (influensa, covid og pneumokokkvaksinering). </w:t>
            </w:r>
          </w:p>
        </w:tc>
      </w:tr>
      <w:tr w14:paraId="319C6025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BB6F5B" w:rsidP="00BB6F5B" w14:paraId="5478EACB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Flyktninghelse-</w:t>
            </w:r>
          </w:p>
          <w:p w:rsidR="00BB6F5B" w:rsidRPr="00BB6F5B" w:rsidP="00D368CE" w14:paraId="3DD46149" w14:textId="77777777">
            <w:pPr>
              <w:pStyle w:val="ListParagraph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tenest</w:t>
            </w:r>
            <w:r w:rsidR="00FE0C0D">
              <w:rPr>
                <w:sz w:val="18"/>
                <w:szCs w:val="18"/>
              </w:rPr>
              <w:t>e</w:t>
            </w:r>
          </w:p>
        </w:tc>
        <w:tc>
          <w:tcPr>
            <w:tcW w:w="6662" w:type="dxa"/>
          </w:tcPr>
          <w:p w:rsidR="00D64B8F" w:rsidRPr="00D368CE" w14:paraId="17A50ACF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D368CE">
              <w:rPr>
                <w:sz w:val="18"/>
                <w:szCs w:val="18"/>
              </w:rPr>
              <w:t xml:space="preserve">Tenesta brukar </w:t>
            </w:r>
            <w:r w:rsidR="001713F9">
              <w:rPr>
                <w:sz w:val="18"/>
                <w:szCs w:val="18"/>
              </w:rPr>
              <w:t>3</w:t>
            </w:r>
            <w:r w:rsidR="00D368CE">
              <w:rPr>
                <w:sz w:val="18"/>
                <w:szCs w:val="18"/>
              </w:rPr>
              <w:t>0</w:t>
            </w:r>
            <w:r w:rsidRPr="00D368CE">
              <w:rPr>
                <w:sz w:val="18"/>
                <w:szCs w:val="18"/>
              </w:rPr>
              <w:t xml:space="preserve"> % stilling til å fylgje opp flyktninghelse</w:t>
            </w:r>
            <w:r w:rsidRPr="00D368CE" w:rsidR="00DD3230">
              <w:rPr>
                <w:sz w:val="18"/>
                <w:szCs w:val="18"/>
              </w:rPr>
              <w:t xml:space="preserve"> per i dag. Ved færre flyktning</w:t>
            </w:r>
            <w:r w:rsidRPr="00D368CE" w:rsidR="00D368CE">
              <w:rPr>
                <w:sz w:val="18"/>
                <w:szCs w:val="18"/>
              </w:rPr>
              <w:t>ar til kommunen vil det p</w:t>
            </w:r>
            <w:r w:rsidR="00D368CE">
              <w:rPr>
                <w:sz w:val="18"/>
                <w:szCs w:val="18"/>
              </w:rPr>
              <w:t>åverke tenesta.</w:t>
            </w:r>
          </w:p>
        </w:tc>
      </w:tr>
      <w:tr w14:paraId="3E6C07C8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D64B8F" w:rsidRPr="00BB6F5B" w:rsidP="00BB6F5B" w14:paraId="57214714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Reduksjon i årsverk </w:t>
            </w:r>
          </w:p>
        </w:tc>
        <w:tc>
          <w:tcPr>
            <w:tcW w:w="6662" w:type="dxa"/>
          </w:tcPr>
          <w:p w:rsidR="00D64B8F" w:rsidRPr="00BB6F5B" w14:paraId="32B0A9B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BB6F5B">
              <w:rPr>
                <w:sz w:val="18"/>
                <w:szCs w:val="18"/>
                <w:lang w:val="nn-NO"/>
              </w:rPr>
              <w:t>Naturleg avgang ved pe</w:t>
            </w:r>
            <w:r>
              <w:rPr>
                <w:sz w:val="18"/>
                <w:szCs w:val="18"/>
                <w:lang w:val="nn-NO"/>
              </w:rPr>
              <w:t xml:space="preserve">nsjon vil kunne gje grunnlag for evaluering av antall årsverk i tenesta. </w:t>
            </w:r>
            <w:r w:rsidR="00270754">
              <w:rPr>
                <w:sz w:val="18"/>
                <w:szCs w:val="18"/>
                <w:lang w:val="nn-NO"/>
              </w:rPr>
              <w:t>1 årsverk</w:t>
            </w:r>
            <w:r w:rsidR="0056406D">
              <w:rPr>
                <w:sz w:val="18"/>
                <w:szCs w:val="18"/>
                <w:lang w:val="nn-NO"/>
              </w:rPr>
              <w:t xml:space="preserve"> mindre mot 2030.</w:t>
            </w:r>
          </w:p>
        </w:tc>
      </w:tr>
      <w:tr w14:paraId="1EB74FFC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DD3230" w:rsidRPr="001B33E5" w:rsidP="001B33E5" w14:paraId="51735ADF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Organisering av tenesta</w:t>
            </w:r>
          </w:p>
        </w:tc>
        <w:tc>
          <w:tcPr>
            <w:tcW w:w="6662" w:type="dxa"/>
          </w:tcPr>
          <w:p w:rsidR="00632B9C" w14:paraId="51720756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Per i dag har ikkje tenesta merkantil. Fagpersonell brukar </w:t>
            </w:r>
            <w:r w:rsidR="00D45476">
              <w:rPr>
                <w:sz w:val="18"/>
                <w:szCs w:val="18"/>
                <w:lang w:val="nn-NO"/>
              </w:rPr>
              <w:t xml:space="preserve">60 % på </w:t>
            </w:r>
            <w:r>
              <w:rPr>
                <w:sz w:val="18"/>
                <w:szCs w:val="18"/>
                <w:lang w:val="nn-NO"/>
              </w:rPr>
              <w:t xml:space="preserve">ressursar </w:t>
            </w:r>
            <w:r w:rsidR="00D45476">
              <w:rPr>
                <w:sz w:val="18"/>
                <w:szCs w:val="18"/>
                <w:lang w:val="nn-NO"/>
              </w:rPr>
              <w:t>til ulike</w:t>
            </w:r>
            <w:r>
              <w:rPr>
                <w:sz w:val="18"/>
                <w:szCs w:val="18"/>
                <w:lang w:val="nn-NO"/>
              </w:rPr>
              <w:t xml:space="preserve"> administrative oppgåver</w:t>
            </w:r>
            <w:r w:rsidR="00D45476">
              <w:rPr>
                <w:sz w:val="18"/>
                <w:szCs w:val="18"/>
                <w:lang w:val="nn-NO"/>
              </w:rPr>
              <w:t xml:space="preserve">, </w:t>
            </w:r>
            <w:r>
              <w:rPr>
                <w:sz w:val="18"/>
                <w:szCs w:val="18"/>
                <w:lang w:val="nn-NO"/>
              </w:rPr>
              <w:t>samt 20 % stilling som superbrukar i fagsystemet</w:t>
            </w:r>
            <w:r w:rsidR="00D45476">
              <w:rPr>
                <w:sz w:val="18"/>
                <w:szCs w:val="18"/>
                <w:lang w:val="nn-NO"/>
              </w:rPr>
              <w:t>/dataprogram</w:t>
            </w:r>
            <w:r>
              <w:rPr>
                <w:sz w:val="18"/>
                <w:szCs w:val="18"/>
                <w:lang w:val="nn-NO"/>
              </w:rPr>
              <w:t>. Ved ei eventuelt omorganisering av tenesta vil ein merkantil frigjera ressursbruken til fagpersonell</w:t>
            </w:r>
            <w:r w:rsidR="00E30152">
              <w:rPr>
                <w:sz w:val="18"/>
                <w:szCs w:val="18"/>
                <w:lang w:val="nn-NO"/>
              </w:rPr>
              <w:t xml:space="preserve">. </w:t>
            </w:r>
            <w:r w:rsidR="00E86D35">
              <w:rPr>
                <w:sz w:val="18"/>
                <w:szCs w:val="18"/>
                <w:lang w:val="nn-NO"/>
              </w:rPr>
              <w:t xml:space="preserve">Ein merkantil vil </w:t>
            </w:r>
            <w:r w:rsidR="009C6156">
              <w:rPr>
                <w:sz w:val="18"/>
                <w:szCs w:val="18"/>
                <w:lang w:val="nn-NO"/>
              </w:rPr>
              <w:t xml:space="preserve">gje mindre lønnskostnader </w:t>
            </w:r>
            <w:r w:rsidR="00FD39BA">
              <w:rPr>
                <w:color w:val="FF0000"/>
                <w:sz w:val="18"/>
                <w:szCs w:val="18"/>
                <w:lang w:val="nn-NO"/>
              </w:rPr>
              <w:t xml:space="preserve"> </w:t>
            </w:r>
          </w:p>
          <w:p w:rsidR="00DD3230" w:rsidRPr="00BB6F5B" w14:paraId="1E903E6B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Tenesta er i dag organisert med ein verksemdleiar og ein fagansvarleg for helsesjukepleiartenesta. Eit tiltak ved å omorganisere tenesta med ein eigen avdelingsleiar </w:t>
            </w:r>
            <w:r w:rsidR="00945ACE">
              <w:rPr>
                <w:sz w:val="18"/>
                <w:szCs w:val="18"/>
                <w:lang w:val="nn-NO"/>
              </w:rPr>
              <w:t xml:space="preserve">for fleire tenester, </w:t>
            </w:r>
            <w:r>
              <w:rPr>
                <w:sz w:val="18"/>
                <w:szCs w:val="18"/>
                <w:lang w:val="nn-NO"/>
              </w:rPr>
              <w:t>vil kunne frigjera ressursar frå fagansvarleg for helsesjukepleiartenesta.</w:t>
            </w:r>
          </w:p>
        </w:tc>
      </w:tr>
    </w:tbl>
    <w:p w:rsidR="007A4AED" w:rsidRPr="00746932" w:rsidP="007A4AED" w14:paraId="79844A77" w14:textId="77777777">
      <w:pPr>
        <w:pStyle w:val="Heading2"/>
        <w:rPr>
          <w:lang w:val="nn-NO"/>
        </w:rPr>
      </w:pPr>
      <w:r w:rsidRPr="00746932">
        <w:rPr>
          <w:lang w:val="nn-NO"/>
        </w:rPr>
        <w:t xml:space="preserve">4. Gevinstrealisering </w:t>
      </w:r>
    </w:p>
    <w:p w:rsidR="00A258AB" w:rsidRPr="00746932" w:rsidP="007A4AED" w14:paraId="6329A1DA" w14:textId="77777777">
      <w:pPr>
        <w:rPr>
          <w:lang w:val="nn-NO"/>
        </w:rPr>
      </w:pPr>
      <w:r w:rsidRPr="00746932">
        <w:rPr>
          <w:lang w:val="nn-NO"/>
        </w:rPr>
        <w:t xml:space="preserve">Tabellen viser oversikt over </w:t>
      </w:r>
      <w:r w:rsidRPr="00746932" w:rsidR="000B088B">
        <w:rPr>
          <w:lang w:val="nn-NO"/>
        </w:rPr>
        <w:t>arbeidsgruppen</w:t>
      </w:r>
      <w:r w:rsidRPr="00746932">
        <w:rPr>
          <w:lang w:val="nn-NO"/>
        </w:rPr>
        <w:t xml:space="preserve">s forslag til tiltak for å nå målsettingen. Tabellen inneholder </w:t>
      </w:r>
      <w:r w:rsidRPr="00746932" w:rsidR="00D64B8F">
        <w:rPr>
          <w:lang w:val="nn-NO"/>
        </w:rPr>
        <w:t>navn på</w:t>
      </w:r>
      <w:r w:rsidRPr="00746932" w:rsidR="001B155C">
        <w:rPr>
          <w:lang w:val="nn-NO"/>
        </w:rPr>
        <w:t xml:space="preserve"> tiltak, </w:t>
      </w:r>
      <w:r w:rsidRPr="00746932" w:rsidR="00D64B8F">
        <w:rPr>
          <w:lang w:val="nn-NO"/>
        </w:rPr>
        <w:t>kvalifisert anslag på mulig besparelse i 2026 og 2027 (når fult implementert)</w:t>
      </w:r>
      <w:r w:rsidRPr="00746932">
        <w:rPr>
          <w:lang w:val="nn-NO"/>
        </w:rPr>
        <w:t xml:space="preserve"> og </w:t>
      </w:r>
      <w:r w:rsidRPr="00746932" w:rsidR="00D64B8F">
        <w:rPr>
          <w:lang w:val="nn-NO"/>
        </w:rPr>
        <w:t xml:space="preserve">forutsetninger </w:t>
      </w:r>
      <w:r w:rsidRPr="00746932" w:rsidR="00F1776A">
        <w:rPr>
          <w:lang w:val="nn-NO"/>
        </w:rPr>
        <w:t>for at tiltaket skal kunne realiseres i økonomisk innsparing</w:t>
      </w:r>
      <w:r w:rsidRPr="00746932" w:rsidR="008B37CE">
        <w:rPr>
          <w:lang w:val="nn-NO"/>
        </w:rPr>
        <w:t xml:space="preserve">. </w:t>
      </w:r>
    </w:p>
    <w:p w:rsidR="1227C695" w:rsidRPr="00746932" w:rsidP="1227C695" w14:paraId="4F331451" w14:textId="77777777">
      <w:pPr>
        <w:rPr>
          <w:lang w:val="nn-NO"/>
        </w:rPr>
      </w:pPr>
    </w:p>
    <w:p w:rsidR="007A4AED" w:rsidRPr="00746932" w:rsidP="007A4AED" w14:paraId="759F4562" w14:textId="77777777">
      <w:pPr>
        <w:rPr>
          <w:lang w:val="nn-NO"/>
        </w:rPr>
      </w:pPr>
      <w:r w:rsidRPr="00746932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3FF28258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14:paraId="7A35B842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14:paraId="79EABF53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Besparelse</w:t>
            </w:r>
            <w:r w:rsidR="006A79F0">
              <w:rPr>
                <w:b/>
                <w:bCs/>
                <w:sz w:val="18"/>
                <w:szCs w:val="18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14:paraId="3DBABD07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Forutsetning</w:t>
            </w:r>
            <w:r w:rsidR="00F1776A">
              <w:rPr>
                <w:b/>
                <w:bCs/>
                <w:sz w:val="18"/>
                <w:szCs w:val="18"/>
              </w:rPr>
              <w:t>er for gevinstrealisering</w:t>
            </w:r>
          </w:p>
        </w:tc>
      </w:tr>
      <w:tr w14:paraId="53513102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14:paraId="557F4AC6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A79F0" w14:paraId="0F6481D9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A79F0" w14:paraId="1DD6153C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Årlig fra og med 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14:paraId="38F96980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Hva skal til for at den økonomiske gevinsten blir realisert</w:t>
            </w:r>
          </w:p>
        </w:tc>
      </w:tr>
      <w:tr w14:paraId="3D1074E5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DD3230" w:rsidP="00DD3230" w14:paraId="6CD20DF0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Helsestasjon 0-5 år</w:t>
            </w:r>
          </w:p>
        </w:tc>
        <w:tc>
          <w:tcPr>
            <w:tcW w:w="851" w:type="dxa"/>
          </w:tcPr>
          <w:p w:rsidR="00D64B8F" w:rsidRPr="00D64B8F" w14:paraId="516DA5D3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14:paraId="767F7062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013BE2" w:rsidRPr="00FD39BA" w:rsidP="00013BE2" w14:paraId="12074C8D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FD39BA">
              <w:rPr>
                <w:sz w:val="18"/>
                <w:szCs w:val="18"/>
                <w:lang w:val="nn-NO"/>
              </w:rPr>
              <w:t xml:space="preserve">Gjennomføring av samlokalisering </w:t>
            </w:r>
            <w:r>
              <w:rPr>
                <w:sz w:val="18"/>
                <w:szCs w:val="18"/>
                <w:lang w:val="nn-NO"/>
              </w:rPr>
              <w:t xml:space="preserve">for alle oppgåver </w:t>
            </w:r>
            <w:r w:rsidRPr="00FD39BA">
              <w:rPr>
                <w:sz w:val="18"/>
                <w:szCs w:val="18"/>
                <w:lang w:val="nn-NO"/>
              </w:rPr>
              <w:t xml:space="preserve">krev </w:t>
            </w:r>
            <w:r>
              <w:rPr>
                <w:sz w:val="18"/>
                <w:szCs w:val="18"/>
                <w:lang w:val="nn-NO"/>
              </w:rPr>
              <w:t xml:space="preserve">tilpassa areal og er ikkje realistisk før ei evt ombygging av Helsesenteret. Dette er imidlertid ikkje i vegen for </w:t>
            </w:r>
            <w:r w:rsidR="00BE0ADA">
              <w:rPr>
                <w:sz w:val="18"/>
                <w:szCs w:val="18"/>
                <w:lang w:val="nn-NO"/>
              </w:rPr>
              <w:t>samordning/samlokalisering av delar av oppgåvene.</w:t>
            </w:r>
            <w:r>
              <w:rPr>
                <w:sz w:val="18"/>
                <w:szCs w:val="18"/>
                <w:lang w:val="nn-NO"/>
              </w:rPr>
              <w:t xml:space="preserve"> </w:t>
            </w:r>
          </w:p>
        </w:tc>
      </w:tr>
      <w:tr w14:paraId="5B60617B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DD3230" w:rsidP="00DD3230" w14:paraId="3B614D75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Reise/yrkesvaksinering og </w:t>
            </w:r>
            <w:r>
              <w:rPr>
                <w:sz w:val="18"/>
                <w:szCs w:val="18"/>
              </w:rPr>
              <w:t>sesongvaksineringAudiometri</w:t>
            </w:r>
            <w:r>
              <w:rPr>
                <w:sz w:val="18"/>
                <w:szCs w:val="18"/>
              </w:rPr>
              <w:t>/høyreprøve</w:t>
            </w:r>
          </w:p>
        </w:tc>
        <w:tc>
          <w:tcPr>
            <w:tcW w:w="851" w:type="dxa"/>
          </w:tcPr>
          <w:p w:rsidR="00D64B8F" w:rsidRPr="00D64B8F" w14:paraId="1EE55A4C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14:paraId="5FC5D273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14:paraId="43277280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031AFFFE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P="00DD3230" w14:paraId="1B888261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Flyktninghelse-</w:t>
            </w:r>
          </w:p>
          <w:p w:rsidR="00DD3230" w:rsidRPr="00DD3230" w:rsidP="00DD3230" w14:paraId="5EFE7CC8" w14:textId="77777777">
            <w:pPr>
              <w:pStyle w:val="ListParagraph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teneste</w:t>
            </w:r>
          </w:p>
        </w:tc>
        <w:tc>
          <w:tcPr>
            <w:tcW w:w="851" w:type="dxa"/>
          </w:tcPr>
          <w:p w:rsidR="00D64B8F" w:rsidRPr="00D64B8F" w14:paraId="6405F1AD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14:paraId="53155EB3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BE0ADA" w14:paraId="75DEE59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BE0ADA">
              <w:rPr>
                <w:sz w:val="18"/>
                <w:szCs w:val="18"/>
                <w:lang w:val="nn-NO"/>
              </w:rPr>
              <w:t>Ikkje grunnlag for å g</w:t>
            </w:r>
            <w:r>
              <w:rPr>
                <w:sz w:val="18"/>
                <w:szCs w:val="18"/>
                <w:lang w:val="nn-NO"/>
              </w:rPr>
              <w:t>jere endring her per no.</w:t>
            </w:r>
          </w:p>
        </w:tc>
      </w:tr>
      <w:tr w14:paraId="7FE161C7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DD3230" w:rsidP="00DD3230" w14:paraId="3DDB6BD8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Reduksjon i årsverk</w:t>
            </w:r>
          </w:p>
          <w:p w:rsidR="006948D6" w:rsidRPr="00DD3230" w:rsidP="003178D6" w14:paraId="25C51CA2" w14:textId="77777777">
            <w:pPr>
              <w:pStyle w:val="ListParagraph"/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D64B8F" w:rsidRPr="00D64B8F" w14:paraId="15E83132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14:paraId="07B40370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BE0ADA" w14:paraId="1FF4A2F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BE0ADA">
              <w:rPr>
                <w:sz w:val="18"/>
                <w:szCs w:val="18"/>
                <w:lang w:val="nn-NO"/>
              </w:rPr>
              <w:t>Leggast inn som tiltak f</w:t>
            </w:r>
            <w:r>
              <w:rPr>
                <w:sz w:val="18"/>
                <w:szCs w:val="18"/>
                <w:lang w:val="nn-NO"/>
              </w:rPr>
              <w:t>rå 2030.  Tiltaket er sett som forsvarleg føresett justering av fordeling av oppgåver. Helsesjukepleiarar har ansvar for skulehelsetenesta og skulestruktur påverkar også ressursbehov.</w:t>
            </w:r>
          </w:p>
          <w:p w:rsidR="00BE0ADA" w:rsidRPr="00BE0ADA" w14:paraId="071D08A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22A7CCA6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3178D6" w:rsidP="00DD3230" w14:paraId="04710635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Administrasjons-</w:t>
            </w:r>
            <w:r>
              <w:rPr>
                <w:sz w:val="18"/>
                <w:szCs w:val="18"/>
              </w:rPr>
              <w:t>oppgåver</w:t>
            </w:r>
          </w:p>
        </w:tc>
        <w:tc>
          <w:tcPr>
            <w:tcW w:w="851" w:type="dxa"/>
          </w:tcPr>
          <w:p w:rsidR="003178D6" w:rsidRPr="00D64B8F" w14:paraId="7F07DCEB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178D6" w:rsidRPr="00D64B8F" w14:paraId="6BB31004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3178D6" w:rsidRPr="00BE0ADA" w14:paraId="4F7A51F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BE0ADA">
              <w:rPr>
                <w:sz w:val="18"/>
                <w:szCs w:val="18"/>
                <w:lang w:val="nn-NO"/>
              </w:rPr>
              <w:t>Tiltaket</w:t>
            </w:r>
            <w:r>
              <w:rPr>
                <w:sz w:val="18"/>
                <w:szCs w:val="18"/>
                <w:lang w:val="nn-NO"/>
              </w:rPr>
              <w:t xml:space="preserve"> blir ikkje talfesta no, men blir tatt med i vurderingar knytt til roller og oppgåvefordeling  som del av administrativ oppfylging av organisering.</w:t>
            </w:r>
          </w:p>
        </w:tc>
      </w:tr>
    </w:tbl>
    <w:p w:rsidR="007A4AED" w:rsidRPr="00BE0ADA" w:rsidP="007A4AED" w14:paraId="1A62B434" w14:textId="77777777">
      <w:pPr>
        <w:spacing w:after="160" w:line="259" w:lineRule="auto"/>
        <w:rPr>
          <w:lang w:val="nn-NO"/>
        </w:rPr>
      </w:pPr>
      <w:r w:rsidRPr="00BE0ADA">
        <w:rPr>
          <w:lang w:val="nn-NO"/>
        </w:rPr>
        <w:t xml:space="preserve"> </w:t>
      </w:r>
      <w:r w:rsidR="00BE0ADA">
        <w:rPr>
          <w:lang w:val="nn-NO"/>
        </w:rPr>
        <w:t>.</w:t>
      </w:r>
    </w:p>
    <w:p w:rsidR="00435DC4" w:rsidP="00435DC4" w14:paraId="57A7F5B2" w14:textId="77777777">
      <w:pPr>
        <w:pStyle w:val="Heading2"/>
      </w:pPr>
      <w:r w:rsidRPr="00BE0ADA">
        <w:rPr>
          <w:lang w:val="nn-NO"/>
        </w:rPr>
        <w:t xml:space="preserve"> </w:t>
      </w:r>
      <w:r>
        <w:t xml:space="preserve">5. Oppsummering </w:t>
      </w:r>
      <w:r w:rsidR="00C05009">
        <w:t xml:space="preserve">av hele </w:t>
      </w:r>
      <w:r w:rsidR="000B088B">
        <w:t>arbeidsgruppen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03B0EBC1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P="007A4AED" w14:paraId="6189A074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P="007A4AED" w14:paraId="77DD6677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Risiko, konsekvenser og forsvarlighet</w:t>
            </w:r>
          </w:p>
        </w:tc>
      </w:tr>
      <w:tr w14:paraId="4B90A317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P="00632528" w14:paraId="3550FCCB" w14:textId="77777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Samlokalisering av helsestasjon 0-5 år</w:t>
            </w:r>
            <w:r w:rsidR="00530D61">
              <w:t xml:space="preserve"> til ein helsestasjon i Åmot.</w:t>
            </w:r>
          </w:p>
          <w:p w:rsidR="00435DC4" w:rsidP="00435DC4" w14:paraId="7EFEBBA1" w14:textId="77777777">
            <w:pPr>
              <w:spacing w:after="160" w:line="259" w:lineRule="auto"/>
            </w:pPr>
          </w:p>
          <w:p w:rsidR="00435DC4" w:rsidP="00435DC4" w14:paraId="0D70FF0F" w14:textId="77777777">
            <w:pPr>
              <w:spacing w:after="160" w:line="259" w:lineRule="auto"/>
            </w:pPr>
          </w:p>
          <w:p w:rsidR="00435DC4" w:rsidP="00435DC4" w14:paraId="42F5A7C2" w14:textId="77777777">
            <w:pPr>
              <w:spacing w:after="160" w:line="259" w:lineRule="auto"/>
            </w:pPr>
          </w:p>
          <w:p w:rsidR="00632528" w:rsidP="00435DC4" w14:paraId="653197FD" w14:textId="77777777">
            <w:pPr>
              <w:spacing w:after="160" w:line="259" w:lineRule="auto"/>
            </w:pPr>
          </w:p>
          <w:p w:rsidR="00632528" w:rsidP="00435DC4" w14:paraId="3AA0AEEF" w14:textId="77777777">
            <w:pPr>
              <w:spacing w:after="160" w:line="259" w:lineRule="auto"/>
            </w:pPr>
          </w:p>
          <w:p w:rsidR="00632528" w:rsidP="00435DC4" w14:paraId="4163E17D" w14:textId="77777777">
            <w:pPr>
              <w:spacing w:after="160" w:line="259" w:lineRule="auto"/>
            </w:pPr>
          </w:p>
          <w:p w:rsidR="00632528" w:rsidP="00435DC4" w14:paraId="2FCE4A02" w14:textId="77777777">
            <w:pPr>
              <w:spacing w:after="160" w:line="259" w:lineRule="auto"/>
            </w:pPr>
          </w:p>
          <w:p w:rsidR="00632528" w:rsidP="00435DC4" w14:paraId="17FA0127" w14:textId="77777777">
            <w:pPr>
              <w:spacing w:after="160" w:line="259" w:lineRule="auto"/>
            </w:pPr>
          </w:p>
          <w:p w:rsidR="00632528" w:rsidP="00435DC4" w14:paraId="6D0AE126" w14:textId="77777777">
            <w:pPr>
              <w:spacing w:after="160" w:line="259" w:lineRule="auto"/>
            </w:pPr>
          </w:p>
          <w:p w:rsidR="00632528" w:rsidP="00435DC4" w14:paraId="556C608B" w14:textId="77777777">
            <w:pPr>
              <w:spacing w:after="160" w:line="259" w:lineRule="auto"/>
            </w:pPr>
          </w:p>
          <w:p w:rsidR="00632528" w:rsidP="00435DC4" w14:paraId="39C0AA82" w14:textId="77777777">
            <w:pPr>
              <w:spacing w:after="160" w:line="259" w:lineRule="auto"/>
            </w:pPr>
          </w:p>
          <w:p w:rsidR="00632528" w:rsidP="00435DC4" w14:paraId="2F5A1A4A" w14:textId="77777777">
            <w:pPr>
              <w:spacing w:after="160" w:line="259" w:lineRule="auto"/>
            </w:pPr>
          </w:p>
          <w:p w:rsidR="00632528" w:rsidP="00435DC4" w14:paraId="2EAF534A" w14:textId="77777777">
            <w:pPr>
              <w:spacing w:after="160" w:line="259" w:lineRule="auto"/>
            </w:pPr>
          </w:p>
          <w:p w:rsidR="00632528" w:rsidP="00435DC4" w14:paraId="171AFF86" w14:textId="77777777">
            <w:pPr>
              <w:spacing w:after="160" w:line="259" w:lineRule="auto"/>
            </w:pPr>
          </w:p>
          <w:p w:rsidR="00632528" w:rsidP="00435DC4" w14:paraId="01C96FA8" w14:textId="77777777">
            <w:pPr>
              <w:spacing w:after="160" w:line="259" w:lineRule="auto"/>
            </w:pPr>
          </w:p>
          <w:p w:rsidR="00632528" w:rsidP="00435DC4" w14:paraId="32AE768D" w14:textId="77777777">
            <w:pPr>
              <w:spacing w:after="160" w:line="259" w:lineRule="auto"/>
            </w:pPr>
          </w:p>
          <w:p w:rsidR="00630569" w:rsidRPr="003C165E" w:rsidP="003C165E" w14:paraId="6A06D4CA" w14:textId="77777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val="nn-NO"/>
              </w:rPr>
            </w:pPr>
            <w:r w:rsidRPr="003C165E">
              <w:rPr>
                <w:lang w:val="nn-NO"/>
              </w:rPr>
              <w:t xml:space="preserve">Vaksinasjonsklinikk: </w:t>
            </w:r>
            <w:r w:rsidRPr="003C165E" w:rsidR="00D368CE">
              <w:rPr>
                <w:lang w:val="nn-NO"/>
              </w:rPr>
              <w:t>Redusere eller fjerne tilbodet om reise, yrkes og sesongvaksinering. Det same med audiometri/høyreprøve</w:t>
            </w:r>
            <w:r w:rsidRPr="003C165E" w:rsidR="00B92899">
              <w:rPr>
                <w:lang w:val="nn-NO"/>
              </w:rPr>
              <w:t>.</w:t>
            </w:r>
          </w:p>
          <w:p w:rsidR="00B92899" w:rsidP="00B92899" w14:paraId="231E33DC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58B836AB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2E161D5B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217100BB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0735C327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348C7201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0AFE6B1B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5D5F9D02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38174A64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B92899" w14:paraId="708DB10C" w14:textId="77777777">
            <w:pPr>
              <w:spacing w:after="160" w:line="259" w:lineRule="auto"/>
              <w:rPr>
                <w:lang w:val="nn-NO"/>
              </w:rPr>
            </w:pPr>
          </w:p>
          <w:p w:rsidR="009E689B" w:rsidP="00B92899" w14:paraId="06CE0795" w14:textId="77777777">
            <w:pPr>
              <w:spacing w:after="160" w:line="259" w:lineRule="auto"/>
              <w:rPr>
                <w:lang w:val="nn-NO"/>
              </w:rPr>
            </w:pPr>
          </w:p>
          <w:p w:rsidR="00FE6679" w:rsidRPr="00B92899" w:rsidP="00B92899" w14:paraId="7C0C8C0B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P="00632528" w14:paraId="56F5890C" w14:textId="77777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 w:rsidRPr="00B92899">
              <w:t xml:space="preserve">Flyktninghelseteneste treng ikkje nødvendigvis </w:t>
            </w:r>
            <w:r>
              <w:t>høyre til helsestasjon- og skulehelsetenest</w:t>
            </w:r>
            <w:r w:rsidR="004339FE">
              <w:t>a</w:t>
            </w:r>
            <w:r>
              <w:t>.</w:t>
            </w:r>
          </w:p>
          <w:p w:rsidR="004339FE" w:rsidP="004339FE" w14:paraId="249774A4" w14:textId="77777777">
            <w:pPr>
              <w:spacing w:after="160" w:line="259" w:lineRule="auto"/>
            </w:pPr>
          </w:p>
          <w:p w:rsidR="004339FE" w:rsidP="004339FE" w14:paraId="616284E7" w14:textId="77777777">
            <w:pPr>
              <w:spacing w:after="160" w:line="259" w:lineRule="auto"/>
            </w:pPr>
          </w:p>
          <w:p w:rsidR="004339FE" w:rsidP="004339FE" w14:paraId="1B917D25" w14:textId="77777777">
            <w:pPr>
              <w:spacing w:after="160" w:line="259" w:lineRule="auto"/>
            </w:pPr>
          </w:p>
          <w:p w:rsidR="004339FE" w:rsidP="004339FE" w14:paraId="377AA525" w14:textId="77777777">
            <w:pPr>
              <w:spacing w:after="160" w:line="259" w:lineRule="auto"/>
            </w:pPr>
          </w:p>
          <w:p w:rsidR="004339FE" w:rsidP="004339FE" w14:paraId="771E58D3" w14:textId="77777777">
            <w:pPr>
              <w:spacing w:after="160" w:line="259" w:lineRule="auto"/>
            </w:pPr>
          </w:p>
          <w:p w:rsidR="004339FE" w:rsidP="004339FE" w14:paraId="6242956E" w14:textId="77777777">
            <w:pPr>
              <w:spacing w:after="160" w:line="259" w:lineRule="auto"/>
            </w:pPr>
          </w:p>
          <w:p w:rsidR="004339FE" w:rsidP="004339FE" w14:paraId="2F6B83B0" w14:textId="77777777">
            <w:pPr>
              <w:spacing w:after="160" w:line="259" w:lineRule="auto"/>
            </w:pPr>
          </w:p>
          <w:p w:rsidR="004339FE" w:rsidP="004339FE" w14:paraId="000D7A88" w14:textId="77777777">
            <w:pPr>
              <w:spacing w:after="160" w:line="259" w:lineRule="auto"/>
            </w:pPr>
          </w:p>
          <w:p w:rsidR="004339FE" w:rsidP="004339FE" w14:paraId="202270C6" w14:textId="77777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Reduksjon av årsverk ved naturleg avgang</w:t>
            </w:r>
            <w:r w:rsidR="00F14664">
              <w:t xml:space="preserve">/pensjon. </w:t>
            </w:r>
          </w:p>
          <w:p w:rsidR="00F14664" w:rsidP="00F14664" w14:paraId="644D2CB4" w14:textId="77777777">
            <w:pPr>
              <w:spacing w:after="160" w:line="259" w:lineRule="auto"/>
            </w:pPr>
          </w:p>
          <w:p w:rsidR="00F14664" w:rsidP="00F14664" w14:paraId="7FB8D585" w14:textId="77777777">
            <w:pPr>
              <w:spacing w:after="160" w:line="259" w:lineRule="auto"/>
            </w:pPr>
          </w:p>
          <w:p w:rsidR="00F14664" w:rsidP="00F14664" w14:paraId="70E4513D" w14:textId="77777777">
            <w:pPr>
              <w:spacing w:after="160" w:line="259" w:lineRule="auto"/>
            </w:pPr>
          </w:p>
          <w:p w:rsidR="00F14664" w:rsidP="00F14664" w14:paraId="020D902B" w14:textId="77777777">
            <w:pPr>
              <w:spacing w:after="160" w:line="259" w:lineRule="auto"/>
            </w:pPr>
          </w:p>
          <w:p w:rsidR="00F14664" w:rsidP="00F14664" w14:paraId="5D60709A" w14:textId="77777777">
            <w:pPr>
              <w:spacing w:after="160" w:line="259" w:lineRule="auto"/>
            </w:pPr>
          </w:p>
          <w:p w:rsidR="00F14664" w:rsidP="00F14664" w14:paraId="57CC9984" w14:textId="77777777">
            <w:pPr>
              <w:spacing w:after="160" w:line="259" w:lineRule="auto"/>
            </w:pPr>
          </w:p>
          <w:p w:rsidR="00F14664" w:rsidP="00F14664" w14:paraId="5F2A3810" w14:textId="77777777">
            <w:pPr>
              <w:spacing w:after="160" w:line="259" w:lineRule="auto"/>
            </w:pPr>
          </w:p>
          <w:p w:rsidR="00F14664" w:rsidP="00F14664" w14:paraId="71B5B937" w14:textId="77777777">
            <w:pPr>
              <w:spacing w:after="160" w:line="259" w:lineRule="auto"/>
            </w:pPr>
          </w:p>
          <w:p w:rsidR="00BD6EAB" w:rsidP="00F14664" w14:paraId="638F7966" w14:textId="77777777">
            <w:pPr>
              <w:spacing w:after="160" w:line="259" w:lineRule="auto"/>
            </w:pPr>
          </w:p>
          <w:p w:rsidR="00BD6EAB" w:rsidP="00F14664" w14:paraId="1231392A" w14:textId="77777777">
            <w:pPr>
              <w:spacing w:after="160" w:line="259" w:lineRule="auto"/>
            </w:pPr>
          </w:p>
          <w:p w:rsidR="00C169FD" w:rsidP="00F14664" w14:paraId="056AC472" w14:textId="77777777">
            <w:pPr>
              <w:spacing w:after="160" w:line="259" w:lineRule="auto"/>
            </w:pPr>
          </w:p>
          <w:p w:rsidR="00F14664" w:rsidRPr="00950A64" w:rsidP="00F14664" w14:paraId="6BFF0820" w14:textId="77777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val="nn-NO"/>
              </w:rPr>
            </w:pPr>
            <w:r w:rsidRPr="00950A64">
              <w:rPr>
                <w:lang w:val="nn-NO"/>
              </w:rPr>
              <w:t xml:space="preserve">Ved å tilsette ein </w:t>
            </w:r>
            <w:r w:rsidRPr="00950A64" w:rsidR="00950A64">
              <w:rPr>
                <w:lang w:val="nn-NO"/>
              </w:rPr>
              <w:t>merkantil til å utføre a</w:t>
            </w:r>
            <w:r w:rsidRPr="00950A64">
              <w:rPr>
                <w:lang w:val="nn-NO"/>
              </w:rPr>
              <w:t>dministrasjonsoppgåver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B94C32" w:rsidP="00B94C32" w14:paraId="31E7B51A" w14:textId="77777777">
            <w:pPr>
              <w:spacing w:after="160" w:line="259" w:lineRule="auto"/>
            </w:pPr>
            <w:r>
              <w:t>Risiko:</w:t>
            </w:r>
          </w:p>
          <w:p w:rsidR="00B94C32" w:rsidP="00B94C32" w14:paraId="211B7B7E" w14:textId="777777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lang w:val="nn-NO"/>
              </w:rPr>
            </w:pPr>
            <w:r w:rsidRPr="00B94C32">
              <w:rPr>
                <w:lang w:val="nn-NO"/>
              </w:rPr>
              <w:t>T</w:t>
            </w:r>
            <w:r w:rsidRPr="00B94C32" w:rsidR="001A1D9D">
              <w:rPr>
                <w:lang w:val="nn-NO"/>
              </w:rPr>
              <w:t xml:space="preserve">enesta per i dag </w:t>
            </w:r>
            <w:r>
              <w:rPr>
                <w:lang w:val="nn-NO"/>
              </w:rPr>
              <w:t xml:space="preserve">har </w:t>
            </w:r>
            <w:r w:rsidRPr="00B94C32" w:rsidR="001A1D9D">
              <w:rPr>
                <w:lang w:val="nn-NO"/>
              </w:rPr>
              <w:t>ikkje tilstrekkeleg kontorkapasitet ved ei</w:t>
            </w:r>
            <w:r w:rsidR="001E014E">
              <w:rPr>
                <w:lang w:val="nn-NO"/>
              </w:rPr>
              <w:t xml:space="preserve"> </w:t>
            </w:r>
            <w:r w:rsidRPr="00B94C32" w:rsidR="001A1D9D">
              <w:rPr>
                <w:lang w:val="nn-NO"/>
              </w:rPr>
              <w:t>samlokalisering</w:t>
            </w:r>
            <w:r>
              <w:rPr>
                <w:lang w:val="nn-NO"/>
              </w:rPr>
              <w:t>. Det vil vera risiko for å ikkje kunne utføre lovpålagte oppgåver og det daglege arbeidet med tanke på t</w:t>
            </w:r>
            <w:r w:rsidR="00A66315">
              <w:rPr>
                <w:lang w:val="nn-NO"/>
              </w:rPr>
              <w:t>eie</w:t>
            </w:r>
            <w:r>
              <w:rPr>
                <w:lang w:val="nn-NO"/>
              </w:rPr>
              <w:t>plikt</w:t>
            </w:r>
            <w:r w:rsidR="001E014E">
              <w:rPr>
                <w:lang w:val="nn-NO"/>
              </w:rPr>
              <w:t xml:space="preserve"> og </w:t>
            </w:r>
            <w:r>
              <w:rPr>
                <w:lang w:val="nn-NO"/>
              </w:rPr>
              <w:t>kontakt med brukaran</w:t>
            </w:r>
            <w:r w:rsidR="00A315ED">
              <w:rPr>
                <w:lang w:val="nn-NO"/>
              </w:rPr>
              <w:t xml:space="preserve">e. </w:t>
            </w:r>
          </w:p>
          <w:p w:rsidR="00A66315" w:rsidP="00B94C32" w14:paraId="365D4A78" w14:textId="777777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Terskelen for å møte opp til konsultasjonar kan bli </w:t>
            </w:r>
            <w:r w:rsidR="00CF434F">
              <w:rPr>
                <w:lang w:val="nn-NO"/>
              </w:rPr>
              <w:t>auka.</w:t>
            </w:r>
            <w:r>
              <w:rPr>
                <w:lang w:val="nn-NO"/>
              </w:rPr>
              <w:t xml:space="preserve"> Sårbare familiar er ekstra utsatt.</w:t>
            </w:r>
          </w:p>
          <w:p w:rsidR="00A66315" w:rsidP="00530D61" w14:paraId="33FEB230" w14:textId="77777777">
            <w:pPr>
              <w:pStyle w:val="ListParagraph"/>
              <w:spacing w:after="160" w:line="259" w:lineRule="auto"/>
              <w:rPr>
                <w:lang w:val="nn-NO"/>
              </w:rPr>
            </w:pPr>
          </w:p>
          <w:p w:rsidR="00B94C32" w:rsidP="00B94C32" w14:paraId="4D06B80C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Konsekvensar:</w:t>
            </w:r>
          </w:p>
          <w:p w:rsidR="00A66315" w:rsidRPr="00360CAA" w:rsidP="00360CAA" w14:paraId="15CF91AF" w14:textId="777777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lang w:val="nn-NO"/>
              </w:rPr>
            </w:pPr>
            <w:r w:rsidRPr="00A66315">
              <w:rPr>
                <w:lang w:val="nn-NO"/>
              </w:rPr>
              <w:t>For familiar vil tilgjenge og nærleik til tenesta vera svekka med lengre avstandar og meir tidsbruk for kvar enkelt.</w:t>
            </w:r>
          </w:p>
          <w:p w:rsidR="00A66315" w:rsidRPr="00A66315" w:rsidP="00A66315" w14:paraId="57149A93" w14:textId="77777777">
            <w:pPr>
              <w:pStyle w:val="ListParagraph"/>
              <w:spacing w:after="160" w:line="259" w:lineRule="auto"/>
              <w:rPr>
                <w:lang w:val="nn-NO"/>
              </w:rPr>
            </w:pPr>
          </w:p>
          <w:p w:rsidR="00B94C32" w:rsidRPr="00B94C32" w:rsidP="00B94C32" w14:paraId="4C7AD57D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Forsvarlighet:</w:t>
            </w:r>
          </w:p>
          <w:p w:rsidR="00B94C32" w:rsidRPr="00B94C32" w:rsidP="00B94C32" w14:paraId="1F5CFF51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Ved ei samlokalisering av helsestasjon 0-5 år vil tenesta framleis oppretthalde lovpålagte oppgåver. </w:t>
            </w:r>
            <w:r w:rsidR="00A315ED">
              <w:rPr>
                <w:lang w:val="nn-NO"/>
              </w:rPr>
              <w:t>Dette forutsett utbetring av helsestasjonen sine lokaler i Åmot.</w:t>
            </w:r>
          </w:p>
          <w:p w:rsidR="00BB529F" w:rsidP="00435DC4" w14:paraId="1931F363" w14:textId="77777777">
            <w:pPr>
              <w:spacing w:after="160" w:line="259" w:lineRule="auto"/>
              <w:rPr>
                <w:lang w:val="nn-NO"/>
              </w:rPr>
            </w:pPr>
          </w:p>
          <w:p w:rsidR="00D368CE" w:rsidP="00D368CE" w14:paraId="2C52E499" w14:textId="77777777">
            <w:pPr>
              <w:spacing w:after="160" w:line="259" w:lineRule="auto"/>
              <w:rPr>
                <w:lang w:val="nn-NO"/>
              </w:rPr>
            </w:pPr>
            <w:r w:rsidRPr="00D368CE">
              <w:rPr>
                <w:lang w:val="nn-NO"/>
              </w:rPr>
              <w:t>Risiko</w:t>
            </w:r>
            <w:r w:rsidR="00B92899">
              <w:rPr>
                <w:lang w:val="nn-NO"/>
              </w:rPr>
              <w:t>:</w:t>
            </w:r>
          </w:p>
          <w:p w:rsidR="00B92899" w:rsidP="00B92899" w14:paraId="03188DF0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B92899">
              <w:rPr>
                <w:lang w:val="nn-NO"/>
              </w:rPr>
              <w:t>Auka smitte i befolkningen</w:t>
            </w:r>
          </w:p>
          <w:p w:rsidR="00B92899" w:rsidP="00B92899" w14:paraId="6009E72F" w14:textId="77777777">
            <w:pPr>
              <w:pStyle w:val="ListParagraph"/>
              <w:spacing w:after="160" w:line="259" w:lineRule="auto"/>
              <w:rPr>
                <w:lang w:val="nn-NO"/>
              </w:rPr>
            </w:pPr>
          </w:p>
          <w:p w:rsidR="00B92899" w:rsidP="00B92899" w14:paraId="76F6DC5A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Konsekvensar</w:t>
            </w:r>
            <w:r w:rsidR="003C165E">
              <w:rPr>
                <w:lang w:val="nn-NO"/>
              </w:rPr>
              <w:t>:</w:t>
            </w:r>
          </w:p>
          <w:p w:rsidR="00B92899" w:rsidP="00B92899" w14:paraId="77705736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- Auka press på andre tenester som apotek og legeteneste</w:t>
            </w:r>
            <w:r w:rsidR="00E1091E">
              <w:rPr>
                <w:lang w:val="nn-NO"/>
              </w:rPr>
              <w:t xml:space="preserve">. </w:t>
            </w:r>
          </w:p>
          <w:p w:rsidR="00B92899" w:rsidP="00B92899" w14:paraId="2BCEAFD3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381E4E">
              <w:rPr>
                <w:lang w:val="nn-NO"/>
              </w:rPr>
              <w:t>Reduser</w:t>
            </w:r>
            <w:r w:rsidR="00F43886">
              <w:rPr>
                <w:lang w:val="nn-NO"/>
              </w:rPr>
              <w:t>a</w:t>
            </w:r>
            <w:r w:rsidR="00381E4E">
              <w:rPr>
                <w:lang w:val="nn-NO"/>
              </w:rPr>
              <w:t xml:space="preserve"> service </w:t>
            </w:r>
            <w:r w:rsidR="008C7FB9">
              <w:rPr>
                <w:lang w:val="nn-NO"/>
              </w:rPr>
              <w:t>for både innbyggjarar og tilsette i kommunen ved</w:t>
            </w:r>
            <w:r w:rsidR="0070548D">
              <w:rPr>
                <w:lang w:val="nn-NO"/>
              </w:rPr>
              <w:t xml:space="preserve"> l</w:t>
            </w:r>
            <w:r w:rsidRPr="00B92899">
              <w:rPr>
                <w:lang w:val="nn-NO"/>
              </w:rPr>
              <w:t>engre reiseveg</w:t>
            </w:r>
            <w:r w:rsidR="008C7FB9">
              <w:rPr>
                <w:lang w:val="nn-NO"/>
              </w:rPr>
              <w:t xml:space="preserve"> og </w:t>
            </w:r>
            <w:r w:rsidR="002F33F7">
              <w:rPr>
                <w:lang w:val="nn-NO"/>
              </w:rPr>
              <w:t xml:space="preserve">auka </w:t>
            </w:r>
            <w:r w:rsidR="0070548D">
              <w:rPr>
                <w:lang w:val="nn-NO"/>
              </w:rPr>
              <w:t>k</w:t>
            </w:r>
            <w:r w:rsidRPr="00B92899">
              <w:rPr>
                <w:lang w:val="nn-NO"/>
              </w:rPr>
              <w:t>ostnader i samband med reise/yrkesvaksinasjon. Det same gjeld for audiome</w:t>
            </w:r>
            <w:r>
              <w:rPr>
                <w:lang w:val="nn-NO"/>
              </w:rPr>
              <w:t>tri.</w:t>
            </w:r>
          </w:p>
          <w:p w:rsidR="00B92899" w:rsidP="00B92899" w14:paraId="333BF936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Forsvarleghet:</w:t>
            </w:r>
          </w:p>
          <w:p w:rsidR="00B92899" w:rsidRPr="00013BE2" w:rsidP="00B92899" w14:paraId="1ED45201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013BE2">
              <w:rPr>
                <w:lang w:val="nn-NO"/>
              </w:rPr>
              <w:t>Tenest</w:t>
            </w:r>
            <w:r w:rsidRPr="00013BE2" w:rsidR="00013BE2">
              <w:rPr>
                <w:lang w:val="nn-NO"/>
              </w:rPr>
              <w:t>a</w:t>
            </w:r>
            <w:r w:rsidRPr="00013BE2">
              <w:rPr>
                <w:lang w:val="nn-NO"/>
              </w:rPr>
              <w:t xml:space="preserve"> er ikkje lovpålagt, og befolkningen kan få tilbodet frå andre aktørar.</w:t>
            </w:r>
          </w:p>
          <w:p w:rsidR="000A5D0E" w:rsidRPr="000A5D0E" w:rsidP="00B92899" w14:paraId="525AAB7B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0A5D0E">
              <w:rPr>
                <w:lang w:val="nn-NO"/>
              </w:rPr>
              <w:t>Tilbakemeldingar seier at det e</w:t>
            </w:r>
            <w:r>
              <w:rPr>
                <w:lang w:val="nn-NO"/>
              </w:rPr>
              <w:t xml:space="preserve">r eit tilbod som er </w:t>
            </w:r>
            <w:r w:rsidR="00013BE2">
              <w:rPr>
                <w:lang w:val="nn-NO"/>
              </w:rPr>
              <w:t>ynskt</w:t>
            </w:r>
            <w:r>
              <w:rPr>
                <w:lang w:val="nn-NO"/>
              </w:rPr>
              <w:t xml:space="preserve"> </w:t>
            </w:r>
            <w:r w:rsidR="00013BE2">
              <w:rPr>
                <w:lang w:val="nn-NO"/>
              </w:rPr>
              <w:t>frå</w:t>
            </w:r>
            <w:r>
              <w:rPr>
                <w:lang w:val="nn-NO"/>
              </w:rPr>
              <w:t xml:space="preserve"> </w:t>
            </w:r>
            <w:r w:rsidR="009E689B">
              <w:rPr>
                <w:lang w:val="nn-NO"/>
              </w:rPr>
              <w:t xml:space="preserve">innbyggjarane i Vinje (offshore, pendlarar osv). </w:t>
            </w:r>
          </w:p>
          <w:p w:rsidR="00B92899" w:rsidRPr="000A5D0E" w:rsidP="00D368CE" w14:paraId="7B717395" w14:textId="77777777">
            <w:pPr>
              <w:spacing w:after="160" w:line="259" w:lineRule="auto"/>
              <w:rPr>
                <w:lang w:val="nn-NO"/>
              </w:rPr>
            </w:pPr>
          </w:p>
          <w:p w:rsidR="00B92899" w:rsidRPr="00E7789D" w:rsidP="0082427C" w14:paraId="4A6C1C88" w14:textId="77777777">
            <w:pPr>
              <w:spacing w:after="160" w:line="259" w:lineRule="auto"/>
              <w:rPr>
                <w:lang w:val="nn-NO"/>
              </w:rPr>
            </w:pPr>
            <w:r w:rsidRPr="00E7789D">
              <w:rPr>
                <w:lang w:val="nn-NO"/>
              </w:rPr>
              <w:t>Risiko:Viktig og nødvendig rettleiing og helseinformasjon om barn, unge og gravide kan glippe</w:t>
            </w:r>
            <w:r w:rsidRPr="00E7789D" w:rsidR="004339FE">
              <w:rPr>
                <w:lang w:val="nn-NO"/>
              </w:rPr>
              <w:t xml:space="preserve"> om det blir lagt til ein teneste som ikkje er ei helseteneste.</w:t>
            </w:r>
          </w:p>
          <w:p w:rsidR="00B92899" w:rsidP="00435DC4" w14:paraId="308F5B8F" w14:textId="77777777">
            <w:pPr>
              <w:spacing w:after="160" w:line="259" w:lineRule="auto"/>
            </w:pPr>
            <w:r>
              <w:t>Konsekvensar</w:t>
            </w:r>
            <w:r w:rsidR="004339FE">
              <w:t>:</w:t>
            </w:r>
          </w:p>
          <w:p w:rsidR="004339FE" w:rsidRPr="004339FE" w:rsidP="004339FE" w14:paraId="06B841BD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4339FE">
              <w:rPr>
                <w:lang w:val="nn-NO"/>
              </w:rPr>
              <w:t>Vil frigjere ressursar til a</w:t>
            </w:r>
            <w:r>
              <w:rPr>
                <w:lang w:val="nn-NO"/>
              </w:rPr>
              <w:t>nna arbeid i tenesta.</w:t>
            </w:r>
          </w:p>
          <w:p w:rsidR="00B92899" w:rsidP="00435DC4" w14:paraId="65BE9965" w14:textId="77777777">
            <w:pPr>
              <w:spacing w:after="160" w:line="259" w:lineRule="auto"/>
            </w:pPr>
            <w:r>
              <w:t>Forsvarleghet</w:t>
            </w:r>
            <w:r w:rsidR="004339FE">
              <w:t>:</w:t>
            </w:r>
          </w:p>
          <w:p w:rsidR="004339FE" w:rsidRPr="00FE6679" w:rsidP="00FE6679" w14:paraId="2F7208ED" w14:textId="68F9A1F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4339FE">
              <w:rPr>
                <w:lang w:val="nn-NO"/>
              </w:rPr>
              <w:t>Tenesta vår har god o</w:t>
            </w:r>
            <w:r>
              <w:rPr>
                <w:lang w:val="nn-NO"/>
              </w:rPr>
              <w:t xml:space="preserve">versikt på alle familiar, og flyktningfamiliar vil få god og </w:t>
            </w:r>
            <w:r>
              <w:rPr>
                <w:lang w:val="nn-NO"/>
              </w:rPr>
              <w:t>heilhetleg</w:t>
            </w:r>
            <w:r>
              <w:rPr>
                <w:lang w:val="nn-NO"/>
              </w:rPr>
              <w:t xml:space="preserve"> </w:t>
            </w:r>
            <w:r>
              <w:rPr>
                <w:lang w:val="nn-NO"/>
              </w:rPr>
              <w:t>oppfylgjing</w:t>
            </w:r>
            <w:r>
              <w:rPr>
                <w:lang w:val="nn-NO"/>
              </w:rPr>
              <w:t>.</w:t>
            </w:r>
          </w:p>
          <w:p w:rsidR="004339FE" w:rsidP="004339FE" w14:paraId="44CD354D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Risiko: </w:t>
            </w:r>
          </w:p>
          <w:p w:rsidR="004339FE" w:rsidP="004339FE" w14:paraId="0F82B693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-</w:t>
            </w:r>
            <w:r w:rsidR="006E0F9B">
              <w:rPr>
                <w:lang w:val="nn-NO"/>
              </w:rPr>
              <w:t>Redusera</w:t>
            </w:r>
            <w:r>
              <w:rPr>
                <w:lang w:val="nn-NO"/>
              </w:rPr>
              <w:t xml:space="preserve"> tilbod </w:t>
            </w:r>
            <w:r w:rsidR="00C702C3">
              <w:rPr>
                <w:lang w:val="nn-NO"/>
              </w:rPr>
              <w:t>i forebygging og helsefrem</w:t>
            </w:r>
            <w:r w:rsidR="00C969CF">
              <w:rPr>
                <w:lang w:val="nn-NO"/>
              </w:rPr>
              <w:t>j</w:t>
            </w:r>
            <w:r w:rsidR="00C702C3">
              <w:rPr>
                <w:lang w:val="nn-NO"/>
              </w:rPr>
              <w:t xml:space="preserve">ande </w:t>
            </w:r>
            <w:r w:rsidR="00C969CF">
              <w:rPr>
                <w:lang w:val="nn-NO"/>
              </w:rPr>
              <w:t xml:space="preserve">arbeid </w:t>
            </w:r>
            <w:r>
              <w:rPr>
                <w:lang w:val="nn-NO"/>
              </w:rPr>
              <w:t>til born, unge og familiar</w:t>
            </w:r>
            <w:r w:rsidR="00F14664">
              <w:rPr>
                <w:lang w:val="nn-NO"/>
              </w:rPr>
              <w:t>.</w:t>
            </w:r>
            <w:r w:rsidR="002749F4">
              <w:rPr>
                <w:lang w:val="nn-NO"/>
              </w:rPr>
              <w:t xml:space="preserve"> </w:t>
            </w:r>
          </w:p>
          <w:p w:rsidR="00F14664" w:rsidP="004339FE" w14:paraId="24A2D296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- Mistar ressursar til lovpålagte oppgåver. </w:t>
            </w:r>
          </w:p>
          <w:p w:rsidR="004339FE" w:rsidP="004339FE" w14:paraId="15758C47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0D2AA7">
              <w:rPr>
                <w:lang w:val="nn-NO"/>
              </w:rPr>
              <w:t xml:space="preserve">Mindre tid </w:t>
            </w:r>
            <w:r>
              <w:rPr>
                <w:lang w:val="nn-NO"/>
              </w:rPr>
              <w:t xml:space="preserve">til fagleg </w:t>
            </w:r>
            <w:r w:rsidR="000D2AA7">
              <w:rPr>
                <w:lang w:val="nn-NO"/>
              </w:rPr>
              <w:t>utvikling og kompetanseheving.</w:t>
            </w:r>
          </w:p>
          <w:p w:rsidR="000D2AA7" w:rsidP="004339FE" w14:paraId="599333B8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-</w:t>
            </w:r>
            <w:r w:rsidRPr="00453424">
              <w:rPr>
                <w:b/>
                <w:bCs/>
                <w:lang w:val="nn-NO"/>
              </w:rPr>
              <w:t>Risiko for å ikkje klare å rekruttere til tenesta.</w:t>
            </w:r>
            <w:r w:rsidR="00AE7129">
              <w:rPr>
                <w:b/>
                <w:bCs/>
                <w:lang w:val="nn-NO"/>
              </w:rPr>
              <w:t xml:space="preserve"> </w:t>
            </w:r>
          </w:p>
          <w:p w:rsidR="004339FE" w:rsidP="004339FE" w14:paraId="7F33EEF5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Konsekvensar:</w:t>
            </w:r>
          </w:p>
          <w:p w:rsidR="004339FE" w:rsidRPr="004339FE" w:rsidP="004339FE" w14:paraId="06633A66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Meir arbeidspress </w:t>
            </w:r>
            <w:r w:rsidR="00F14664">
              <w:rPr>
                <w:lang w:val="nn-NO"/>
              </w:rPr>
              <w:t xml:space="preserve">og slitasje </w:t>
            </w:r>
            <w:r>
              <w:rPr>
                <w:lang w:val="nn-NO"/>
              </w:rPr>
              <w:t>på resten av tenesta</w:t>
            </w:r>
          </w:p>
          <w:p w:rsidR="004339FE" w:rsidP="004339FE" w14:paraId="27C4053E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Forsvarleghe</w:t>
            </w:r>
            <w:r w:rsidR="00013BE2">
              <w:rPr>
                <w:lang w:val="nn-NO"/>
              </w:rPr>
              <w:t>i</w:t>
            </w:r>
            <w:r>
              <w:rPr>
                <w:lang w:val="nn-NO"/>
              </w:rPr>
              <w:t>t:</w:t>
            </w:r>
          </w:p>
          <w:p w:rsidR="004339FE" w:rsidP="004339FE" w14:paraId="2609D91E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Naturleg avgang/pensjon utan at </w:t>
            </w:r>
            <w:r w:rsidR="00013BE2">
              <w:rPr>
                <w:lang w:val="nn-NO"/>
              </w:rPr>
              <w:t>tilsette</w:t>
            </w:r>
            <w:r>
              <w:rPr>
                <w:lang w:val="nn-NO"/>
              </w:rPr>
              <w:t xml:space="preserve"> blir omdisponert eller sagt opp.</w:t>
            </w:r>
          </w:p>
          <w:p w:rsidR="003178D6" w:rsidP="003178D6" w14:paraId="62DB1336" w14:textId="77777777">
            <w:pPr>
              <w:spacing w:after="160" w:line="259" w:lineRule="auto"/>
              <w:rPr>
                <w:lang w:val="nn-NO"/>
              </w:rPr>
            </w:pPr>
          </w:p>
          <w:p w:rsidR="003178D6" w:rsidP="003178D6" w14:paraId="097CEB1E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Risiko:</w:t>
            </w:r>
            <w:r w:rsidR="00C169FD">
              <w:rPr>
                <w:lang w:val="nn-NO"/>
              </w:rPr>
              <w:t xml:space="preserve"> </w:t>
            </w:r>
          </w:p>
          <w:p w:rsidR="002C3BE6" w:rsidRPr="0076011D" w:rsidP="0076011D" w14:paraId="185491FA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76011D">
              <w:rPr>
                <w:lang w:val="nn-NO"/>
              </w:rPr>
              <w:t>Me</w:t>
            </w:r>
            <w:r w:rsidRPr="0076011D" w:rsidR="001E631D">
              <w:rPr>
                <w:lang w:val="nn-NO"/>
              </w:rPr>
              <w:t>rkantil kan ikkje vera fleksibel og ta over oppgåver for helsesjukepleiar ved press på tenesta.</w:t>
            </w:r>
          </w:p>
          <w:p w:rsidR="003178D6" w:rsidP="003178D6" w14:paraId="7F70E082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Konsekvensar:</w:t>
            </w:r>
          </w:p>
          <w:p w:rsidR="001E631D" w:rsidP="00950A64" w14:paraId="2861E060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 w:rsidRPr="000521BC">
              <w:t>Helsesjukepleiar kan få mindre oversikt</w:t>
            </w:r>
            <w:r>
              <w:t xml:space="preserve"> på </w:t>
            </w:r>
            <w:r w:rsidR="00013BE2">
              <w:t>oppfølgjing</w:t>
            </w:r>
            <w:r w:rsidR="0024696F">
              <w:t xml:space="preserve"> av enkelte born og familiar.</w:t>
            </w:r>
          </w:p>
          <w:p w:rsidR="0024696F" w:rsidRPr="000521BC" w:rsidP="00950A64" w14:paraId="4DE9942C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>
              <w:t>Mindre fleksib</w:t>
            </w:r>
            <w:r w:rsidR="00C57245">
              <w:t>ilitet i arbeidskvardagen til helsesjukepleiar.</w:t>
            </w:r>
          </w:p>
          <w:p w:rsidR="003178D6" w:rsidP="003178D6" w14:paraId="14E638E6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Forsvarleghet:</w:t>
            </w:r>
          </w:p>
          <w:p w:rsidR="00950A64" w:rsidP="000A1F72" w14:paraId="5F218C05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0A1F72">
              <w:rPr>
                <w:lang w:val="nn-NO"/>
              </w:rPr>
              <w:t xml:space="preserve">Frigjer ressursbruk hos helsesjukepleiarar til å gjera </w:t>
            </w:r>
            <w:r w:rsidRPr="000A1F72" w:rsidR="0076011D">
              <w:rPr>
                <w:lang w:val="nn-NO"/>
              </w:rPr>
              <w:t xml:space="preserve">meir </w:t>
            </w:r>
            <w:r w:rsidRPr="000A1F72">
              <w:rPr>
                <w:lang w:val="nn-NO"/>
              </w:rPr>
              <w:t>utøvande arbeid.</w:t>
            </w:r>
          </w:p>
          <w:p w:rsidR="00C1451C" w:rsidP="000A1F72" w14:paraId="25058C10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Merkantil kan </w:t>
            </w:r>
            <w:r w:rsidR="004B07E4">
              <w:rPr>
                <w:lang w:val="nn-NO"/>
              </w:rPr>
              <w:t xml:space="preserve">for eksempel </w:t>
            </w:r>
            <w:r>
              <w:rPr>
                <w:lang w:val="nn-NO"/>
              </w:rPr>
              <w:t>ha IT-kompetanse som ikkje helsesjukepleiar har</w:t>
            </w:r>
            <w:r w:rsidR="008F2A0E">
              <w:rPr>
                <w:lang w:val="nn-NO"/>
              </w:rPr>
              <w:t xml:space="preserve">, og kunne bruke meir tid på å </w:t>
            </w:r>
            <w:r w:rsidR="000521BC">
              <w:rPr>
                <w:lang w:val="nn-NO"/>
              </w:rPr>
              <w:t>utvikle og nyttiggjera seg fagsystemet.</w:t>
            </w:r>
          </w:p>
          <w:p w:rsidR="00C1451C" w:rsidRPr="000A1F72" w:rsidP="000A1F72" w14:paraId="60DAF908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Merkantil </w:t>
            </w:r>
            <w:r w:rsidR="00DC0CF6">
              <w:rPr>
                <w:lang w:val="nn-NO"/>
              </w:rPr>
              <w:t>vil kunne avlaste fleire tenester i helse og førebyggjing.</w:t>
            </w:r>
          </w:p>
        </w:tc>
      </w:tr>
    </w:tbl>
    <w:p w:rsidR="00435DC4" w:rsidRPr="0076011D" w:rsidP="007A4AED" w14:paraId="06CD7483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159739CE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7A4AED" w14:paraId="12FB8030" w14:textId="77777777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00435DC4" w14:paraId="55716690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35DC4" w:rsidRPr="00435DC4" w:rsidP="00435DC4" w14:paraId="7A7873D5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35DC4" w:rsidRPr="00435DC4" w:rsidP="00435DC4" w14:paraId="7A00A431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435DC4" w:rsidRPr="00435DC4" w:rsidP="00435DC4" w14:paraId="05A7E8B6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 w:rsidR="001D2127"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19DEA0B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435DC4" w14:paraId="65914357" w14:textId="77777777">
            <w:pPr>
              <w:spacing w:after="160" w:line="259" w:lineRule="auto"/>
              <w:rPr>
                <w:i/>
                <w:iCs/>
              </w:rPr>
            </w:pPr>
            <w:r w:rsidRPr="00435DC4">
              <w:rPr>
                <w:i/>
                <w:iCs/>
              </w:rPr>
              <w:t>Tiltak</w:t>
            </w:r>
          </w:p>
          <w:p w:rsidR="00BE0ADA" w:rsidRPr="00013BE2" w:rsidP="00013BE2" w14:paraId="10D14098" w14:textId="77777777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rPr>
                <w:i/>
                <w:iCs/>
                <w:lang w:val="nn-NO"/>
              </w:rPr>
            </w:pPr>
            <w:r w:rsidRPr="00013BE2">
              <w:rPr>
                <w:i/>
                <w:iCs/>
                <w:lang w:val="nn-NO"/>
              </w:rPr>
              <w:t>Redusere eit årsverk helsesjukepleiar ved naturleg av gang</w:t>
            </w:r>
          </w:p>
        </w:tc>
        <w:tc>
          <w:tcPr>
            <w:tcW w:w="1560" w:type="dxa"/>
          </w:tcPr>
          <w:p w:rsidR="00435DC4" w:rsidRPr="00BE0ADA" w:rsidP="00435DC4" w14:paraId="46A7AE7B" w14:textId="77777777">
            <w:pPr>
              <w:spacing w:after="160" w:line="259" w:lineRule="auto"/>
              <w:jc w:val="center"/>
              <w:rPr>
                <w:lang w:val="nn-NO"/>
              </w:rPr>
            </w:pPr>
          </w:p>
        </w:tc>
        <w:tc>
          <w:tcPr>
            <w:tcW w:w="1559" w:type="dxa"/>
          </w:tcPr>
          <w:p w:rsidR="00435DC4" w:rsidRPr="00BE0ADA" w:rsidP="00435DC4" w14:paraId="29DD856B" w14:textId="77777777">
            <w:pPr>
              <w:spacing w:after="160" w:line="259" w:lineRule="auto"/>
              <w:jc w:val="center"/>
              <w:rPr>
                <w:lang w:val="nn-NO"/>
              </w:rPr>
            </w:pPr>
          </w:p>
        </w:tc>
        <w:tc>
          <w:tcPr>
            <w:tcW w:w="1701" w:type="dxa"/>
          </w:tcPr>
          <w:p w:rsidR="00435DC4" w:rsidRPr="00BE0ADA" w:rsidP="00435DC4" w14:paraId="32542074" w14:textId="77777777">
            <w:pPr>
              <w:spacing w:after="160" w:line="259" w:lineRule="auto"/>
              <w:jc w:val="center"/>
              <w:rPr>
                <w:lang w:val="nn-NO"/>
              </w:rPr>
            </w:pPr>
          </w:p>
        </w:tc>
        <w:tc>
          <w:tcPr>
            <w:tcW w:w="1525" w:type="dxa"/>
          </w:tcPr>
          <w:p w:rsidR="00435DC4" w:rsidP="00435DC4" w14:paraId="606DE006" w14:textId="77777777">
            <w:pPr>
              <w:spacing w:after="160" w:line="259" w:lineRule="auto"/>
              <w:jc w:val="center"/>
              <w:rPr>
                <w:lang w:val="nn-NO"/>
              </w:rPr>
            </w:pPr>
          </w:p>
          <w:p w:rsidR="00BE0ADA" w:rsidRPr="00BE0ADA" w:rsidP="00435DC4" w14:paraId="723836DE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1080</w:t>
            </w:r>
          </w:p>
        </w:tc>
      </w:tr>
      <w:tr w14:paraId="732D4C6B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013BE2" w:rsidRPr="00013BE2" w:rsidP="00013BE2" w14:paraId="52288A87" w14:textId="7777777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i/>
                <w:iCs/>
                <w:lang w:val="nn-NO"/>
              </w:rPr>
            </w:pPr>
            <w:r w:rsidRPr="00013BE2">
              <w:rPr>
                <w:i/>
                <w:iCs/>
                <w:lang w:val="nn-NO"/>
              </w:rPr>
              <w:t>Redusert behov for innleige jordmorvakt som fylgje omlegging av turnus</w:t>
            </w:r>
          </w:p>
        </w:tc>
        <w:tc>
          <w:tcPr>
            <w:tcW w:w="1560" w:type="dxa"/>
          </w:tcPr>
          <w:p w:rsidR="00013BE2" w:rsidRPr="00BE0ADA" w:rsidP="00435DC4" w14:paraId="7857317C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100</w:t>
            </w:r>
          </w:p>
        </w:tc>
        <w:tc>
          <w:tcPr>
            <w:tcW w:w="1559" w:type="dxa"/>
          </w:tcPr>
          <w:p w:rsidR="00013BE2" w:rsidRPr="00BE0ADA" w:rsidP="00435DC4" w14:paraId="44125716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100</w:t>
            </w:r>
          </w:p>
        </w:tc>
        <w:tc>
          <w:tcPr>
            <w:tcW w:w="1701" w:type="dxa"/>
          </w:tcPr>
          <w:p w:rsidR="00013BE2" w:rsidRPr="00BE0ADA" w:rsidP="00435DC4" w14:paraId="0EA3B658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100</w:t>
            </w:r>
          </w:p>
        </w:tc>
        <w:tc>
          <w:tcPr>
            <w:tcW w:w="1525" w:type="dxa"/>
          </w:tcPr>
          <w:p w:rsidR="00013BE2" w:rsidP="00435DC4" w14:paraId="39970F28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100</w:t>
            </w:r>
          </w:p>
        </w:tc>
      </w:tr>
    </w:tbl>
    <w:p w:rsidR="00C05009" w:rsidRPr="00BE0ADA" w:rsidP="007A4AED" w14:paraId="2BD98B60" w14:textId="77777777">
      <w:pPr>
        <w:spacing w:after="160" w:line="259" w:lineRule="auto"/>
        <w:rPr>
          <w:lang w:val="nn-NO"/>
        </w:rPr>
      </w:pPr>
    </w:p>
    <w:p w:rsidR="007A4AED" w:rsidRPr="00BE0ADA" w:rsidP="007A4AED" w14:paraId="53C4A7EF" w14:textId="77777777">
      <w:pPr>
        <w:spacing w:after="160" w:line="259" w:lineRule="auto"/>
        <w:rPr>
          <w:lang w:val="nn-NO"/>
        </w:rPr>
      </w:pPr>
      <w:r w:rsidRPr="00BE0ADA">
        <w:rPr>
          <w:lang w:val="nn-NO"/>
        </w:rPr>
        <w:br w:type="page"/>
      </w:r>
    </w:p>
    <w:p w:rsidR="007A4AED" w:rsidRPr="00BE0ADA" w:rsidP="00AD5655" w14:paraId="3A6B4F4C" w14:textId="77777777">
      <w:pPr>
        <w:rPr>
          <w:lang w:val="nn-NO"/>
        </w:rPr>
      </w:pPr>
    </w:p>
    <w:p w:rsidR="00435DC4" w:rsidRPr="00BE0ADA" w:rsidP="00AD5655" w14:paraId="41CDD76C" w14:textId="77777777">
      <w:pPr>
        <w:rPr>
          <w:lang w:val="nn-NO"/>
        </w:rPr>
        <w:sectPr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862654" w:rsidRPr="00BE0ADA" w:rsidP="00862654" w14:paraId="10CE28A6" w14:textId="77777777">
      <w:pPr>
        <w:rPr>
          <w:lang w:val="nn-NO"/>
        </w:rPr>
      </w:pPr>
    </w:p>
    <w:p w:rsidR="00862654" w:rsidRPr="00BE0ADA" w:rsidP="00862654" w14:paraId="4FFA16AF" w14:textId="77777777">
      <w:pPr>
        <w:rPr>
          <w:lang w:val="nn-NO"/>
        </w:rPr>
      </w:pPr>
    </w:p>
    <w:p w:rsidR="00862654" w:rsidRPr="00BE0ADA" w:rsidP="00862654" w14:paraId="4845221F" w14:textId="77777777">
      <w:pPr>
        <w:rPr>
          <w:lang w:val="nn-NO"/>
        </w:rPr>
      </w:pPr>
    </w:p>
    <w:p w:rsidR="00862654" w:rsidRPr="00BE0ADA" w:rsidP="00862654" w14:paraId="1F3AE458" w14:textId="77777777">
      <w:pPr>
        <w:rPr>
          <w:lang w:val="nn-NO"/>
        </w:rPr>
      </w:pPr>
    </w:p>
    <w:p w:rsidR="00862654" w:rsidRPr="00BE0ADA" w:rsidP="00862654" w14:paraId="3156B8B8" w14:textId="77777777">
      <w:pPr>
        <w:rPr>
          <w:lang w:val="nn-NO"/>
        </w:rPr>
      </w:pPr>
    </w:p>
    <w:p w:rsidR="00862654" w:rsidRPr="00BE0ADA" w:rsidP="00862654" w14:paraId="66F93FE3" w14:textId="77777777">
      <w:pPr>
        <w:rPr>
          <w:lang w:val="nn-NO"/>
        </w:rPr>
      </w:pPr>
    </w:p>
    <w:p w:rsidR="00862654" w:rsidRPr="00BE0ADA" w:rsidP="00862654" w14:paraId="0314C787" w14:textId="77777777">
      <w:pPr>
        <w:rPr>
          <w:lang w:val="nn-NO"/>
        </w:rPr>
      </w:pPr>
    </w:p>
    <w:p w:rsidR="00862654" w:rsidRPr="00BE0ADA" w:rsidP="00862654" w14:paraId="4F373446" w14:textId="77777777">
      <w:pPr>
        <w:rPr>
          <w:lang w:val="nn-NO"/>
        </w:r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P="00F67F80" w14:paraId="13DD3E0C" w14:textId="77777777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paraId="7FA183E0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5408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  <w:r w:rsidR="008C25BA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504190</wp:posOffset>
                </wp:positionH>
                <wp:positionV relativeFrom="page">
                  <wp:posOffset>3780790</wp:posOffset>
                </wp:positionV>
                <wp:extent cx="6552000" cy="6465600"/>
                <wp:effectExtent l="0" t="0" r="1270" b="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552000" cy="64656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9"/>
                          <a:stretch>
                            <a:fillRect t="-21671" b="-2167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9" o:spid="_x0000_s1028" style="width:515.9pt;height:509.1pt;margin-top:297.7pt;margin-left:39.7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middle;visibility:visible;z-index:251663360" stroked="f" strokeweight="1pt">
                <v:fill r:id="rId9" o:title="" recolor="t" rotate="t" type="frame"/>
              </v:rect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38EF640D" w14:textId="77777777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KOMMUNE  |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304BD233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95690"/>
    <w:multiLevelType w:val="hybridMultilevel"/>
    <w:tmpl w:val="00B45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A5D9C"/>
    <w:multiLevelType w:val="hybridMultilevel"/>
    <w:tmpl w:val="CC509C2E"/>
    <w:lvl w:ilvl="0">
      <w:start w:val="3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="Calibri Ligh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C21741F"/>
    <w:multiLevelType w:val="hybridMultilevel"/>
    <w:tmpl w:val="BF162DE6"/>
    <w:lvl w:ilvl="0">
      <w:start w:val="3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="Calibri Ligh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445D1"/>
    <w:multiLevelType w:val="hybridMultilevel"/>
    <w:tmpl w:val="8DB27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A45A8"/>
    <w:multiLevelType w:val="hybridMultilevel"/>
    <w:tmpl w:val="895AAAFC"/>
    <w:lvl w:ilvl="0">
      <w:start w:val="3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="Calibri Ligh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461E"/>
    <w:multiLevelType w:val="hybridMultilevel"/>
    <w:tmpl w:val="3056BF16"/>
    <w:lvl w:ilvl="0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20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53692A0B"/>
    <w:multiLevelType w:val="hybridMultilevel"/>
    <w:tmpl w:val="DFBA7FB6"/>
    <w:lvl w:ilvl="0">
      <w:start w:val="3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="Calibri Ligh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7F5FF5"/>
    <w:multiLevelType w:val="hybridMultilevel"/>
    <w:tmpl w:val="8B748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060B3"/>
    <w:multiLevelType w:val="hybridMultilevel"/>
    <w:tmpl w:val="BEA8A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C50A0"/>
    <w:multiLevelType w:val="hybridMultilevel"/>
    <w:tmpl w:val="E810482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E60E3"/>
    <w:multiLevelType w:val="hybridMultilevel"/>
    <w:tmpl w:val="76FC0228"/>
    <w:lvl w:ilvl="0">
      <w:start w:val="3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="Calibri Ligh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02B68"/>
    <w:multiLevelType w:val="hybridMultilevel"/>
    <w:tmpl w:val="CF5C75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1428C"/>
    <w:multiLevelType w:val="hybridMultilevel"/>
    <w:tmpl w:val="D82E003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922277">
    <w:abstractNumId w:val="11"/>
  </w:num>
  <w:num w:numId="2" w16cid:durableId="1388264310">
    <w:abstractNumId w:val="10"/>
  </w:num>
  <w:num w:numId="3" w16cid:durableId="696197232">
    <w:abstractNumId w:val="15"/>
  </w:num>
  <w:num w:numId="4" w16cid:durableId="107624970">
    <w:abstractNumId w:val="8"/>
  </w:num>
  <w:num w:numId="5" w16cid:durableId="1131022446">
    <w:abstractNumId w:val="3"/>
  </w:num>
  <w:num w:numId="6" w16cid:durableId="1244871899">
    <w:abstractNumId w:val="2"/>
  </w:num>
  <w:num w:numId="7" w16cid:durableId="714962550">
    <w:abstractNumId w:val="1"/>
  </w:num>
  <w:num w:numId="8" w16cid:durableId="829978885">
    <w:abstractNumId w:val="0"/>
  </w:num>
  <w:num w:numId="9" w16cid:durableId="2104761160">
    <w:abstractNumId w:val="9"/>
  </w:num>
  <w:num w:numId="10" w16cid:durableId="994408321">
    <w:abstractNumId w:val="7"/>
  </w:num>
  <w:num w:numId="11" w16cid:durableId="1863126858">
    <w:abstractNumId w:val="6"/>
  </w:num>
  <w:num w:numId="12" w16cid:durableId="726144548">
    <w:abstractNumId w:val="5"/>
  </w:num>
  <w:num w:numId="13" w16cid:durableId="63456591">
    <w:abstractNumId w:val="4"/>
  </w:num>
  <w:num w:numId="14" w16cid:durableId="1313868523">
    <w:abstractNumId w:val="20"/>
  </w:num>
  <w:num w:numId="15" w16cid:durableId="1993409714">
    <w:abstractNumId w:val="28"/>
  </w:num>
  <w:num w:numId="16" w16cid:durableId="480587467">
    <w:abstractNumId w:val="21"/>
  </w:num>
  <w:num w:numId="17" w16cid:durableId="1712654642">
    <w:abstractNumId w:val="12"/>
  </w:num>
  <w:num w:numId="18" w16cid:durableId="548960109">
    <w:abstractNumId w:val="13"/>
  </w:num>
  <w:num w:numId="19" w16cid:durableId="2041470906">
    <w:abstractNumId w:val="17"/>
  </w:num>
  <w:num w:numId="20" w16cid:durableId="682365731">
    <w:abstractNumId w:val="27"/>
  </w:num>
  <w:num w:numId="21" w16cid:durableId="1770736756">
    <w:abstractNumId w:val="22"/>
  </w:num>
  <w:num w:numId="22" w16cid:durableId="795149099">
    <w:abstractNumId w:val="16"/>
  </w:num>
  <w:num w:numId="23" w16cid:durableId="875502295">
    <w:abstractNumId w:val="18"/>
  </w:num>
  <w:num w:numId="24" w16cid:durableId="317197697">
    <w:abstractNumId w:val="26"/>
  </w:num>
  <w:num w:numId="25" w16cid:durableId="150802710">
    <w:abstractNumId w:val="19"/>
  </w:num>
  <w:num w:numId="26" w16cid:durableId="2137673812">
    <w:abstractNumId w:val="23"/>
  </w:num>
  <w:num w:numId="27" w16cid:durableId="568417661">
    <w:abstractNumId w:val="14"/>
  </w:num>
  <w:num w:numId="28" w16cid:durableId="1944920875">
    <w:abstractNumId w:val="29"/>
  </w:num>
  <w:num w:numId="29" w16cid:durableId="1893538593">
    <w:abstractNumId w:val="25"/>
  </w:num>
  <w:num w:numId="30" w16cid:durableId="110815708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13BE2"/>
    <w:rsid w:val="00026496"/>
    <w:rsid w:val="00046923"/>
    <w:rsid w:val="000521BC"/>
    <w:rsid w:val="000551B9"/>
    <w:rsid w:val="00055239"/>
    <w:rsid w:val="00055F14"/>
    <w:rsid w:val="0006315B"/>
    <w:rsid w:val="00066455"/>
    <w:rsid w:val="00073E58"/>
    <w:rsid w:val="000A1F72"/>
    <w:rsid w:val="000A5D0E"/>
    <w:rsid w:val="000B0840"/>
    <w:rsid w:val="000B088B"/>
    <w:rsid w:val="000D2A1F"/>
    <w:rsid w:val="000D2AA7"/>
    <w:rsid w:val="000D4736"/>
    <w:rsid w:val="000E6437"/>
    <w:rsid w:val="000E76B6"/>
    <w:rsid w:val="000F0F55"/>
    <w:rsid w:val="000F437F"/>
    <w:rsid w:val="000F57B4"/>
    <w:rsid w:val="00106C62"/>
    <w:rsid w:val="0010709F"/>
    <w:rsid w:val="00123D25"/>
    <w:rsid w:val="00127BD6"/>
    <w:rsid w:val="00131F1D"/>
    <w:rsid w:val="0014014A"/>
    <w:rsid w:val="0014087A"/>
    <w:rsid w:val="00145DDF"/>
    <w:rsid w:val="00147353"/>
    <w:rsid w:val="001473E6"/>
    <w:rsid w:val="001506FE"/>
    <w:rsid w:val="00151C27"/>
    <w:rsid w:val="00154F88"/>
    <w:rsid w:val="00161311"/>
    <w:rsid w:val="0016354D"/>
    <w:rsid w:val="00167051"/>
    <w:rsid w:val="00170E4E"/>
    <w:rsid w:val="001713F9"/>
    <w:rsid w:val="0017258F"/>
    <w:rsid w:val="001800D0"/>
    <w:rsid w:val="001805AB"/>
    <w:rsid w:val="00182C84"/>
    <w:rsid w:val="001A0BB7"/>
    <w:rsid w:val="001A1D9D"/>
    <w:rsid w:val="001A6640"/>
    <w:rsid w:val="001B155C"/>
    <w:rsid w:val="001B33E5"/>
    <w:rsid w:val="001C32F2"/>
    <w:rsid w:val="001D0316"/>
    <w:rsid w:val="001D09DF"/>
    <w:rsid w:val="001D0F40"/>
    <w:rsid w:val="001D2127"/>
    <w:rsid w:val="001E014E"/>
    <w:rsid w:val="001E05FD"/>
    <w:rsid w:val="001E631D"/>
    <w:rsid w:val="001E63AE"/>
    <w:rsid w:val="001E7A17"/>
    <w:rsid w:val="001F1262"/>
    <w:rsid w:val="001F1776"/>
    <w:rsid w:val="001F19A0"/>
    <w:rsid w:val="001F1E5A"/>
    <w:rsid w:val="002011CA"/>
    <w:rsid w:val="00213F26"/>
    <w:rsid w:val="0021448E"/>
    <w:rsid w:val="0022065B"/>
    <w:rsid w:val="00226029"/>
    <w:rsid w:val="00230A32"/>
    <w:rsid w:val="002362A7"/>
    <w:rsid w:val="0023684D"/>
    <w:rsid w:val="00244C9F"/>
    <w:rsid w:val="0024696F"/>
    <w:rsid w:val="002508D5"/>
    <w:rsid w:val="002534DB"/>
    <w:rsid w:val="00255ECD"/>
    <w:rsid w:val="002565FF"/>
    <w:rsid w:val="00270754"/>
    <w:rsid w:val="002749F4"/>
    <w:rsid w:val="00276EF9"/>
    <w:rsid w:val="002805E0"/>
    <w:rsid w:val="002835A5"/>
    <w:rsid w:val="00284ABE"/>
    <w:rsid w:val="00295F81"/>
    <w:rsid w:val="002972DD"/>
    <w:rsid w:val="00297F81"/>
    <w:rsid w:val="002A11EC"/>
    <w:rsid w:val="002A3338"/>
    <w:rsid w:val="002A39F6"/>
    <w:rsid w:val="002B057F"/>
    <w:rsid w:val="002B534C"/>
    <w:rsid w:val="002B7D40"/>
    <w:rsid w:val="002C3BE6"/>
    <w:rsid w:val="002D06C7"/>
    <w:rsid w:val="002D6EAE"/>
    <w:rsid w:val="002D745F"/>
    <w:rsid w:val="002E37B3"/>
    <w:rsid w:val="002E380C"/>
    <w:rsid w:val="002E79C2"/>
    <w:rsid w:val="002F21A0"/>
    <w:rsid w:val="002F33F7"/>
    <w:rsid w:val="00302BEC"/>
    <w:rsid w:val="00303FC4"/>
    <w:rsid w:val="00311845"/>
    <w:rsid w:val="00315088"/>
    <w:rsid w:val="003178D6"/>
    <w:rsid w:val="00321EDD"/>
    <w:rsid w:val="00325AFB"/>
    <w:rsid w:val="0033625D"/>
    <w:rsid w:val="00343CFB"/>
    <w:rsid w:val="00360CAA"/>
    <w:rsid w:val="0036318A"/>
    <w:rsid w:val="003714BC"/>
    <w:rsid w:val="00375C8B"/>
    <w:rsid w:val="00381E4E"/>
    <w:rsid w:val="00382185"/>
    <w:rsid w:val="00385CCE"/>
    <w:rsid w:val="003943B6"/>
    <w:rsid w:val="003A2125"/>
    <w:rsid w:val="003A4923"/>
    <w:rsid w:val="003A5622"/>
    <w:rsid w:val="003B25D1"/>
    <w:rsid w:val="003B5290"/>
    <w:rsid w:val="003C165E"/>
    <w:rsid w:val="003C4078"/>
    <w:rsid w:val="003D38F2"/>
    <w:rsid w:val="003E4819"/>
    <w:rsid w:val="003F0D9D"/>
    <w:rsid w:val="00403068"/>
    <w:rsid w:val="00405040"/>
    <w:rsid w:val="004055AA"/>
    <w:rsid w:val="0041610C"/>
    <w:rsid w:val="004339FE"/>
    <w:rsid w:val="004351E2"/>
    <w:rsid w:val="00435DC4"/>
    <w:rsid w:val="0043622B"/>
    <w:rsid w:val="0043707F"/>
    <w:rsid w:val="00444B45"/>
    <w:rsid w:val="00451154"/>
    <w:rsid w:val="00452815"/>
    <w:rsid w:val="00453424"/>
    <w:rsid w:val="00454FD8"/>
    <w:rsid w:val="00456E14"/>
    <w:rsid w:val="0047019D"/>
    <w:rsid w:val="004A4D29"/>
    <w:rsid w:val="004A785A"/>
    <w:rsid w:val="004A7B48"/>
    <w:rsid w:val="004A7DC7"/>
    <w:rsid w:val="004B07E4"/>
    <w:rsid w:val="004B3A14"/>
    <w:rsid w:val="004B4F79"/>
    <w:rsid w:val="004C1909"/>
    <w:rsid w:val="004C2903"/>
    <w:rsid w:val="004D4B3C"/>
    <w:rsid w:val="004E1869"/>
    <w:rsid w:val="004E5F1D"/>
    <w:rsid w:val="004F5533"/>
    <w:rsid w:val="004F7C9E"/>
    <w:rsid w:val="00511C19"/>
    <w:rsid w:val="005134CA"/>
    <w:rsid w:val="00513F0B"/>
    <w:rsid w:val="00530D61"/>
    <w:rsid w:val="0053135F"/>
    <w:rsid w:val="00536B15"/>
    <w:rsid w:val="00537247"/>
    <w:rsid w:val="00537D7E"/>
    <w:rsid w:val="005476E6"/>
    <w:rsid w:val="005556C6"/>
    <w:rsid w:val="005571B2"/>
    <w:rsid w:val="005613C2"/>
    <w:rsid w:val="0056406D"/>
    <w:rsid w:val="00575607"/>
    <w:rsid w:val="00586D43"/>
    <w:rsid w:val="00593193"/>
    <w:rsid w:val="00595D30"/>
    <w:rsid w:val="005A67E7"/>
    <w:rsid w:val="005A6846"/>
    <w:rsid w:val="005B19C9"/>
    <w:rsid w:val="005B521D"/>
    <w:rsid w:val="005C7549"/>
    <w:rsid w:val="005D7D71"/>
    <w:rsid w:val="005E0402"/>
    <w:rsid w:val="005E579A"/>
    <w:rsid w:val="005F6FD4"/>
    <w:rsid w:val="006017DB"/>
    <w:rsid w:val="00601D2A"/>
    <w:rsid w:val="00602C27"/>
    <w:rsid w:val="006069B8"/>
    <w:rsid w:val="00606D87"/>
    <w:rsid w:val="006074AC"/>
    <w:rsid w:val="00627FB4"/>
    <w:rsid w:val="00630569"/>
    <w:rsid w:val="006320BE"/>
    <w:rsid w:val="006323A2"/>
    <w:rsid w:val="00632528"/>
    <w:rsid w:val="00632B9C"/>
    <w:rsid w:val="00633D56"/>
    <w:rsid w:val="00646BF4"/>
    <w:rsid w:val="00655E8A"/>
    <w:rsid w:val="006578BC"/>
    <w:rsid w:val="006616AE"/>
    <w:rsid w:val="00673EBF"/>
    <w:rsid w:val="00681FD9"/>
    <w:rsid w:val="00684CC8"/>
    <w:rsid w:val="00693401"/>
    <w:rsid w:val="006948D6"/>
    <w:rsid w:val="006966C6"/>
    <w:rsid w:val="006A5777"/>
    <w:rsid w:val="006A79F0"/>
    <w:rsid w:val="006B225C"/>
    <w:rsid w:val="006B2A1C"/>
    <w:rsid w:val="006B4ABF"/>
    <w:rsid w:val="006D1753"/>
    <w:rsid w:val="006D1B9B"/>
    <w:rsid w:val="006D707C"/>
    <w:rsid w:val="006D71BD"/>
    <w:rsid w:val="006E0416"/>
    <w:rsid w:val="006E0F9B"/>
    <w:rsid w:val="006F1036"/>
    <w:rsid w:val="006F3BC9"/>
    <w:rsid w:val="006F43CD"/>
    <w:rsid w:val="006F51F5"/>
    <w:rsid w:val="00700BB9"/>
    <w:rsid w:val="00701602"/>
    <w:rsid w:val="007028B2"/>
    <w:rsid w:val="00703611"/>
    <w:rsid w:val="0070548D"/>
    <w:rsid w:val="00706C93"/>
    <w:rsid w:val="007114FF"/>
    <w:rsid w:val="00711C65"/>
    <w:rsid w:val="0071607B"/>
    <w:rsid w:val="007267B4"/>
    <w:rsid w:val="0073107B"/>
    <w:rsid w:val="007406BB"/>
    <w:rsid w:val="00746932"/>
    <w:rsid w:val="0076011D"/>
    <w:rsid w:val="00771DB4"/>
    <w:rsid w:val="00772E41"/>
    <w:rsid w:val="00785362"/>
    <w:rsid w:val="00791520"/>
    <w:rsid w:val="00792F94"/>
    <w:rsid w:val="007A14F1"/>
    <w:rsid w:val="007A2902"/>
    <w:rsid w:val="007A452B"/>
    <w:rsid w:val="007A48F6"/>
    <w:rsid w:val="007A4AED"/>
    <w:rsid w:val="007A5E49"/>
    <w:rsid w:val="007B321C"/>
    <w:rsid w:val="007D0925"/>
    <w:rsid w:val="007D5023"/>
    <w:rsid w:val="007D56F0"/>
    <w:rsid w:val="007D6AAD"/>
    <w:rsid w:val="007F4748"/>
    <w:rsid w:val="008054CA"/>
    <w:rsid w:val="0080689C"/>
    <w:rsid w:val="00811743"/>
    <w:rsid w:val="00817579"/>
    <w:rsid w:val="0082427C"/>
    <w:rsid w:val="00837B93"/>
    <w:rsid w:val="00842E4F"/>
    <w:rsid w:val="0085365E"/>
    <w:rsid w:val="00857ACD"/>
    <w:rsid w:val="00862654"/>
    <w:rsid w:val="00864B9E"/>
    <w:rsid w:val="00866377"/>
    <w:rsid w:val="00873A94"/>
    <w:rsid w:val="00875878"/>
    <w:rsid w:val="00895761"/>
    <w:rsid w:val="008A53AF"/>
    <w:rsid w:val="008B37CE"/>
    <w:rsid w:val="008C25BA"/>
    <w:rsid w:val="008C7FB9"/>
    <w:rsid w:val="008D0292"/>
    <w:rsid w:val="008D1317"/>
    <w:rsid w:val="008D235E"/>
    <w:rsid w:val="008F203B"/>
    <w:rsid w:val="008F2A0E"/>
    <w:rsid w:val="008F613F"/>
    <w:rsid w:val="00904837"/>
    <w:rsid w:val="009076C3"/>
    <w:rsid w:val="00916CC9"/>
    <w:rsid w:val="0092211E"/>
    <w:rsid w:val="00922C62"/>
    <w:rsid w:val="0093676E"/>
    <w:rsid w:val="009431D7"/>
    <w:rsid w:val="009434A3"/>
    <w:rsid w:val="00945ACE"/>
    <w:rsid w:val="00950A64"/>
    <w:rsid w:val="009516A8"/>
    <w:rsid w:val="00953F99"/>
    <w:rsid w:val="009648D3"/>
    <w:rsid w:val="00965F6B"/>
    <w:rsid w:val="00971CF6"/>
    <w:rsid w:val="00981A63"/>
    <w:rsid w:val="00984272"/>
    <w:rsid w:val="009B2A5D"/>
    <w:rsid w:val="009B371C"/>
    <w:rsid w:val="009C064E"/>
    <w:rsid w:val="009C2E9E"/>
    <w:rsid w:val="009C6156"/>
    <w:rsid w:val="009C6BF7"/>
    <w:rsid w:val="009D0C26"/>
    <w:rsid w:val="009D1D48"/>
    <w:rsid w:val="009D2208"/>
    <w:rsid w:val="009D78EA"/>
    <w:rsid w:val="009E5B9F"/>
    <w:rsid w:val="009E689B"/>
    <w:rsid w:val="009E6E75"/>
    <w:rsid w:val="00A11686"/>
    <w:rsid w:val="00A11967"/>
    <w:rsid w:val="00A258AB"/>
    <w:rsid w:val="00A315ED"/>
    <w:rsid w:val="00A343E1"/>
    <w:rsid w:val="00A36B9F"/>
    <w:rsid w:val="00A51002"/>
    <w:rsid w:val="00A6169E"/>
    <w:rsid w:val="00A66315"/>
    <w:rsid w:val="00A717AC"/>
    <w:rsid w:val="00A7279C"/>
    <w:rsid w:val="00A73EA9"/>
    <w:rsid w:val="00A7779C"/>
    <w:rsid w:val="00A80922"/>
    <w:rsid w:val="00A825F2"/>
    <w:rsid w:val="00A8364A"/>
    <w:rsid w:val="00A87D76"/>
    <w:rsid w:val="00A90955"/>
    <w:rsid w:val="00A90CB4"/>
    <w:rsid w:val="00A92044"/>
    <w:rsid w:val="00A958C8"/>
    <w:rsid w:val="00A97E6B"/>
    <w:rsid w:val="00AA3884"/>
    <w:rsid w:val="00AA4723"/>
    <w:rsid w:val="00AA4EE4"/>
    <w:rsid w:val="00AA6F2F"/>
    <w:rsid w:val="00AB5603"/>
    <w:rsid w:val="00AC36BB"/>
    <w:rsid w:val="00AC4B68"/>
    <w:rsid w:val="00AD5655"/>
    <w:rsid w:val="00AE5EF5"/>
    <w:rsid w:val="00AE7129"/>
    <w:rsid w:val="00B00391"/>
    <w:rsid w:val="00B029F1"/>
    <w:rsid w:val="00B06417"/>
    <w:rsid w:val="00B067A1"/>
    <w:rsid w:val="00B07E80"/>
    <w:rsid w:val="00B11476"/>
    <w:rsid w:val="00B12615"/>
    <w:rsid w:val="00B26747"/>
    <w:rsid w:val="00B276A1"/>
    <w:rsid w:val="00B34E78"/>
    <w:rsid w:val="00B35480"/>
    <w:rsid w:val="00B47D00"/>
    <w:rsid w:val="00B526F4"/>
    <w:rsid w:val="00B528D7"/>
    <w:rsid w:val="00B64B06"/>
    <w:rsid w:val="00B85E94"/>
    <w:rsid w:val="00B92899"/>
    <w:rsid w:val="00B94C32"/>
    <w:rsid w:val="00BB1ECC"/>
    <w:rsid w:val="00BB529F"/>
    <w:rsid w:val="00BB6F5B"/>
    <w:rsid w:val="00BC687A"/>
    <w:rsid w:val="00BD6EAB"/>
    <w:rsid w:val="00BE0ADA"/>
    <w:rsid w:val="00BF3680"/>
    <w:rsid w:val="00C02D84"/>
    <w:rsid w:val="00C05009"/>
    <w:rsid w:val="00C11E34"/>
    <w:rsid w:val="00C1354C"/>
    <w:rsid w:val="00C1451C"/>
    <w:rsid w:val="00C159D3"/>
    <w:rsid w:val="00C169FD"/>
    <w:rsid w:val="00C178E0"/>
    <w:rsid w:val="00C270AD"/>
    <w:rsid w:val="00C27449"/>
    <w:rsid w:val="00C276C9"/>
    <w:rsid w:val="00C3552A"/>
    <w:rsid w:val="00C45854"/>
    <w:rsid w:val="00C57245"/>
    <w:rsid w:val="00C603E4"/>
    <w:rsid w:val="00C67B24"/>
    <w:rsid w:val="00C702C3"/>
    <w:rsid w:val="00C85644"/>
    <w:rsid w:val="00C85EA8"/>
    <w:rsid w:val="00C969CF"/>
    <w:rsid w:val="00CA0733"/>
    <w:rsid w:val="00CA1D2C"/>
    <w:rsid w:val="00CB1884"/>
    <w:rsid w:val="00CB2159"/>
    <w:rsid w:val="00CB615E"/>
    <w:rsid w:val="00CC382E"/>
    <w:rsid w:val="00CC782E"/>
    <w:rsid w:val="00CD0251"/>
    <w:rsid w:val="00CD19AC"/>
    <w:rsid w:val="00CD4449"/>
    <w:rsid w:val="00CE4439"/>
    <w:rsid w:val="00CF0F74"/>
    <w:rsid w:val="00CF3C56"/>
    <w:rsid w:val="00CF434F"/>
    <w:rsid w:val="00D0120E"/>
    <w:rsid w:val="00D07B5A"/>
    <w:rsid w:val="00D139A4"/>
    <w:rsid w:val="00D23464"/>
    <w:rsid w:val="00D23AA6"/>
    <w:rsid w:val="00D25BA1"/>
    <w:rsid w:val="00D27B79"/>
    <w:rsid w:val="00D317B4"/>
    <w:rsid w:val="00D368CE"/>
    <w:rsid w:val="00D45476"/>
    <w:rsid w:val="00D45E41"/>
    <w:rsid w:val="00D47445"/>
    <w:rsid w:val="00D64B8F"/>
    <w:rsid w:val="00D73D20"/>
    <w:rsid w:val="00D77773"/>
    <w:rsid w:val="00D85393"/>
    <w:rsid w:val="00DA0F68"/>
    <w:rsid w:val="00DA1D7A"/>
    <w:rsid w:val="00DB56C8"/>
    <w:rsid w:val="00DC0CF6"/>
    <w:rsid w:val="00DC55DB"/>
    <w:rsid w:val="00DD2698"/>
    <w:rsid w:val="00DD3230"/>
    <w:rsid w:val="00DD7C8B"/>
    <w:rsid w:val="00DD7F78"/>
    <w:rsid w:val="00DE71C9"/>
    <w:rsid w:val="00DE78BD"/>
    <w:rsid w:val="00DF16EC"/>
    <w:rsid w:val="00E06A6D"/>
    <w:rsid w:val="00E1033F"/>
    <w:rsid w:val="00E1091E"/>
    <w:rsid w:val="00E160A4"/>
    <w:rsid w:val="00E22105"/>
    <w:rsid w:val="00E23E76"/>
    <w:rsid w:val="00E30152"/>
    <w:rsid w:val="00E42E74"/>
    <w:rsid w:val="00E4724C"/>
    <w:rsid w:val="00E5205A"/>
    <w:rsid w:val="00E54AD7"/>
    <w:rsid w:val="00E55FB9"/>
    <w:rsid w:val="00E60148"/>
    <w:rsid w:val="00E609B6"/>
    <w:rsid w:val="00E614ED"/>
    <w:rsid w:val="00E6293E"/>
    <w:rsid w:val="00E62C37"/>
    <w:rsid w:val="00E66B28"/>
    <w:rsid w:val="00E7789D"/>
    <w:rsid w:val="00E8231D"/>
    <w:rsid w:val="00E85D6C"/>
    <w:rsid w:val="00E86D35"/>
    <w:rsid w:val="00E93808"/>
    <w:rsid w:val="00EA14C5"/>
    <w:rsid w:val="00EC04F9"/>
    <w:rsid w:val="00EC3871"/>
    <w:rsid w:val="00EE25CE"/>
    <w:rsid w:val="00EE7FA6"/>
    <w:rsid w:val="00EF2361"/>
    <w:rsid w:val="00F14664"/>
    <w:rsid w:val="00F1776A"/>
    <w:rsid w:val="00F3430A"/>
    <w:rsid w:val="00F407A2"/>
    <w:rsid w:val="00F43886"/>
    <w:rsid w:val="00F57CFB"/>
    <w:rsid w:val="00F605AC"/>
    <w:rsid w:val="00F643BD"/>
    <w:rsid w:val="00F67F80"/>
    <w:rsid w:val="00F74428"/>
    <w:rsid w:val="00F76F57"/>
    <w:rsid w:val="00F8620F"/>
    <w:rsid w:val="00F90E54"/>
    <w:rsid w:val="00FA097B"/>
    <w:rsid w:val="00FA0C93"/>
    <w:rsid w:val="00FB16D7"/>
    <w:rsid w:val="00FC3EB0"/>
    <w:rsid w:val="00FC405B"/>
    <w:rsid w:val="00FD39BA"/>
    <w:rsid w:val="00FE0B48"/>
    <w:rsid w:val="00FE0C0D"/>
    <w:rsid w:val="00FE6679"/>
    <w:rsid w:val="00FE7D4F"/>
    <w:rsid w:val="00FF6FDF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7589A5"/>
  <w15:chartTrackingRefBased/>
  <w15:docId w15:val="{FD0C3FAF-9E0D-44B9-BE4C-D0DF7F4C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footer" Target="footer1.xml" /><Relationship Id="rId12" Type="http://schemas.openxmlformats.org/officeDocument/2006/relationships/header" Target="header1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svg" /><Relationship Id="rId3" Type="http://schemas.openxmlformats.org/officeDocument/2006/relationships/image" Target="media/image5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26496"/>
    <w:rsid w:val="000D2A1F"/>
    <w:rsid w:val="00103ABE"/>
    <w:rsid w:val="00106C62"/>
    <w:rsid w:val="00261BFF"/>
    <w:rsid w:val="0039028B"/>
    <w:rsid w:val="004C58DE"/>
    <w:rsid w:val="005556C6"/>
    <w:rsid w:val="00573A54"/>
    <w:rsid w:val="005E3F42"/>
    <w:rsid w:val="007028B2"/>
    <w:rsid w:val="007A48F6"/>
    <w:rsid w:val="007D56F0"/>
    <w:rsid w:val="008F613F"/>
    <w:rsid w:val="009C064E"/>
    <w:rsid w:val="00A33F36"/>
    <w:rsid w:val="00A73EA9"/>
    <w:rsid w:val="00AA4723"/>
    <w:rsid w:val="00B276A1"/>
    <w:rsid w:val="00B63ECA"/>
    <w:rsid w:val="00D27B79"/>
    <w:rsid w:val="00DA1D7A"/>
    <w:rsid w:val="00E150A4"/>
    <w:rsid w:val="00FF6FDF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E1C2FEC89D1F49B6EFBA46E55613D1" ma:contentTypeVersion="5" ma:contentTypeDescription="Opprett et nytt dokument." ma:contentTypeScope="" ma:versionID="dac268ebba96a9680ed3598f74226e10">
  <xsd:schema xmlns:xsd="http://www.w3.org/2001/XMLSchema" xmlns:xs="http://www.w3.org/2001/XMLSchema" xmlns:p="http://schemas.microsoft.com/office/2006/metadata/properties" xmlns:ns3="3ec6b3fd-43e0-40e4-9d02-4072f14380bf" targetNamespace="http://schemas.microsoft.com/office/2006/metadata/properties" ma:root="true" ma:fieldsID="2ba6ae3986af8f803ffa74876972a4ae" ns3:_="">
    <xsd:import namespace="3ec6b3fd-43e0-40e4-9d02-4072f14380b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6b3fd-43e0-40e4-9d02-4072f14380b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c6b3fd-43e0-40e4-9d02-4072f14380bf" xsi:nil="true"/>
  </documentManagement>
</p:properties>
</file>

<file path=customXml/item3.xml><?xml version="1.0" encoding="utf-8"?>
<root>
</roo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342DA-0609-48FE-BC5F-632D496E4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6b3fd-43e0-40e4-9d02-4072f1438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  <ds:schemaRef ds:uri="3ec6b3fd-43e0-40e4-9d02-4072f14380bf"/>
  </ds:schemaRefs>
</ds:datastoreItem>
</file>

<file path=customXml/itemProps3.xml><?xml version="1.0" encoding="utf-8"?>
<ds:datastoreItem xmlns:ds="http://schemas.openxmlformats.org/officeDocument/2006/customXml" ds:itemID="{8EE64811-1623-43CB-9A76-463A7A86E50F}">
  <ds:schemaRefs/>
</ds:datastoreItem>
</file>

<file path=customXml/itemProps4.xml><?xml version="1.0" encoding="utf-8"?>
<ds:datastoreItem xmlns:ds="http://schemas.openxmlformats.org/officeDocument/2006/customXml" ds:itemID="{5C9DB9A9-DBE6-4BA0-833D-8E71FF0E4C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28bbec9-d72f-4b9c-a568-ab85cc437a38}" enabled="0" method="" siteId="{128bbec9-d72f-4b9c-a568-ab85cc437a38}" removed="1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49</TotalTime>
  <Pages>1</Pages>
  <Words>2314</Words>
  <Characters>12267</Characters>
  <Application>Microsoft Office Word</Application>
  <DocSecurity>0</DocSecurity>
  <Lines>102</Lines>
  <Paragraphs>29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4</cp:revision>
  <dcterms:created xsi:type="dcterms:W3CDTF">2026-06-18T11:08:00Z</dcterms:created>
  <dcterms:modified xsi:type="dcterms:W3CDTF">2026-07-06T13:33:00Z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0x01010026E1C2FEC89D1F49B6EFBA46E55613D1</vt:lpwstr>
  </property>
</Properties>
</file>