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14:paraId="6C2D722C" w14:textId="4948B620"/>
    <w:tbl>
      <w:tblPr>
        <w:tblStyle w:val="Tomtabellstil"/>
        <w:tblpPr w:leftFromText="567" w:rightFromText="567" w:vertAnchor="page" w:horzAnchor="page" w:tblpX="795" w:tblpY="2779"/>
        <w:tblOverlap w:val="never"/>
        <w:tblW w:w="9533" w:type="dxa"/>
        <w:tblLook w:val="04A0"/>
      </w:tblPr>
      <w:tblGrid>
        <w:gridCol w:w="9533"/>
      </w:tblGrid>
      <w:tr w14:paraId="6402641D" w14:textId="77777777" w:rsidTr="03766941">
        <w:tblPrEx>
          <w:tblW w:w="9533" w:type="dxa"/>
          <w:tblLook w:val="04A0"/>
        </w:tblPrEx>
        <w:trPr>
          <w:trHeight w:hRule="exact" w:val="851"/>
        </w:trPr>
        <w:tc>
          <w:tcPr>
            <w:tcW w:w="9533" w:type="dxa"/>
          </w:tcPr>
          <w:p w:rsidR="002D745F" w:rsidP="00403068" w14:paraId="2681FE38" w14:textId="34EC567D">
            <w:pPr>
              <w:pStyle w:val="Forsidetekst"/>
            </w:pPr>
            <w:r w:rsidRPr="03766941">
              <w:rPr>
                <w:sz w:val="72"/>
                <w:szCs w:val="72"/>
              </w:rPr>
              <w:t>Arbeids</w:t>
            </w:r>
            <w:r w:rsidRPr="03766941" w:rsidR="103E1AB2">
              <w:rPr>
                <w:sz w:val="72"/>
                <w:szCs w:val="72"/>
              </w:rPr>
              <w:t>gruppe</w:t>
            </w:r>
            <w:r w:rsidRPr="03766941">
              <w:rPr>
                <w:sz w:val="72"/>
                <w:szCs w:val="72"/>
              </w:rPr>
              <w:t xml:space="preserve"> </w:t>
            </w:r>
            <w:r w:rsidRPr="03766941" w:rsidR="14EE1388">
              <w:rPr>
                <w:sz w:val="72"/>
                <w:szCs w:val="72"/>
              </w:rPr>
              <w:t>SFO – BEMANNING, ORGanisering og brukarbetaling</w:t>
            </w:r>
            <w:r w:rsidRPr="03766941" w:rsidR="70C3BFBB">
              <w:rPr>
                <w:sz w:val="72"/>
                <w:szCs w:val="72"/>
              </w:rPr>
              <w:t xml:space="preserve"> </w:t>
            </w:r>
          </w:p>
        </w:tc>
      </w:tr>
      <w:tr w14:paraId="64A571BB" w14:textId="77777777" w:rsidTr="03766941">
        <w:tblPrEx>
          <w:tblW w:w="9533" w:type="dxa"/>
          <w:tblLook w:val="04A0"/>
        </w:tblPrEx>
        <w:trPr>
          <w:trHeight w:hRule="exact" w:val="2268"/>
        </w:trPr>
        <w:tc>
          <w:tcPr>
            <w:tcW w:w="9533" w:type="dxa"/>
            <w:vAlign w:val="bottom"/>
          </w:tcPr>
          <w:p w:rsidR="00D317B4" w:rsidP="00D317B4" w14:paraId="4AC78819" w14:textId="37FB1A5B">
            <w:pPr>
              <w:pStyle w:val="Title"/>
            </w:pPr>
            <w:sdt>
              <w:sdtPr>
                <w:alias w:val="Tittel"/>
                <w:tag w:val="Tittel"/>
                <w:id w:val="-2090136387"/>
                <w:placeholder>
                  <w:docPart w:val="F65202E4CAB84474BEDE96EEA6C26C03"/>
                </w:placeholder>
                <w:text w:multiLine="1"/>
              </w:sdtPr>
              <w:sdtContent>
                <w:r w:rsidR="000B088B">
                  <w:t xml:space="preserve">Bærekraftig kommuneøkonomi i </w:t>
                </w:r>
                <w:r w:rsidR="001D2127">
                  <w:t>Vinje</w:t>
                </w:r>
                <w:r w:rsidR="000B088B">
                  <w:t xml:space="preserve"> kommune</w:t>
                </w:r>
                <w:r w:rsidR="00A7779C">
                  <w:t xml:space="preserve"> </w:t>
                </w:r>
              </w:sdtContent>
            </w:sdt>
          </w:p>
          <w:p w:rsidR="00DA0F68" w:rsidP="001E7A17" w14:paraId="63BCFF92" w14:textId="77777777">
            <w:pPr>
              <w:pStyle w:val="Subtitle"/>
            </w:pPr>
            <w:r>
              <w:t>Tiltaksrapport</w:t>
            </w:r>
          </w:p>
        </w:tc>
      </w:tr>
    </w:tbl>
    <w:p w:rsidR="002D745F" w:rsidP="00403068" w14:paraId="3A091024" w14:textId="77777777"/>
    <w:p w:rsidR="002D745F" w14:paraId="08BCFC90" w14:textId="1FA2F1B0"/>
    <w:p w:rsidR="002D745F" w14:paraId="5531DEBA" w14:textId="3B31F0F3"/>
    <w:p w:rsidR="002D745F" w:rsidP="007D65ED" w14:paraId="753A6B2C" w14:textId="05F57B2A">
      <w:pPr>
        <w:jc w:val="center"/>
      </w:pPr>
      <w:r>
        <w:rPr>
          <w:noProof/>
        </w:rPr>
        <w:drawing>
          <wp:anchor distT="0" distB="0" distL="114300" distR="114300" simplePos="0" relativeHeight="251660288" behindDoc="0" locked="0" layoutInCell="1" allowOverlap="1">
            <wp:simplePos x="0" y="0"/>
            <wp:positionH relativeFrom="column">
              <wp:posOffset>1256665</wp:posOffset>
            </wp:positionH>
            <wp:positionV relativeFrom="paragraph">
              <wp:posOffset>-2636520</wp:posOffset>
            </wp:positionV>
            <wp:extent cx="3371850" cy="3371850"/>
            <wp:effectExtent l="0" t="0" r="0" b="0"/>
            <wp:wrapThrough wrapText="bothSides">
              <wp:wrapPolygon>
                <wp:start x="0" y="0"/>
                <wp:lineTo x="0" y="21478"/>
                <wp:lineTo x="21478" y="21478"/>
                <wp:lineTo x="21478" y="0"/>
                <wp:lineTo x="0" y="0"/>
              </wp:wrapPolygon>
            </wp:wrapThrough>
            <wp:docPr id="1056311680" name="Bilet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311680" name="Picture 3"/>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371850" cy="3371850"/>
                    </a:xfrm>
                    <a:prstGeom prst="rect">
                      <a:avLst/>
                    </a:prstGeom>
                    <a:noFill/>
                  </pic:spPr>
                </pic:pic>
              </a:graphicData>
            </a:graphic>
          </wp:anchor>
        </w:drawing>
      </w:r>
    </w:p>
    <w:p w:rsidR="002D745F" w14:paraId="5D2E5C83" w14:textId="555159C8">
      <w:r>
        <w:br w:type="page"/>
      </w:r>
    </w:p>
    <w:p w:rsidR="00A958C8" w:rsidP="00AD5655" w14:paraId="00328DEF" w14:textId="77777777">
      <w:pPr>
        <w:pStyle w:val="Heading2"/>
        <w:sectPr w:rsidSect="001D0F40">
          <w:footerReference w:type="default" r:id="rId10"/>
          <w:headerReference w:type="first" r:id="rId11"/>
          <w:pgSz w:w="11907" w:h="16840" w:code="9"/>
          <w:pgMar w:top="2495" w:right="1361" w:bottom="1134" w:left="1361" w:header="425" w:footer="425" w:gutter="0"/>
          <w:cols w:num="2" w:space="227"/>
          <w:docGrid w:linePitch="360"/>
        </w:sectPr>
      </w:pPr>
    </w:p>
    <w:p w:rsidR="00AD5655" w:rsidP="00AD5655" w14:paraId="7EC5F61C" w14:textId="5AD712BE">
      <w:pPr>
        <w:pStyle w:val="Heading2"/>
      </w:pPr>
      <w:r>
        <w:t>2</w:t>
      </w:r>
      <w:r w:rsidR="00862654">
        <w:t xml:space="preserve"> </w:t>
      </w:r>
      <w:r>
        <w:t>Organisering og gjennomføring</w:t>
      </w:r>
    </w:p>
    <w:p w:rsidR="39477235" w:rsidRPr="007D65ED" w14:paraId="60319533" w14:textId="4AD529AC">
      <w:pPr>
        <w:rPr>
          <w:sz w:val="24"/>
          <w:szCs w:val="24"/>
        </w:rPr>
      </w:pPr>
      <w:r w:rsidRPr="007D65ED">
        <w:rPr>
          <w:sz w:val="24"/>
          <w:szCs w:val="24"/>
        </w:rPr>
        <w:t>Arbeidsgruppa har som oppdrag og sjå på bemanning, organisering og brukarbetaling i SFO.</w:t>
      </w:r>
    </w:p>
    <w:p w:rsidR="6D1E44D4" w:rsidRPr="007D65ED" w:rsidP="6D1E44D4" w14:paraId="2E6845FD" w14:textId="5F59B047">
      <w:pPr>
        <w:rPr>
          <w:i/>
          <w:iCs/>
          <w:color w:val="FF0000"/>
          <w:sz w:val="24"/>
          <w:szCs w:val="24"/>
        </w:rPr>
      </w:pPr>
    </w:p>
    <w:p w:rsidR="00862654" w:rsidRPr="007D65ED" w:rsidP="00AD5655" w14:paraId="3856BEAC" w14:textId="77777777">
      <w:pPr>
        <w:rPr>
          <w:sz w:val="24"/>
          <w:szCs w:val="24"/>
        </w:rPr>
      </w:pPr>
    </w:p>
    <w:tbl>
      <w:tblPr>
        <w:tblStyle w:val="TableGrid"/>
        <w:tblW w:w="7933" w:type="dxa"/>
        <w:tblLook w:val="04A0"/>
      </w:tblPr>
      <w:tblGrid>
        <w:gridCol w:w="2405"/>
        <w:gridCol w:w="1843"/>
        <w:gridCol w:w="3685"/>
      </w:tblGrid>
      <w:tr w14:paraId="3ABEDAD1" w14:textId="77777777" w:rsidTr="00840440">
        <w:tblPrEx>
          <w:tblW w:w="7933" w:type="dxa"/>
          <w:tblLook w:val="04A0"/>
        </w:tblPrEx>
        <w:tc>
          <w:tcPr>
            <w:tcW w:w="2405" w:type="dxa"/>
          </w:tcPr>
          <w:p w:rsidR="00DD2698" w:rsidRPr="007D65ED" w:rsidP="03766941" w14:paraId="72DDAF16" w14:textId="48033F79">
            <w:pPr>
              <w:rPr>
                <w:i/>
                <w:iCs/>
                <w:color w:val="000000" w:themeColor="text1"/>
                <w:sz w:val="24"/>
                <w:szCs w:val="24"/>
              </w:rPr>
            </w:pPr>
            <w:r w:rsidRPr="007D65ED">
              <w:rPr>
                <w:i/>
                <w:iCs/>
                <w:color w:val="000000" w:themeColor="text1"/>
                <w:sz w:val="24"/>
                <w:szCs w:val="24"/>
              </w:rPr>
              <w:t>Maria Bruleite Bjåen</w:t>
            </w:r>
          </w:p>
        </w:tc>
        <w:tc>
          <w:tcPr>
            <w:tcW w:w="1843" w:type="dxa"/>
          </w:tcPr>
          <w:p w:rsidR="00DD2698" w:rsidRPr="007D65ED" w:rsidP="03766941" w14:paraId="3D92E0B2" w14:textId="1A62A453">
            <w:pPr>
              <w:rPr>
                <w:i/>
                <w:iCs/>
                <w:color w:val="000000" w:themeColor="text1"/>
                <w:sz w:val="24"/>
                <w:szCs w:val="24"/>
              </w:rPr>
            </w:pPr>
            <w:r w:rsidRPr="007D65ED">
              <w:rPr>
                <w:i/>
                <w:iCs/>
                <w:color w:val="000000" w:themeColor="text1"/>
                <w:sz w:val="24"/>
                <w:szCs w:val="24"/>
              </w:rPr>
              <w:t>Verksemdsleiar</w:t>
            </w:r>
            <w:r w:rsidRPr="007D65ED" w:rsidR="10869C63">
              <w:rPr>
                <w:i/>
                <w:iCs/>
                <w:color w:val="000000" w:themeColor="text1"/>
                <w:sz w:val="24"/>
                <w:szCs w:val="24"/>
              </w:rPr>
              <w:t xml:space="preserve"> Øyfjell oppvekstsenter</w:t>
            </w:r>
          </w:p>
        </w:tc>
        <w:tc>
          <w:tcPr>
            <w:tcW w:w="3685" w:type="dxa"/>
          </w:tcPr>
          <w:p w:rsidR="00DD2698" w:rsidRPr="007D65ED" w:rsidP="00D97144" w14:paraId="46C2D053" w14:textId="1B9B518F">
            <w:pPr>
              <w:rPr>
                <w:sz w:val="24"/>
                <w:szCs w:val="24"/>
              </w:rPr>
            </w:pPr>
            <w:r w:rsidRPr="007D65ED">
              <w:rPr>
                <w:sz w:val="24"/>
                <w:szCs w:val="24"/>
              </w:rPr>
              <w:t>Arbeids</w:t>
            </w:r>
            <w:r w:rsidRPr="007D65ED" w:rsidR="001D2127">
              <w:rPr>
                <w:sz w:val="24"/>
                <w:szCs w:val="24"/>
              </w:rPr>
              <w:t>gruppe</w:t>
            </w:r>
            <w:r w:rsidRPr="007D65ED">
              <w:rPr>
                <w:sz w:val="24"/>
                <w:szCs w:val="24"/>
              </w:rPr>
              <w:t>leder</w:t>
            </w:r>
          </w:p>
        </w:tc>
      </w:tr>
      <w:tr w14:paraId="3782BA20" w14:textId="77777777" w:rsidTr="00840440">
        <w:tblPrEx>
          <w:tblW w:w="7933" w:type="dxa"/>
          <w:tblLook w:val="04A0"/>
        </w:tblPrEx>
        <w:tc>
          <w:tcPr>
            <w:tcW w:w="2405" w:type="dxa"/>
          </w:tcPr>
          <w:p w:rsidR="00DD2698" w:rsidRPr="007D65ED" w:rsidP="00D97144" w14:paraId="46DD5586" w14:textId="61D5AF8D">
            <w:pPr>
              <w:rPr>
                <w:sz w:val="24"/>
                <w:szCs w:val="24"/>
              </w:rPr>
            </w:pPr>
            <w:r w:rsidRPr="007D65ED">
              <w:rPr>
                <w:sz w:val="24"/>
                <w:szCs w:val="24"/>
              </w:rPr>
              <w:t>Aud Lillian Hustveit</w:t>
            </w:r>
          </w:p>
        </w:tc>
        <w:tc>
          <w:tcPr>
            <w:tcW w:w="1843" w:type="dxa"/>
          </w:tcPr>
          <w:p w:rsidR="00DD2698" w:rsidRPr="007D65ED" w:rsidP="00D97144" w14:paraId="3426C81A" w14:textId="00EC5DF0">
            <w:pPr>
              <w:rPr>
                <w:sz w:val="24"/>
                <w:szCs w:val="24"/>
              </w:rPr>
            </w:pPr>
            <w:r w:rsidRPr="007D65ED">
              <w:rPr>
                <w:sz w:val="24"/>
                <w:szCs w:val="24"/>
              </w:rPr>
              <w:t>Verksemdsleiar Rauland skule</w:t>
            </w:r>
          </w:p>
        </w:tc>
        <w:tc>
          <w:tcPr>
            <w:tcW w:w="3685" w:type="dxa"/>
          </w:tcPr>
          <w:p w:rsidR="00DD2698" w:rsidRPr="007D65ED" w:rsidP="00D97144" w14:paraId="4ED75FCA" w14:textId="517B96FD">
            <w:pPr>
              <w:rPr>
                <w:sz w:val="24"/>
                <w:szCs w:val="24"/>
              </w:rPr>
            </w:pPr>
            <w:r w:rsidRPr="007D65ED">
              <w:rPr>
                <w:sz w:val="24"/>
                <w:szCs w:val="24"/>
              </w:rPr>
              <w:t>Arbeids</w:t>
            </w:r>
            <w:r w:rsidRPr="007D65ED" w:rsidR="001D2127">
              <w:rPr>
                <w:sz w:val="24"/>
                <w:szCs w:val="24"/>
              </w:rPr>
              <w:t>gruppe</w:t>
            </w:r>
            <w:r w:rsidRPr="007D65ED">
              <w:rPr>
                <w:sz w:val="24"/>
                <w:szCs w:val="24"/>
              </w:rPr>
              <w:t>deltaker</w:t>
            </w:r>
          </w:p>
        </w:tc>
      </w:tr>
    </w:tbl>
    <w:p w:rsidR="00AD5655" w:rsidRPr="007D65ED" w:rsidP="00AD5655" w14:paraId="618C8C72" w14:textId="77777777">
      <w:pPr>
        <w:rPr>
          <w:sz w:val="24"/>
          <w:szCs w:val="24"/>
        </w:rPr>
      </w:pPr>
    </w:p>
    <w:p w:rsidR="00D47445" w:rsidRPr="007D65ED" w:rsidP="00AD5655" w14:paraId="67F4DD9C" w14:textId="567777EC">
      <w:pPr>
        <w:rPr>
          <w:sz w:val="24"/>
          <w:szCs w:val="24"/>
          <w:lang w:val="nn-NO"/>
        </w:rPr>
      </w:pPr>
      <w:r w:rsidRPr="007D65ED">
        <w:rPr>
          <w:sz w:val="24"/>
          <w:szCs w:val="24"/>
          <w:lang w:val="nn-NO"/>
        </w:rPr>
        <w:t>Arbeidsgrupp</w:t>
      </w:r>
      <w:r w:rsidRPr="007D65ED" w:rsidR="4AD66F05">
        <w:rPr>
          <w:sz w:val="24"/>
          <w:szCs w:val="24"/>
          <w:lang w:val="nn-NO"/>
        </w:rPr>
        <w:t>a hadde fyrste møte fredag 17.04.</w:t>
      </w:r>
      <w:r w:rsidRPr="007D65ED" w:rsidR="7BFDB6DB">
        <w:rPr>
          <w:sz w:val="24"/>
          <w:szCs w:val="24"/>
          <w:lang w:val="nn-NO"/>
        </w:rPr>
        <w:t xml:space="preserve"> Andre møtet 29.04</w:t>
      </w:r>
      <w:r w:rsidRPr="007D65ED" w:rsidR="103C2F8D">
        <w:rPr>
          <w:sz w:val="24"/>
          <w:szCs w:val="24"/>
          <w:lang w:val="nn-NO"/>
        </w:rPr>
        <w:t xml:space="preserve">, </w:t>
      </w:r>
      <w:r w:rsidRPr="007D65ED" w:rsidR="56CC74AE">
        <w:rPr>
          <w:sz w:val="24"/>
          <w:szCs w:val="24"/>
          <w:lang w:val="nn-NO"/>
        </w:rPr>
        <w:t>eit tredje møte 0</w:t>
      </w:r>
      <w:r w:rsidRPr="007D65ED" w:rsidR="103C2F8D">
        <w:rPr>
          <w:sz w:val="24"/>
          <w:szCs w:val="24"/>
          <w:lang w:val="nn-NO"/>
        </w:rPr>
        <w:t>5.</w:t>
      </w:r>
      <w:r w:rsidRPr="007D65ED" w:rsidR="19CE1AA6">
        <w:rPr>
          <w:sz w:val="24"/>
          <w:szCs w:val="24"/>
          <w:lang w:val="nn-NO"/>
        </w:rPr>
        <w:t>0</w:t>
      </w:r>
      <w:r w:rsidRPr="007D65ED" w:rsidR="103C2F8D">
        <w:rPr>
          <w:sz w:val="24"/>
          <w:szCs w:val="24"/>
          <w:lang w:val="nn-NO"/>
        </w:rPr>
        <w:t>6</w:t>
      </w:r>
      <w:r w:rsidRPr="007D65ED" w:rsidR="7B5E58DE">
        <w:rPr>
          <w:sz w:val="24"/>
          <w:szCs w:val="24"/>
          <w:lang w:val="nn-NO"/>
        </w:rPr>
        <w:t xml:space="preserve"> i tillegg til </w:t>
      </w:r>
      <w:r w:rsidR="008F037F">
        <w:rPr>
          <w:sz w:val="24"/>
          <w:szCs w:val="24"/>
          <w:lang w:val="nn-NO"/>
        </w:rPr>
        <w:t xml:space="preserve">felles </w:t>
      </w:r>
      <w:r w:rsidRPr="007D65ED" w:rsidR="7B5E58DE">
        <w:rPr>
          <w:sz w:val="24"/>
          <w:szCs w:val="24"/>
          <w:lang w:val="nn-NO"/>
        </w:rPr>
        <w:t>workshops</w:t>
      </w:r>
      <w:r w:rsidR="008F037F">
        <w:rPr>
          <w:sz w:val="24"/>
          <w:szCs w:val="24"/>
          <w:lang w:val="nn-NO"/>
        </w:rPr>
        <w:t xml:space="preserve"> i oppvekst. </w:t>
      </w:r>
    </w:p>
    <w:p w:rsidR="00456E14" w:rsidRPr="007D65ED" w:rsidP="00AD5655" w14:paraId="575BBD8C" w14:textId="77777777">
      <w:pPr>
        <w:rPr>
          <w:lang w:val="nn-NO"/>
        </w:rPr>
      </w:pPr>
    </w:p>
    <w:p w:rsidR="00456E14" w:rsidRPr="007D65ED" w:rsidP="00456E14" w14:paraId="7583832A" w14:textId="0BB42AB5">
      <w:pPr>
        <w:pStyle w:val="Subtitle"/>
        <w:rPr>
          <w:lang w:val="nn-NO"/>
        </w:rPr>
      </w:pPr>
      <w:r w:rsidRPr="007D65ED">
        <w:rPr>
          <w:lang w:val="nn-NO"/>
        </w:rPr>
        <w:t>3.0</w:t>
      </w:r>
      <w:r w:rsidRPr="007D65ED">
        <w:rPr>
          <w:lang w:val="nn-NO"/>
        </w:rPr>
        <w:t xml:space="preserve"> </w:t>
      </w:r>
      <w:r w:rsidRPr="007D65ED">
        <w:rPr>
          <w:lang w:val="nn-NO"/>
        </w:rPr>
        <w:t xml:space="preserve">Utredning </w:t>
      </w:r>
    </w:p>
    <w:p w:rsidR="00CA0733" w:rsidRPr="007D65ED" w:rsidP="33D76329" w14:paraId="62B31292" w14:textId="70B2AEBB">
      <w:pPr>
        <w:rPr>
          <w:color w:val="000000" w:themeColor="text1"/>
          <w:sz w:val="24"/>
          <w:szCs w:val="24"/>
          <w:lang w:val="nn-NO"/>
        </w:rPr>
      </w:pPr>
      <w:r w:rsidRPr="007D65ED">
        <w:rPr>
          <w:sz w:val="24"/>
          <w:szCs w:val="24"/>
          <w:lang w:val="nn-NO"/>
        </w:rPr>
        <w:t xml:space="preserve">Arbeidsgruppa har jobba med ulike tiltak </w:t>
      </w:r>
      <w:r w:rsidRPr="007D65ED" w:rsidR="568A8A25">
        <w:rPr>
          <w:sz w:val="24"/>
          <w:szCs w:val="24"/>
          <w:lang w:val="nn-NO"/>
        </w:rPr>
        <w:t xml:space="preserve">og endringar </w:t>
      </w:r>
      <w:r w:rsidRPr="007D65ED">
        <w:rPr>
          <w:sz w:val="24"/>
          <w:szCs w:val="24"/>
          <w:lang w:val="nn-NO"/>
        </w:rPr>
        <w:t xml:space="preserve">knytt til SFO i Vinje kommune. </w:t>
      </w:r>
      <w:r w:rsidRPr="007D65ED" w:rsidR="75501C5D">
        <w:rPr>
          <w:sz w:val="24"/>
          <w:szCs w:val="24"/>
          <w:lang w:val="nn-NO"/>
        </w:rPr>
        <w:t xml:space="preserve"> </w:t>
      </w:r>
      <w:r w:rsidRPr="007D65ED" w:rsidR="0ABA1B0D">
        <w:rPr>
          <w:sz w:val="24"/>
          <w:szCs w:val="24"/>
          <w:lang w:val="nn-NO"/>
        </w:rPr>
        <w:t xml:space="preserve">Eit tiltak er å samle SFO ved Rauland skule til ei avdeling. Dette vil føre til mindre ressursbruk og lågare lønsutgifter. </w:t>
      </w:r>
    </w:p>
    <w:p w:rsidR="611FA701" w:rsidRPr="007D65ED" w:rsidP="33D76329" w14:paraId="514CD385" w14:textId="1B37FCF1">
      <w:pPr>
        <w:rPr>
          <w:sz w:val="24"/>
          <w:szCs w:val="24"/>
          <w:lang w:val="nn-NO"/>
        </w:rPr>
      </w:pPr>
      <w:r w:rsidRPr="007D65ED">
        <w:rPr>
          <w:sz w:val="24"/>
          <w:szCs w:val="24"/>
          <w:lang w:val="nn-NO"/>
        </w:rPr>
        <w:t xml:space="preserve">Eit anna tiltak er å gjere endringar i dei lokale vedtektene. </w:t>
      </w:r>
      <w:r w:rsidRPr="007D65ED" w:rsidR="51CB38BF">
        <w:rPr>
          <w:sz w:val="24"/>
          <w:szCs w:val="24"/>
          <w:lang w:val="nn-NO"/>
        </w:rPr>
        <w:t>Vinje kommune har i dag gratis SFO for alle elevar i 1.-3.</w:t>
      </w:r>
      <w:r w:rsidRPr="007D65ED" w:rsidR="2490F5DE">
        <w:rPr>
          <w:sz w:val="24"/>
          <w:szCs w:val="24"/>
          <w:lang w:val="nn-NO"/>
        </w:rPr>
        <w:t>trinn</w:t>
      </w:r>
      <w:r w:rsidRPr="007D65ED" w:rsidR="51CB38BF">
        <w:rPr>
          <w:sz w:val="24"/>
          <w:szCs w:val="24"/>
          <w:lang w:val="nn-NO"/>
        </w:rPr>
        <w:t xml:space="preserve"> medan lovpålagt gratis kjernetid er 12 timar</w:t>
      </w:r>
      <w:r w:rsidR="005B79E2">
        <w:rPr>
          <w:sz w:val="24"/>
          <w:szCs w:val="24"/>
          <w:lang w:val="nn-NO"/>
        </w:rPr>
        <w:t xml:space="preserve"> per veke</w:t>
      </w:r>
      <w:r w:rsidRPr="007D65ED" w:rsidR="2FC24B43">
        <w:rPr>
          <w:sz w:val="24"/>
          <w:szCs w:val="24"/>
          <w:lang w:val="nn-NO"/>
        </w:rPr>
        <w:t xml:space="preserve">. Ved </w:t>
      </w:r>
      <w:r w:rsidRPr="007D65ED" w:rsidR="71821292">
        <w:rPr>
          <w:sz w:val="24"/>
          <w:szCs w:val="24"/>
          <w:lang w:val="nn-NO"/>
        </w:rPr>
        <w:t xml:space="preserve">endring av dagens vedtekter vil </w:t>
      </w:r>
      <w:r w:rsidRPr="007D65ED" w:rsidR="75A12503">
        <w:rPr>
          <w:sz w:val="24"/>
          <w:szCs w:val="24"/>
          <w:lang w:val="nn-NO"/>
        </w:rPr>
        <w:t>ein få auka inntektene til SFO</w:t>
      </w:r>
      <w:r w:rsidRPr="007D65ED" w:rsidR="71353F81">
        <w:rPr>
          <w:sz w:val="24"/>
          <w:szCs w:val="24"/>
          <w:lang w:val="nn-NO"/>
        </w:rPr>
        <w:t xml:space="preserve"> ved </w:t>
      </w:r>
      <w:r w:rsidRPr="007D65ED" w:rsidR="1583F20D">
        <w:rPr>
          <w:sz w:val="24"/>
          <w:szCs w:val="24"/>
          <w:lang w:val="nn-NO"/>
        </w:rPr>
        <w:t>brukar</w:t>
      </w:r>
      <w:r w:rsidRPr="007D65ED" w:rsidR="71353F81">
        <w:rPr>
          <w:sz w:val="24"/>
          <w:szCs w:val="24"/>
          <w:lang w:val="nn-NO"/>
        </w:rPr>
        <w:t>betalin</w:t>
      </w:r>
      <w:r w:rsidRPr="007D65ED" w:rsidR="0B48335A">
        <w:rPr>
          <w:sz w:val="24"/>
          <w:szCs w:val="24"/>
          <w:lang w:val="nn-NO"/>
        </w:rPr>
        <w:t xml:space="preserve">g </w:t>
      </w:r>
      <w:r w:rsidRPr="007D65ED" w:rsidR="74D796FD">
        <w:rPr>
          <w:sz w:val="24"/>
          <w:szCs w:val="24"/>
          <w:lang w:val="nn-NO"/>
        </w:rPr>
        <w:t xml:space="preserve">utover 12 timar </w:t>
      </w:r>
      <w:r w:rsidR="005B79E2">
        <w:rPr>
          <w:sz w:val="24"/>
          <w:szCs w:val="24"/>
          <w:lang w:val="nn-NO"/>
        </w:rPr>
        <w:t xml:space="preserve">per veke </w:t>
      </w:r>
      <w:r w:rsidRPr="007D65ED" w:rsidR="0B48335A">
        <w:rPr>
          <w:sz w:val="24"/>
          <w:szCs w:val="24"/>
          <w:lang w:val="nn-NO"/>
        </w:rPr>
        <w:t xml:space="preserve">for elevar i 1.-3.trinn. </w:t>
      </w:r>
    </w:p>
    <w:p w:rsidR="60E4635E" w:rsidRPr="007D65ED" w:rsidP="33D76329" w14:paraId="464FCE49" w14:textId="450442B2">
      <w:pPr>
        <w:rPr>
          <w:color w:val="000000" w:themeColor="text1"/>
          <w:sz w:val="24"/>
          <w:szCs w:val="24"/>
          <w:lang w:val="nn-NO"/>
        </w:rPr>
      </w:pPr>
      <w:r w:rsidRPr="007D65ED">
        <w:rPr>
          <w:color w:val="000000" w:themeColor="text1"/>
          <w:sz w:val="24"/>
          <w:szCs w:val="24"/>
          <w:lang w:val="nn-NO"/>
        </w:rPr>
        <w:t xml:space="preserve">Ved </w:t>
      </w:r>
      <w:r w:rsidRPr="007D65ED" w:rsidR="5CCF15AD">
        <w:rPr>
          <w:color w:val="000000" w:themeColor="text1"/>
          <w:sz w:val="24"/>
          <w:szCs w:val="24"/>
          <w:lang w:val="nn-NO"/>
        </w:rPr>
        <w:t>betaling i juleferie, påskeferie og sommarferie vil</w:t>
      </w:r>
      <w:r w:rsidRPr="007D65ED" w:rsidR="1DAA1E82">
        <w:rPr>
          <w:color w:val="000000" w:themeColor="text1"/>
          <w:sz w:val="24"/>
          <w:szCs w:val="24"/>
          <w:lang w:val="nn-NO"/>
        </w:rPr>
        <w:t xml:space="preserve"> ein få ei meir realistisk påmelding til feriar, og få bemanna ut i frå eit faktisk </w:t>
      </w:r>
      <w:r w:rsidRPr="007D65ED" w:rsidR="1DAA1E82">
        <w:rPr>
          <w:color w:val="000000" w:themeColor="text1"/>
          <w:sz w:val="24"/>
          <w:szCs w:val="24"/>
          <w:lang w:val="nn-NO"/>
        </w:rPr>
        <w:t>antal</w:t>
      </w:r>
      <w:r w:rsidRPr="007D65ED" w:rsidR="1DAA1E82">
        <w:rPr>
          <w:color w:val="000000" w:themeColor="text1"/>
          <w:sz w:val="24"/>
          <w:szCs w:val="24"/>
          <w:lang w:val="nn-NO"/>
        </w:rPr>
        <w:t xml:space="preserve"> elevar som møter. Det handlar</w:t>
      </w:r>
      <w:r w:rsidRPr="007D65ED" w:rsidR="2DC33D49">
        <w:rPr>
          <w:color w:val="000000" w:themeColor="text1"/>
          <w:sz w:val="24"/>
          <w:szCs w:val="24"/>
          <w:lang w:val="nn-NO"/>
        </w:rPr>
        <w:t xml:space="preserve"> og</w:t>
      </w:r>
      <w:r w:rsidRPr="007D65ED" w:rsidR="1DAA1E82">
        <w:rPr>
          <w:color w:val="000000" w:themeColor="text1"/>
          <w:sz w:val="24"/>
          <w:szCs w:val="24"/>
          <w:lang w:val="nn-NO"/>
        </w:rPr>
        <w:t xml:space="preserve"> om </w:t>
      </w:r>
      <w:r w:rsidRPr="007D65ED" w:rsidR="3C787C8B">
        <w:rPr>
          <w:color w:val="000000" w:themeColor="text1"/>
          <w:sz w:val="24"/>
          <w:szCs w:val="24"/>
          <w:lang w:val="nn-NO"/>
        </w:rPr>
        <w:t xml:space="preserve">å få til </w:t>
      </w:r>
      <w:r w:rsidRPr="007D65ED" w:rsidR="1DAA1E82">
        <w:rPr>
          <w:color w:val="000000" w:themeColor="text1"/>
          <w:sz w:val="24"/>
          <w:szCs w:val="24"/>
          <w:lang w:val="nn-NO"/>
        </w:rPr>
        <w:t>god bruk av ressurs</w:t>
      </w:r>
      <w:r w:rsidRPr="007D65ED" w:rsidR="4899AEEE">
        <w:rPr>
          <w:color w:val="000000" w:themeColor="text1"/>
          <w:sz w:val="24"/>
          <w:szCs w:val="24"/>
          <w:lang w:val="nn-NO"/>
        </w:rPr>
        <w:t xml:space="preserve">ar på heile dagar med SFO. </w:t>
      </w:r>
    </w:p>
    <w:p w:rsidR="00456E14" w:rsidRPr="007D65ED" w:rsidP="00456E14" w14:paraId="514BE442" w14:textId="77777777">
      <w:pPr>
        <w:rPr>
          <w:sz w:val="24"/>
          <w:szCs w:val="24"/>
          <w:lang w:val="nn-NO"/>
        </w:rPr>
      </w:pPr>
    </w:p>
    <w:p w:rsidR="59CC6771" w:rsidRPr="007D65ED" w14:paraId="12D066A2" w14:textId="497DDABC">
      <w:pPr>
        <w:rPr>
          <w:sz w:val="24"/>
          <w:szCs w:val="24"/>
          <w:lang w:val="nn-NO"/>
        </w:rPr>
      </w:pPr>
      <w:r w:rsidRPr="007D65ED">
        <w:rPr>
          <w:sz w:val="24"/>
          <w:szCs w:val="24"/>
          <w:lang w:val="nn-NO"/>
        </w:rPr>
        <w:t xml:space="preserve">Tiltaka knytt til 12 </w:t>
      </w:r>
      <w:r w:rsidRPr="007D65ED" w:rsidR="546825EA">
        <w:rPr>
          <w:sz w:val="24"/>
          <w:szCs w:val="24"/>
          <w:lang w:val="nn-NO"/>
        </w:rPr>
        <w:t xml:space="preserve">timar gratis kjernetid </w:t>
      </w:r>
      <w:r w:rsidR="005B79E2">
        <w:rPr>
          <w:sz w:val="24"/>
          <w:szCs w:val="24"/>
          <w:lang w:val="nn-NO"/>
        </w:rPr>
        <w:t>per veke</w:t>
      </w:r>
      <w:r w:rsidR="00E31270">
        <w:rPr>
          <w:sz w:val="24"/>
          <w:szCs w:val="24"/>
          <w:lang w:val="nn-NO"/>
        </w:rPr>
        <w:t xml:space="preserve">, </w:t>
      </w:r>
      <w:r w:rsidRPr="007D65ED" w:rsidR="546825EA">
        <w:rPr>
          <w:sz w:val="24"/>
          <w:szCs w:val="24"/>
          <w:lang w:val="nn-NO"/>
        </w:rPr>
        <w:t>og betaling i feriar er endringar som gjerast gjennom revidering av kommunale vedtekter for SFO. Det vil føre til noko auka inntekter gjennom b</w:t>
      </w:r>
      <w:r w:rsidRPr="007D65ED" w:rsidR="07271A9E">
        <w:rPr>
          <w:sz w:val="24"/>
          <w:szCs w:val="24"/>
          <w:lang w:val="nn-NO"/>
        </w:rPr>
        <w:t xml:space="preserve">rukarbetaling, men og meir tydelege og klare vedtekter. </w:t>
      </w:r>
    </w:p>
    <w:p w:rsidR="33D76329" w:rsidRPr="007D65ED" w14:paraId="4C85F5C0" w14:textId="4F09C348">
      <w:pPr>
        <w:rPr>
          <w:lang w:val="nn-NO"/>
        </w:rPr>
      </w:pPr>
    </w:p>
    <w:p w:rsidR="00CA0733" w:rsidRPr="00060517" w:rsidP="00CA0733" w14:paraId="5AF94C74" w14:textId="785B5E37">
      <w:pPr>
        <w:pStyle w:val="Subtitle"/>
        <w:rPr>
          <w:sz w:val="24"/>
          <w:szCs w:val="20"/>
          <w:lang w:val="nn-NO"/>
        </w:rPr>
      </w:pPr>
      <w:r w:rsidRPr="00060517">
        <w:rPr>
          <w:sz w:val="24"/>
          <w:szCs w:val="20"/>
          <w:lang w:val="nn-NO"/>
        </w:rPr>
        <w:t xml:space="preserve">3.1 </w:t>
      </w:r>
      <w:r w:rsidRPr="00060517">
        <w:rPr>
          <w:sz w:val="24"/>
          <w:szCs w:val="20"/>
          <w:lang w:val="nn-NO"/>
        </w:rPr>
        <w:t>Beskrivelse</w:t>
      </w:r>
      <w:r w:rsidRPr="00060517">
        <w:rPr>
          <w:sz w:val="24"/>
          <w:szCs w:val="20"/>
          <w:lang w:val="nn-NO"/>
        </w:rPr>
        <w:t xml:space="preserve"> tiltak</w:t>
      </w:r>
    </w:p>
    <w:p w:rsidR="00D64B8F" w:rsidRPr="00060517" w:rsidP="00D64B8F" w14:paraId="75183639" w14:textId="77777777">
      <w:pPr>
        <w:rPr>
          <w:lang w:val="nn-NO"/>
        </w:rPr>
      </w:pPr>
    </w:p>
    <w:p w:rsidR="00D64B8F" w:rsidRPr="00060517" w:rsidP="00D64B8F" w14:paraId="3CE512F5" w14:textId="1F4804EF">
      <w:pPr>
        <w:rPr>
          <w:sz w:val="24"/>
          <w:szCs w:val="24"/>
          <w:lang w:val="nn-NO"/>
        </w:rPr>
      </w:pPr>
      <w:r w:rsidRPr="00060517">
        <w:rPr>
          <w:sz w:val="24"/>
          <w:szCs w:val="24"/>
          <w:lang w:val="nn-NO"/>
        </w:rPr>
        <w:t>Arbeidsgrupp</w:t>
      </w:r>
      <w:r w:rsidRPr="00060517" w:rsidR="71A1C1F9">
        <w:rPr>
          <w:sz w:val="24"/>
          <w:szCs w:val="24"/>
          <w:lang w:val="nn-NO"/>
        </w:rPr>
        <w:t>a</w:t>
      </w:r>
      <w:r w:rsidRPr="00060517">
        <w:rPr>
          <w:sz w:val="24"/>
          <w:szCs w:val="24"/>
          <w:lang w:val="nn-NO"/>
        </w:rPr>
        <w:t xml:space="preserve"> har vurder</w:t>
      </w:r>
      <w:r w:rsidRPr="00060517" w:rsidR="249A4C9A">
        <w:rPr>
          <w:sz w:val="24"/>
          <w:szCs w:val="24"/>
          <w:lang w:val="nn-NO"/>
        </w:rPr>
        <w:t xml:space="preserve">t </w:t>
      </w:r>
      <w:r w:rsidRPr="00060517" w:rsidR="6EFF1E24">
        <w:rPr>
          <w:sz w:val="24"/>
          <w:szCs w:val="24"/>
          <w:lang w:val="nn-NO"/>
        </w:rPr>
        <w:t>3</w:t>
      </w:r>
      <w:r w:rsidRPr="00060517" w:rsidR="249A4C9A">
        <w:rPr>
          <w:sz w:val="24"/>
          <w:szCs w:val="24"/>
          <w:lang w:val="nn-NO"/>
        </w:rPr>
        <w:t xml:space="preserve"> tiltak. </w:t>
      </w:r>
    </w:p>
    <w:p w:rsidR="249A4C9A" w:rsidRPr="007D65ED" w:rsidP="15EB43FB" w14:paraId="1E31E222" w14:textId="6CDE24B7">
      <w:pPr>
        <w:pStyle w:val="ListParagraph"/>
        <w:numPr>
          <w:ilvl w:val="0"/>
          <w:numId w:val="4"/>
        </w:numPr>
        <w:rPr>
          <w:sz w:val="24"/>
          <w:szCs w:val="24"/>
        </w:rPr>
      </w:pPr>
      <w:r w:rsidRPr="007D65ED">
        <w:rPr>
          <w:sz w:val="24"/>
          <w:szCs w:val="24"/>
          <w:lang w:val="nn-NO"/>
        </w:rPr>
        <w:t xml:space="preserve">Samle SFO ved Rauland skule på ei avdeling. </w:t>
      </w:r>
      <w:r w:rsidRPr="007D65ED">
        <w:rPr>
          <w:sz w:val="24"/>
          <w:szCs w:val="24"/>
        </w:rPr>
        <w:t xml:space="preserve">Dette vil spare inn i 90% fagarbeiderstilling. </w:t>
      </w:r>
    </w:p>
    <w:p w:rsidR="18754656" w:rsidRPr="007D65ED" w:rsidP="15EB43FB" w14:paraId="663920FC" w14:textId="6D7D942A">
      <w:pPr>
        <w:pStyle w:val="ListParagraph"/>
        <w:numPr>
          <w:ilvl w:val="0"/>
          <w:numId w:val="4"/>
        </w:numPr>
        <w:rPr>
          <w:sz w:val="24"/>
          <w:szCs w:val="24"/>
        </w:rPr>
      </w:pPr>
      <w:r w:rsidRPr="007D65ED">
        <w:rPr>
          <w:sz w:val="24"/>
          <w:szCs w:val="24"/>
        </w:rPr>
        <w:t>Gratis kjernetid</w:t>
      </w:r>
      <w:r w:rsidR="002F4DFF">
        <w:rPr>
          <w:sz w:val="24"/>
          <w:szCs w:val="24"/>
        </w:rPr>
        <w:t xml:space="preserve">, 12 </w:t>
      </w:r>
      <w:r w:rsidR="002F4DFF">
        <w:rPr>
          <w:sz w:val="24"/>
          <w:szCs w:val="24"/>
        </w:rPr>
        <w:t>timar</w:t>
      </w:r>
      <w:r w:rsidR="002F4DFF">
        <w:rPr>
          <w:sz w:val="24"/>
          <w:szCs w:val="24"/>
        </w:rPr>
        <w:t xml:space="preserve"> per veke,</w:t>
      </w:r>
      <w:r w:rsidRPr="007D65ED">
        <w:rPr>
          <w:sz w:val="24"/>
          <w:szCs w:val="24"/>
        </w:rPr>
        <w:t xml:space="preserve"> for 1.-3. klasse. Per i dag har Vinje kommune gratis SFO for alle i 1.-3.klasse. Lovpålagt er det 12 </w:t>
      </w:r>
      <w:r w:rsidRPr="007D65ED">
        <w:rPr>
          <w:sz w:val="24"/>
          <w:szCs w:val="24"/>
        </w:rPr>
        <w:t>timar</w:t>
      </w:r>
      <w:r w:rsidRPr="007D65ED">
        <w:rPr>
          <w:sz w:val="24"/>
          <w:szCs w:val="24"/>
        </w:rPr>
        <w:t xml:space="preserve"> gratis kjernetid</w:t>
      </w:r>
      <w:r w:rsidR="002F4DFF">
        <w:rPr>
          <w:sz w:val="24"/>
          <w:szCs w:val="24"/>
        </w:rPr>
        <w:t xml:space="preserve"> per veke</w:t>
      </w:r>
      <w:r w:rsidRPr="007D65ED">
        <w:rPr>
          <w:sz w:val="24"/>
          <w:szCs w:val="24"/>
        </w:rPr>
        <w:t xml:space="preserve">. </w:t>
      </w:r>
      <w:r w:rsidRPr="007D65ED" w:rsidR="705B92F3">
        <w:rPr>
          <w:sz w:val="24"/>
          <w:szCs w:val="24"/>
        </w:rPr>
        <w:t xml:space="preserve">Dette bør og inngå i feriar. </w:t>
      </w:r>
    </w:p>
    <w:p w:rsidR="53ABE334" w:rsidRPr="004F6AD2" w:rsidP="33D76329" w14:paraId="2C02CDB7" w14:textId="5174EBCB">
      <w:pPr>
        <w:pStyle w:val="ListParagraph"/>
        <w:numPr>
          <w:ilvl w:val="0"/>
          <w:numId w:val="4"/>
        </w:numPr>
        <w:rPr>
          <w:rFonts w:eastAsiaTheme="minorEastAsia"/>
          <w:color w:val="2B2B2B"/>
          <w:sz w:val="24"/>
          <w:szCs w:val="24"/>
          <w:lang w:val="nn-NO"/>
        </w:rPr>
      </w:pPr>
      <w:r w:rsidRPr="007D65ED">
        <w:rPr>
          <w:rFonts w:eastAsiaTheme="minorEastAsia"/>
          <w:sz w:val="24"/>
          <w:szCs w:val="24"/>
          <w:lang w:val="nn-NO"/>
        </w:rPr>
        <w:t>Betaling i juleferie, påskeferie og sommarferie vil føre til ei meir realistisk påmelding</w:t>
      </w:r>
      <w:r w:rsidRPr="007D65ED" w:rsidR="343AF3BB">
        <w:rPr>
          <w:rFonts w:eastAsiaTheme="minorEastAsia"/>
          <w:sz w:val="24"/>
          <w:szCs w:val="24"/>
          <w:lang w:val="nn-NO"/>
        </w:rPr>
        <w:t xml:space="preserve"> i feriane</w:t>
      </w:r>
      <w:r w:rsidRPr="007D65ED">
        <w:rPr>
          <w:rFonts w:eastAsiaTheme="minorEastAsia"/>
          <w:sz w:val="24"/>
          <w:szCs w:val="24"/>
          <w:lang w:val="nn-NO"/>
        </w:rPr>
        <w:t>. 1.-3.trinn har 12 timar</w:t>
      </w:r>
      <w:r w:rsidRPr="007D65ED" w:rsidR="296236BC">
        <w:rPr>
          <w:rFonts w:eastAsiaTheme="minorEastAsia"/>
          <w:sz w:val="24"/>
          <w:szCs w:val="24"/>
          <w:lang w:val="nn-NO"/>
        </w:rPr>
        <w:t xml:space="preserve"> gratis kjernetid </w:t>
      </w:r>
      <w:r w:rsidR="004F6AD2">
        <w:rPr>
          <w:rFonts w:eastAsiaTheme="minorEastAsia"/>
          <w:sz w:val="24"/>
          <w:szCs w:val="24"/>
          <w:lang w:val="nn-NO"/>
        </w:rPr>
        <w:t xml:space="preserve">per veke </w:t>
      </w:r>
      <w:r w:rsidRPr="007D65ED" w:rsidR="296236BC">
        <w:rPr>
          <w:rFonts w:eastAsiaTheme="minorEastAsia"/>
          <w:sz w:val="24"/>
          <w:szCs w:val="24"/>
          <w:lang w:val="nn-NO"/>
        </w:rPr>
        <w:t>som</w:t>
      </w:r>
      <w:r w:rsidRPr="007D65ED" w:rsidR="20F7165C">
        <w:rPr>
          <w:rFonts w:eastAsiaTheme="minorEastAsia"/>
          <w:sz w:val="24"/>
          <w:szCs w:val="24"/>
          <w:lang w:val="nn-NO"/>
        </w:rPr>
        <w:t xml:space="preserve"> bør</w:t>
      </w:r>
      <w:r w:rsidRPr="007D65ED" w:rsidR="296236BC">
        <w:rPr>
          <w:rFonts w:eastAsiaTheme="minorEastAsia"/>
          <w:sz w:val="24"/>
          <w:szCs w:val="24"/>
          <w:lang w:val="nn-NO"/>
        </w:rPr>
        <w:t xml:space="preserve"> trekkast i frå på faktura ut i frå påmelding. </w:t>
      </w:r>
      <w:r w:rsidRPr="004F6AD2" w:rsidR="0815EE21">
        <w:rPr>
          <w:rFonts w:eastAsiaTheme="minorEastAsia"/>
          <w:sz w:val="24"/>
          <w:szCs w:val="24"/>
          <w:lang w:val="nn-NO"/>
        </w:rPr>
        <w:t xml:space="preserve">Pris per </w:t>
      </w:r>
      <w:r w:rsidRPr="004F6AD2" w:rsidR="0815EE21">
        <w:rPr>
          <w:rFonts w:eastAsiaTheme="minorEastAsia"/>
          <w:sz w:val="24"/>
          <w:szCs w:val="24"/>
          <w:lang w:val="nn-NO"/>
        </w:rPr>
        <w:t>kjøpedag</w:t>
      </w:r>
      <w:r w:rsidRPr="004F6AD2" w:rsidR="0815EE21">
        <w:rPr>
          <w:rFonts w:eastAsiaTheme="minorEastAsia"/>
          <w:sz w:val="24"/>
          <w:szCs w:val="24"/>
          <w:lang w:val="nn-NO"/>
        </w:rPr>
        <w:t xml:space="preserve"> i vedtektene i dag er 253kr per dag + mat. </w:t>
      </w:r>
    </w:p>
    <w:p w:rsidR="00D97468" w:rsidRPr="004F6AD2" w:rsidP="00D97468" w14:paraId="79A7BBA9" w14:textId="77777777">
      <w:pPr>
        <w:pStyle w:val="ListParagraph"/>
        <w:rPr>
          <w:rFonts w:eastAsiaTheme="minorEastAsia"/>
          <w:color w:val="2B2B2B"/>
          <w:sz w:val="24"/>
          <w:szCs w:val="24"/>
          <w:lang w:val="nn-NO"/>
        </w:rPr>
      </w:pPr>
    </w:p>
    <w:p w:rsidR="00CA0733" w:rsidRPr="004F6AD2" w:rsidP="00D64B8F" w14:paraId="2F0B31DB" w14:textId="77777777">
      <w:pPr>
        <w:rPr>
          <w:lang w:val="nn-NO"/>
        </w:rPr>
      </w:pPr>
    </w:p>
    <w:p w:rsidR="00CA0733" w:rsidRPr="00CA0733" w:rsidP="00CA0733" w14:paraId="0436D0CA" w14:textId="6B5D7BD6">
      <w:pPr>
        <w:pStyle w:val="Subtitle"/>
        <w:rPr>
          <w:sz w:val="24"/>
          <w:szCs w:val="20"/>
        </w:rPr>
      </w:pPr>
      <w:r w:rsidRPr="00CA0733">
        <w:rPr>
          <w:sz w:val="24"/>
          <w:szCs w:val="20"/>
        </w:rPr>
        <w:t>3.2 Konsekvenser av tiltak</w:t>
      </w:r>
    </w:p>
    <w:p w:rsidR="00CA0733" w:rsidP="007D65ED" w14:paraId="38AEAA3E" w14:textId="282C5AFE">
      <w:pPr>
        <w:rPr>
          <w:sz w:val="24"/>
          <w:szCs w:val="24"/>
          <w:lang w:val="nn-NO"/>
        </w:rPr>
      </w:pPr>
      <w:r w:rsidRPr="007D65ED">
        <w:rPr>
          <w:sz w:val="24"/>
          <w:szCs w:val="24"/>
          <w:lang w:val="nn-NO"/>
        </w:rPr>
        <w:t xml:space="preserve">Tiltaket </w:t>
      </w:r>
      <w:r w:rsidRPr="007D65ED" w:rsidR="4A633A02">
        <w:rPr>
          <w:sz w:val="24"/>
          <w:szCs w:val="24"/>
          <w:lang w:val="nn-NO"/>
        </w:rPr>
        <w:t xml:space="preserve">knytt til ei SFO-avdeling ved Rauland skule  vil føre til </w:t>
      </w:r>
      <w:r w:rsidRPr="007D65ED" w:rsidR="48A8D9D2">
        <w:rPr>
          <w:sz w:val="24"/>
          <w:szCs w:val="24"/>
          <w:lang w:val="nn-NO"/>
        </w:rPr>
        <w:t xml:space="preserve">lågare lønsutgifter. </w:t>
      </w:r>
      <w:r w:rsidRPr="007D65ED" w:rsidR="48A8D9D2">
        <w:rPr>
          <w:sz w:val="24"/>
          <w:szCs w:val="24"/>
          <w:lang w:val="nn-NO"/>
        </w:rPr>
        <w:t>Antal</w:t>
      </w:r>
      <w:r w:rsidRPr="007D65ED" w:rsidR="48A8D9D2">
        <w:rPr>
          <w:sz w:val="24"/>
          <w:szCs w:val="24"/>
          <w:lang w:val="nn-NO"/>
        </w:rPr>
        <w:t xml:space="preserve"> tilsette ved SFO </w:t>
      </w:r>
      <w:r w:rsidRPr="007D65ED" w:rsidR="25C29B19">
        <w:rPr>
          <w:sz w:val="24"/>
          <w:szCs w:val="24"/>
          <w:lang w:val="nn-NO"/>
        </w:rPr>
        <w:t xml:space="preserve">heng saman med </w:t>
      </w:r>
      <w:r w:rsidRPr="007D65ED" w:rsidR="4A633A02">
        <w:rPr>
          <w:sz w:val="24"/>
          <w:szCs w:val="24"/>
          <w:lang w:val="nn-NO"/>
        </w:rPr>
        <w:t>antal</w:t>
      </w:r>
      <w:r w:rsidRPr="007D65ED" w:rsidR="4A633A02">
        <w:rPr>
          <w:sz w:val="24"/>
          <w:szCs w:val="24"/>
          <w:lang w:val="nn-NO"/>
        </w:rPr>
        <w:t xml:space="preserve"> elevar som er påmeldt og </w:t>
      </w:r>
      <w:r w:rsidRPr="007D65ED" w:rsidR="77093F82">
        <w:rPr>
          <w:sz w:val="24"/>
          <w:szCs w:val="24"/>
          <w:lang w:val="nn-NO"/>
        </w:rPr>
        <w:t xml:space="preserve">kor mange som nyttar tilbodet. </w:t>
      </w:r>
      <w:r w:rsidRPr="007D65ED" w:rsidR="4C61AD00">
        <w:rPr>
          <w:sz w:val="24"/>
          <w:szCs w:val="24"/>
          <w:lang w:val="nn-NO"/>
        </w:rPr>
        <w:t xml:space="preserve">Konsekvensen vil bli ei større barnegruppe samla. Samstundes heng dette saman med storleik på kull og kor mange som nyttar per skuleår. </w:t>
      </w:r>
    </w:p>
    <w:p w:rsidR="00873BA2" w:rsidP="007D65ED" w14:paraId="0C1E7E40" w14:textId="77777777">
      <w:pPr>
        <w:rPr>
          <w:sz w:val="24"/>
          <w:szCs w:val="24"/>
          <w:lang w:val="nn-NO"/>
        </w:rPr>
      </w:pPr>
    </w:p>
    <w:p w:rsidR="00A70161" w:rsidRPr="007D65ED" w:rsidP="007D65ED" w14:paraId="59F22809" w14:textId="77777777">
      <w:pPr>
        <w:rPr>
          <w:sz w:val="24"/>
          <w:szCs w:val="24"/>
          <w:lang w:val="nn-NO"/>
        </w:rPr>
      </w:pPr>
    </w:p>
    <w:p w:rsidR="4C61AD00" w:rsidRPr="007D65ED" w:rsidP="007D65ED" w14:paraId="2C75D61D" w14:textId="2D0008EF">
      <w:pPr>
        <w:rPr>
          <w:color w:val="000000" w:themeColor="text1"/>
          <w:sz w:val="24"/>
          <w:szCs w:val="24"/>
          <w:lang w:val="nn-NO"/>
        </w:rPr>
      </w:pPr>
      <w:r w:rsidRPr="007D65ED">
        <w:rPr>
          <w:sz w:val="24"/>
          <w:szCs w:val="24"/>
          <w:lang w:val="nn-NO"/>
        </w:rPr>
        <w:t xml:space="preserve">Tiltak knytt til gratis kjernetid i SFO vil gi auka </w:t>
      </w:r>
      <w:r w:rsidRPr="007D65ED" w:rsidR="4E1CD76C">
        <w:rPr>
          <w:sz w:val="24"/>
          <w:szCs w:val="24"/>
          <w:lang w:val="nn-NO"/>
        </w:rPr>
        <w:t>brukar</w:t>
      </w:r>
      <w:r w:rsidRPr="007D65ED">
        <w:rPr>
          <w:sz w:val="24"/>
          <w:szCs w:val="24"/>
          <w:lang w:val="nn-NO"/>
        </w:rPr>
        <w:t>betaling om ein nyttar SFO utover 12 timar for elevar i 1.-3.trinn. Samstundes vil dette tiltak</w:t>
      </w:r>
      <w:r w:rsidRPr="007D65ED" w:rsidR="07909592">
        <w:rPr>
          <w:sz w:val="24"/>
          <w:szCs w:val="24"/>
          <w:lang w:val="nn-NO"/>
        </w:rPr>
        <w:t>et kanskje føre til ei meir realistisk påmelding og tildeling av plassar. Ein opplever i Vinje kommune i dag at fleire har tildelt SFO plass, men a</w:t>
      </w:r>
      <w:r w:rsidRPr="007D65ED" w:rsidR="19E8AAA9">
        <w:rPr>
          <w:sz w:val="24"/>
          <w:szCs w:val="24"/>
          <w:lang w:val="nn-NO"/>
        </w:rPr>
        <w:t>t plassen ikkje blir nytta. Søkjartal</w:t>
      </w:r>
      <w:r w:rsidR="004F6AD2">
        <w:rPr>
          <w:sz w:val="24"/>
          <w:szCs w:val="24"/>
          <w:lang w:val="nn-NO"/>
        </w:rPr>
        <w:t>a</w:t>
      </w:r>
      <w:r w:rsidRPr="007D65ED" w:rsidR="19E8AAA9">
        <w:rPr>
          <w:sz w:val="24"/>
          <w:szCs w:val="24"/>
          <w:lang w:val="nn-NO"/>
        </w:rPr>
        <w:t xml:space="preserve"> vil mogeleg blir meir </w:t>
      </w:r>
      <w:r w:rsidRPr="007D65ED" w:rsidR="19E8AAA9">
        <w:rPr>
          <w:color w:val="000000" w:themeColor="text1"/>
          <w:sz w:val="24"/>
          <w:szCs w:val="24"/>
          <w:lang w:val="nn-NO"/>
        </w:rPr>
        <w:t>realistiske og ein får bemanna kvar SFO ut i frå eit meir reelt behov.</w:t>
      </w:r>
      <w:r w:rsidRPr="007D65ED" w:rsidR="4E9BEBED">
        <w:rPr>
          <w:color w:val="000000" w:themeColor="text1"/>
          <w:sz w:val="24"/>
          <w:szCs w:val="24"/>
          <w:lang w:val="nn-NO"/>
        </w:rPr>
        <w:t xml:space="preserve"> Søkjartala ved dei ulike skulane vil </w:t>
      </w:r>
      <w:r w:rsidRPr="007D65ED" w:rsidR="4E9BEBED">
        <w:rPr>
          <w:color w:val="000000" w:themeColor="text1"/>
          <w:sz w:val="24"/>
          <w:szCs w:val="24"/>
          <w:lang w:val="nn-NO"/>
        </w:rPr>
        <w:t>varierere</w:t>
      </w:r>
      <w:r w:rsidRPr="007D65ED" w:rsidR="4E9BEBED">
        <w:rPr>
          <w:color w:val="000000" w:themeColor="text1"/>
          <w:sz w:val="24"/>
          <w:szCs w:val="24"/>
          <w:lang w:val="nn-NO"/>
        </w:rPr>
        <w:t xml:space="preserve"> frå år til år, så inntekta knytt til dette kan variere.</w:t>
      </w:r>
      <w:r w:rsidR="00873BA2">
        <w:rPr>
          <w:color w:val="000000" w:themeColor="text1"/>
          <w:sz w:val="24"/>
          <w:szCs w:val="24"/>
          <w:lang w:val="nn-NO"/>
        </w:rPr>
        <w:t xml:space="preserve"> </w:t>
      </w:r>
    </w:p>
    <w:p w:rsidR="07909592" w:rsidRPr="007D65ED" w:rsidP="007D65ED" w14:paraId="42C53A1B" w14:textId="2D5E72B1">
      <w:pPr>
        <w:shd w:val="clear" w:color="auto" w:fill="FFFFFF" w:themeFill="background1"/>
        <w:spacing w:before="150" w:after="150"/>
        <w:rPr>
          <w:color w:val="000000" w:themeColor="text1"/>
          <w:sz w:val="24"/>
          <w:szCs w:val="24"/>
          <w:lang w:val="nn-NO"/>
        </w:rPr>
      </w:pPr>
      <w:r w:rsidRPr="007D65ED">
        <w:rPr>
          <w:rFonts w:eastAsiaTheme="minorEastAsia"/>
          <w:color w:val="000000" w:themeColor="text1"/>
          <w:sz w:val="24"/>
          <w:szCs w:val="24"/>
          <w:lang w:val="nn-NO"/>
        </w:rPr>
        <w:t>Ved betaling i juleferie, påskeferie og sommarferie vil</w:t>
      </w:r>
      <w:r w:rsidRPr="007D65ED" w:rsidR="64FFAFB7">
        <w:rPr>
          <w:rFonts w:eastAsiaTheme="minorEastAsia"/>
          <w:color w:val="000000" w:themeColor="text1"/>
          <w:sz w:val="24"/>
          <w:szCs w:val="24"/>
          <w:lang w:val="nn-NO"/>
        </w:rPr>
        <w:t xml:space="preserve"> ein få brukarbetaling i feriar.</w:t>
      </w:r>
      <w:r w:rsidRPr="007D65ED" w:rsidR="65DFFEEA">
        <w:rPr>
          <w:rFonts w:eastAsiaTheme="minorEastAsia"/>
          <w:color w:val="000000" w:themeColor="text1"/>
          <w:sz w:val="24"/>
          <w:szCs w:val="24"/>
          <w:lang w:val="nn-NO"/>
        </w:rPr>
        <w:t xml:space="preserve"> Kommunen er heller ikkje plikta til å ha SFO feriane, men før og etter skuletid (Opplæringslova </w:t>
      </w:r>
      <w:r w:rsidRPr="007D65ED" w:rsidR="65DFFEEA">
        <w:rPr>
          <w:rFonts w:eastAsiaTheme="minorEastAsia"/>
          <w:color w:val="333333"/>
          <w:sz w:val="24"/>
          <w:szCs w:val="24"/>
          <w:lang w:val="nn-NO"/>
        </w:rPr>
        <w:t>§ 4-5)</w:t>
      </w:r>
      <w:r w:rsidRPr="007D65ED" w:rsidR="7147780F">
        <w:rPr>
          <w:rFonts w:eastAsiaTheme="minorEastAsia"/>
          <w:color w:val="333333"/>
          <w:sz w:val="24"/>
          <w:szCs w:val="24"/>
          <w:lang w:val="nn-NO"/>
        </w:rPr>
        <w:t xml:space="preserve">. </w:t>
      </w:r>
      <w:r w:rsidRPr="004F6AD2" w:rsidR="7147780F">
        <w:rPr>
          <w:rFonts w:eastAsiaTheme="minorEastAsia"/>
          <w:color w:val="000000" w:themeColor="text1"/>
          <w:sz w:val="24"/>
          <w:szCs w:val="24"/>
          <w:lang w:val="nn-NO"/>
        </w:rPr>
        <w:t>Haustferie og vinterferie følgjer no vanleg til</w:t>
      </w:r>
      <w:r w:rsidRPr="004F6AD2" w:rsidR="55D3BB5C">
        <w:rPr>
          <w:rFonts w:eastAsiaTheme="minorEastAsia"/>
          <w:color w:val="000000" w:themeColor="text1"/>
          <w:sz w:val="24"/>
          <w:szCs w:val="24"/>
          <w:lang w:val="nn-NO"/>
        </w:rPr>
        <w:t>bod for elevane jamfør vedtektene, og er no</w:t>
      </w:r>
      <w:r w:rsidRPr="004F6AD2" w:rsidR="1104850C">
        <w:rPr>
          <w:rFonts w:eastAsiaTheme="minorEastAsia"/>
          <w:color w:val="000000" w:themeColor="text1"/>
          <w:sz w:val="24"/>
          <w:szCs w:val="24"/>
          <w:lang w:val="nn-NO"/>
        </w:rPr>
        <w:t xml:space="preserve">ko </w:t>
      </w:r>
      <w:r w:rsidRPr="004F6AD2" w:rsidR="55D3BB5C">
        <w:rPr>
          <w:rFonts w:eastAsiaTheme="minorEastAsia"/>
          <w:color w:val="000000" w:themeColor="text1"/>
          <w:sz w:val="24"/>
          <w:szCs w:val="24"/>
          <w:lang w:val="nn-NO"/>
        </w:rPr>
        <w:t xml:space="preserve">arbeidsgruppa tenkjer bør vere slik. Føresette har og </w:t>
      </w:r>
      <w:r w:rsidRPr="004F6AD2" w:rsidR="55D3BB5C">
        <w:rPr>
          <w:rFonts w:eastAsiaTheme="minorEastAsia"/>
          <w:color w:val="000000" w:themeColor="text1"/>
          <w:sz w:val="24"/>
          <w:szCs w:val="24"/>
          <w:lang w:val="nn-NO"/>
        </w:rPr>
        <w:t>begrensa</w:t>
      </w:r>
      <w:r w:rsidRPr="004F6AD2" w:rsidR="55D3BB5C">
        <w:rPr>
          <w:rFonts w:eastAsiaTheme="minorEastAsia"/>
          <w:color w:val="000000" w:themeColor="text1"/>
          <w:sz w:val="24"/>
          <w:szCs w:val="24"/>
          <w:lang w:val="nn-NO"/>
        </w:rPr>
        <w:t xml:space="preserve"> med ferie </w:t>
      </w:r>
      <w:r w:rsidRPr="004F6AD2" w:rsidR="71A3B5C1">
        <w:rPr>
          <w:rFonts w:eastAsiaTheme="minorEastAsia"/>
          <w:color w:val="000000" w:themeColor="text1"/>
          <w:sz w:val="24"/>
          <w:szCs w:val="24"/>
          <w:lang w:val="nn-NO"/>
        </w:rPr>
        <w:t xml:space="preserve">ein kan ta ut i løpet av eit år. </w:t>
      </w:r>
      <w:r w:rsidRPr="004F6AD2" w:rsidR="55D3BB5C">
        <w:rPr>
          <w:rFonts w:eastAsiaTheme="minorEastAsia"/>
          <w:color w:val="000000" w:themeColor="text1"/>
          <w:sz w:val="24"/>
          <w:szCs w:val="24"/>
          <w:lang w:val="nn-NO"/>
        </w:rPr>
        <w:t xml:space="preserve"> </w:t>
      </w:r>
      <w:r w:rsidRPr="004F6AD2" w:rsidR="64FFAFB7">
        <w:rPr>
          <w:rFonts w:eastAsiaTheme="minorEastAsia"/>
          <w:color w:val="000000" w:themeColor="text1"/>
          <w:sz w:val="24"/>
          <w:szCs w:val="24"/>
          <w:lang w:val="nn-NO"/>
        </w:rPr>
        <w:t xml:space="preserve"> </w:t>
      </w:r>
      <w:r w:rsidRPr="007D65ED" w:rsidR="64FFAFB7">
        <w:rPr>
          <w:rFonts w:eastAsiaTheme="minorEastAsia"/>
          <w:color w:val="000000" w:themeColor="text1"/>
          <w:sz w:val="24"/>
          <w:szCs w:val="24"/>
          <w:lang w:val="nn-NO"/>
        </w:rPr>
        <w:t>I Vinje kommune ser ein</w:t>
      </w:r>
      <w:r w:rsidRPr="007D65ED" w:rsidR="181C7339">
        <w:rPr>
          <w:rFonts w:eastAsiaTheme="minorEastAsia"/>
          <w:color w:val="000000" w:themeColor="text1"/>
          <w:sz w:val="24"/>
          <w:szCs w:val="24"/>
          <w:lang w:val="nn-NO"/>
        </w:rPr>
        <w:t xml:space="preserve"> </w:t>
      </w:r>
      <w:r w:rsidRPr="007D65ED" w:rsidR="54AE4C6A">
        <w:rPr>
          <w:rFonts w:eastAsiaTheme="minorEastAsia"/>
          <w:color w:val="000000" w:themeColor="text1"/>
          <w:sz w:val="24"/>
          <w:szCs w:val="24"/>
          <w:lang w:val="nn-NO"/>
        </w:rPr>
        <w:t xml:space="preserve">likevel </w:t>
      </w:r>
      <w:r w:rsidRPr="007D65ED" w:rsidR="181C7339">
        <w:rPr>
          <w:rFonts w:eastAsiaTheme="minorEastAsia"/>
          <w:color w:val="000000" w:themeColor="text1"/>
          <w:sz w:val="24"/>
          <w:szCs w:val="24"/>
          <w:lang w:val="nn-NO"/>
        </w:rPr>
        <w:t>at</w:t>
      </w:r>
      <w:r w:rsidRPr="007D65ED" w:rsidR="64FFAFB7">
        <w:rPr>
          <w:rFonts w:eastAsiaTheme="minorEastAsia"/>
          <w:color w:val="000000" w:themeColor="text1"/>
          <w:sz w:val="24"/>
          <w:szCs w:val="24"/>
          <w:lang w:val="nn-NO"/>
        </w:rPr>
        <w:t xml:space="preserve"> juleferie og påskeferie har låg påmelding, og at i sommarferiar kan det vere påmeldingar</w:t>
      </w:r>
      <w:r w:rsidR="004F6AD2">
        <w:rPr>
          <w:rFonts w:eastAsiaTheme="minorEastAsia"/>
          <w:color w:val="000000" w:themeColor="text1"/>
          <w:sz w:val="24"/>
          <w:szCs w:val="24"/>
          <w:lang w:val="nn-NO"/>
        </w:rPr>
        <w:t>,</w:t>
      </w:r>
      <w:r w:rsidRPr="007D65ED" w:rsidR="64FFAFB7">
        <w:rPr>
          <w:rFonts w:eastAsiaTheme="minorEastAsia"/>
          <w:color w:val="000000" w:themeColor="text1"/>
          <w:sz w:val="24"/>
          <w:szCs w:val="24"/>
          <w:lang w:val="nn-NO"/>
        </w:rPr>
        <w:t xml:space="preserve"> </w:t>
      </w:r>
      <w:r w:rsidRPr="007D65ED" w:rsidR="1CB73FA7">
        <w:rPr>
          <w:rFonts w:eastAsiaTheme="minorEastAsia"/>
          <w:color w:val="000000" w:themeColor="text1"/>
          <w:sz w:val="24"/>
          <w:szCs w:val="24"/>
          <w:lang w:val="nn-NO"/>
        </w:rPr>
        <w:t xml:space="preserve">men </w:t>
      </w:r>
      <w:r w:rsidRPr="007D65ED" w:rsidR="391FB0D7">
        <w:rPr>
          <w:rFonts w:eastAsiaTheme="minorEastAsia"/>
          <w:color w:val="000000" w:themeColor="text1"/>
          <w:sz w:val="24"/>
          <w:szCs w:val="24"/>
          <w:lang w:val="nn-NO"/>
        </w:rPr>
        <w:t>færre</w:t>
      </w:r>
      <w:r w:rsidRPr="007D65ED" w:rsidR="1CB73FA7">
        <w:rPr>
          <w:rFonts w:eastAsiaTheme="minorEastAsia"/>
          <w:color w:val="000000" w:themeColor="text1"/>
          <w:sz w:val="24"/>
          <w:szCs w:val="24"/>
          <w:lang w:val="nn-NO"/>
        </w:rPr>
        <w:t xml:space="preserve"> som møter sjølv om påmeldinga er bindande. Ved betaling vil ein mogeleg få ei påmelding ut i frå faktisk behov og ein får ei realistisk bemanning på heil</w:t>
      </w:r>
      <w:r w:rsidRPr="007D65ED" w:rsidR="51821C4F">
        <w:rPr>
          <w:rFonts w:eastAsiaTheme="minorEastAsia"/>
          <w:color w:val="000000" w:themeColor="text1"/>
          <w:sz w:val="24"/>
          <w:szCs w:val="24"/>
          <w:lang w:val="nn-NO"/>
        </w:rPr>
        <w:t>e dagar med SFO. Her kan ein framleis ha 12 timar gratis kjernetid som blir trekt i frå på fakturagrunnlaget for elevar i 1.-3.trinn.</w:t>
      </w:r>
      <w:r w:rsidRPr="007D65ED" w:rsidR="51821C4F">
        <w:rPr>
          <w:color w:val="000000" w:themeColor="text1"/>
          <w:sz w:val="24"/>
          <w:szCs w:val="24"/>
          <w:lang w:val="nn-NO"/>
        </w:rPr>
        <w:t xml:space="preserve"> </w:t>
      </w:r>
    </w:p>
    <w:p w:rsidR="00A03A8F" w:rsidRPr="006F406E" w:rsidP="00A03A8F" w14:paraId="21C1AA1F" w14:textId="5C2C8B35">
      <w:pPr>
        <w:rPr>
          <w:sz w:val="24"/>
          <w:szCs w:val="24"/>
          <w:lang w:val="nn-NO"/>
        </w:rPr>
      </w:pPr>
      <w:r w:rsidRPr="00A70161">
        <w:rPr>
          <w:sz w:val="24"/>
          <w:szCs w:val="24"/>
          <w:lang w:val="nn-NO"/>
        </w:rPr>
        <w:t xml:space="preserve">Tiltaka </w:t>
      </w:r>
      <w:r>
        <w:rPr>
          <w:sz w:val="24"/>
          <w:szCs w:val="24"/>
          <w:lang w:val="nn-NO"/>
        </w:rPr>
        <w:t>over</w:t>
      </w:r>
      <w:r w:rsidRPr="00A70161">
        <w:rPr>
          <w:sz w:val="24"/>
          <w:szCs w:val="24"/>
          <w:lang w:val="nn-NO"/>
        </w:rPr>
        <w:t xml:space="preserve"> som vil gi auka brukarbetaling kan føre til at færre nyttar SFO grunna auka kostandar for føresette. SFO skal vere ein stad der elevane skal få ei meiningsfull fritid med leik, fellesskap, triv</w:t>
      </w:r>
      <w:r>
        <w:rPr>
          <w:sz w:val="24"/>
          <w:szCs w:val="24"/>
          <w:lang w:val="nn-NO"/>
        </w:rPr>
        <w:t>s</w:t>
      </w:r>
      <w:r w:rsidRPr="00A70161">
        <w:rPr>
          <w:sz w:val="24"/>
          <w:szCs w:val="24"/>
          <w:lang w:val="nn-NO"/>
        </w:rPr>
        <w:t xml:space="preserve">el og glede. </w:t>
      </w:r>
      <w:r w:rsidRPr="006F406E">
        <w:rPr>
          <w:sz w:val="24"/>
          <w:szCs w:val="24"/>
          <w:lang w:val="nn-NO"/>
        </w:rPr>
        <w:t xml:space="preserve">SFO skal ivareta elevane sine behov for omsorg og tilsyn, og skape gode arenaer for utvikling, </w:t>
      </w:r>
      <w:r>
        <w:rPr>
          <w:sz w:val="24"/>
          <w:szCs w:val="24"/>
          <w:lang w:val="nn-NO"/>
        </w:rPr>
        <w:t>meistring og sosiale fellesskap (</w:t>
      </w:r>
      <w:r>
        <w:rPr>
          <w:i/>
          <w:iCs/>
          <w:sz w:val="24"/>
          <w:szCs w:val="24"/>
          <w:lang w:val="nn-NO"/>
        </w:rPr>
        <w:t>Rammeplan for SFO)</w:t>
      </w:r>
      <w:r>
        <w:rPr>
          <w:sz w:val="24"/>
          <w:szCs w:val="24"/>
          <w:lang w:val="nn-NO"/>
        </w:rPr>
        <w:t xml:space="preserve">. Med endringane i tiltaka over ynskjer me ein føreseieleg SFO. Der påmeldingar og tildelte plassar gir eit godt grunnlag for oppmøte som fører til </w:t>
      </w:r>
      <w:r w:rsidR="003B0E18">
        <w:rPr>
          <w:sz w:val="24"/>
          <w:szCs w:val="24"/>
          <w:lang w:val="nn-NO"/>
        </w:rPr>
        <w:t xml:space="preserve">god ressursbruk, </w:t>
      </w:r>
      <w:r w:rsidR="00884EDF">
        <w:rPr>
          <w:sz w:val="24"/>
          <w:szCs w:val="24"/>
          <w:lang w:val="nn-NO"/>
        </w:rPr>
        <w:t>føreseielegheit</w:t>
      </w:r>
      <w:r w:rsidR="00EA13A9">
        <w:rPr>
          <w:sz w:val="24"/>
          <w:szCs w:val="24"/>
          <w:lang w:val="nn-NO"/>
        </w:rPr>
        <w:t xml:space="preserve"> for tilsette og for betre </w:t>
      </w:r>
      <w:r>
        <w:rPr>
          <w:sz w:val="24"/>
          <w:szCs w:val="24"/>
          <w:lang w:val="nn-NO"/>
        </w:rPr>
        <w:t xml:space="preserve">planlegging av aktivitetar. </w:t>
      </w:r>
    </w:p>
    <w:p w:rsidR="00CA0733" w:rsidRPr="007D65ED" w:rsidP="00CA0733" w14:paraId="6ABB6F01" w14:textId="77777777">
      <w:pPr>
        <w:rPr>
          <w:lang w:val="nn-NO"/>
        </w:rPr>
      </w:pPr>
    </w:p>
    <w:p w:rsidR="00CA0733" w:rsidRPr="003B0E18" w:rsidP="00CA0733" w14:paraId="6037B207" w14:textId="03F25855">
      <w:pPr>
        <w:pStyle w:val="Subtitle"/>
        <w:rPr>
          <w:sz w:val="24"/>
          <w:szCs w:val="20"/>
          <w:lang w:val="nn-NO"/>
        </w:rPr>
      </w:pPr>
      <w:r w:rsidRPr="003B0E18">
        <w:rPr>
          <w:sz w:val="24"/>
          <w:szCs w:val="20"/>
          <w:lang w:val="nn-NO"/>
        </w:rPr>
        <w:t xml:space="preserve">3.3 </w:t>
      </w:r>
      <w:r w:rsidRPr="003B0E18">
        <w:rPr>
          <w:sz w:val="24"/>
          <w:szCs w:val="20"/>
          <w:lang w:val="nn-NO"/>
        </w:rPr>
        <w:t>Etc</w:t>
      </w:r>
    </w:p>
    <w:p w:rsidR="00D64B8F" w:rsidRPr="003B0E18" w:rsidP="00D64B8F" w14:paraId="017EB5FC" w14:textId="6836E5B5">
      <w:pPr>
        <w:rPr>
          <w:i/>
          <w:iCs/>
          <w:color w:val="FF0000"/>
          <w:lang w:val="nn-NO"/>
        </w:rPr>
      </w:pPr>
    </w:p>
    <w:p w:rsidR="00D64B8F" w:rsidRPr="003B0E18" w:rsidP="00D64B8F" w14:paraId="21316254" w14:textId="3E7517D0">
      <w:pPr>
        <w:rPr>
          <w:b/>
          <w:bCs/>
          <w:lang w:val="nn-NO"/>
        </w:rPr>
      </w:pPr>
      <w:r w:rsidRPr="003B0E18">
        <w:rPr>
          <w:b/>
          <w:bCs/>
          <w:lang w:val="nn-NO"/>
        </w:rPr>
        <w:t>Oppsummerende</w:t>
      </w:r>
      <w:r w:rsidRPr="003B0E18">
        <w:rPr>
          <w:b/>
          <w:bCs/>
          <w:lang w:val="nn-NO"/>
        </w:rPr>
        <w:t xml:space="preserve"> tabell</w:t>
      </w:r>
    </w:p>
    <w:p w:rsidR="00D64B8F" w:rsidRPr="003B0E18" w:rsidP="00D64B8F" w14:paraId="170F9304" w14:textId="77777777">
      <w:pPr>
        <w:rPr>
          <w:lang w:val="nn-NO"/>
        </w:rPr>
      </w:pPr>
    </w:p>
    <w:tbl>
      <w:tblPr>
        <w:tblStyle w:val="TableGrid"/>
        <w:tblW w:w="9067" w:type="dxa"/>
        <w:tblLayout w:type="fixed"/>
        <w:tblLook w:val="04A0"/>
      </w:tblPr>
      <w:tblGrid>
        <w:gridCol w:w="2400"/>
        <w:gridCol w:w="6667"/>
      </w:tblGrid>
      <w:tr w14:paraId="1DB1C6B2" w14:textId="77777777" w:rsidTr="33D76329">
        <w:tblPrEx>
          <w:tblW w:w="9067" w:type="dxa"/>
          <w:tblLayout w:type="fixed"/>
          <w:tblLook w:val="04A0"/>
        </w:tblPrEx>
        <w:trPr>
          <w:trHeight w:val="307"/>
        </w:trPr>
        <w:tc>
          <w:tcPr>
            <w:tcW w:w="2400" w:type="dxa"/>
            <w:shd w:val="clear" w:color="auto" w:fill="5AA9C7" w:themeFill="accent1" w:themeFillShade="BF"/>
          </w:tcPr>
          <w:p w:rsidR="00D64B8F" w:rsidRPr="00D64B8F" w:rsidP="00D97144" w14:paraId="192C9684" w14:textId="713F195D">
            <w:pPr>
              <w:spacing w:after="160" w:line="259" w:lineRule="auto"/>
              <w:rPr>
                <w:b/>
                <w:bCs/>
                <w:sz w:val="18"/>
                <w:szCs w:val="18"/>
              </w:rPr>
            </w:pPr>
            <w:r w:rsidRPr="00D64B8F">
              <w:rPr>
                <w:b/>
                <w:bCs/>
                <w:sz w:val="18"/>
                <w:szCs w:val="18"/>
              </w:rPr>
              <w:t>Navn på tiltak</w:t>
            </w:r>
            <w:r>
              <w:rPr>
                <w:b/>
                <w:bCs/>
                <w:sz w:val="18"/>
                <w:szCs w:val="18"/>
              </w:rPr>
              <w:t xml:space="preserve"> i </w:t>
            </w:r>
            <w:r w:rsidR="000B088B">
              <w:rPr>
                <w:b/>
                <w:bCs/>
                <w:sz w:val="18"/>
                <w:szCs w:val="18"/>
              </w:rPr>
              <w:t>Arbeidsgruppen</w:t>
            </w:r>
          </w:p>
        </w:tc>
        <w:tc>
          <w:tcPr>
            <w:tcW w:w="6667" w:type="dxa"/>
            <w:shd w:val="clear" w:color="auto" w:fill="5AA9C7" w:themeFill="accent1" w:themeFillShade="BF"/>
          </w:tcPr>
          <w:p w:rsidR="00D64B8F" w:rsidRPr="00D64B8F" w:rsidP="00D97144" w14:paraId="60B24538" w14:textId="77777777">
            <w:pPr>
              <w:spacing w:after="160" w:line="259" w:lineRule="auto"/>
              <w:rPr>
                <w:b/>
                <w:bCs/>
                <w:sz w:val="18"/>
                <w:szCs w:val="18"/>
              </w:rPr>
            </w:pPr>
            <w:r w:rsidRPr="00D64B8F">
              <w:rPr>
                <w:b/>
                <w:bCs/>
                <w:sz w:val="18"/>
                <w:szCs w:val="18"/>
              </w:rPr>
              <w:t>Utdyping av tiltak</w:t>
            </w:r>
          </w:p>
        </w:tc>
      </w:tr>
      <w:tr w14:paraId="7DCAF7A8" w14:textId="77777777" w:rsidTr="33D76329">
        <w:tblPrEx>
          <w:tblW w:w="9067" w:type="dxa"/>
          <w:tblLayout w:type="fixed"/>
          <w:tblLook w:val="04A0"/>
        </w:tblPrEx>
        <w:trPr>
          <w:trHeight w:val="363"/>
        </w:trPr>
        <w:tc>
          <w:tcPr>
            <w:tcW w:w="2400" w:type="dxa"/>
          </w:tcPr>
          <w:p w:rsidR="00D64B8F" w:rsidRPr="007D65ED" w:rsidP="33D76329" w14:paraId="22A00EFC" w14:textId="7C2E1C3A">
            <w:pPr>
              <w:spacing w:after="160" w:line="259" w:lineRule="auto"/>
              <w:rPr>
                <w:sz w:val="24"/>
                <w:szCs w:val="24"/>
                <w:lang w:val="nn-NO"/>
              </w:rPr>
            </w:pPr>
            <w:r w:rsidRPr="007D65ED">
              <w:rPr>
                <w:sz w:val="24"/>
                <w:szCs w:val="24"/>
                <w:lang w:val="nn-NO"/>
              </w:rPr>
              <w:t xml:space="preserve">1. </w:t>
            </w:r>
            <w:r w:rsidRPr="007D65ED" w:rsidR="0FA6F78A">
              <w:rPr>
                <w:sz w:val="24"/>
                <w:szCs w:val="24"/>
                <w:lang w:val="nn-NO"/>
              </w:rPr>
              <w:t>Ei SFO avdeling ved Rauland skule</w:t>
            </w:r>
          </w:p>
        </w:tc>
        <w:tc>
          <w:tcPr>
            <w:tcW w:w="6667" w:type="dxa"/>
          </w:tcPr>
          <w:p w:rsidR="00D64B8F" w:rsidRPr="007D65ED" w:rsidP="00D97144" w14:paraId="21C498CD" w14:textId="6604900B">
            <w:pPr>
              <w:spacing w:after="160" w:line="259" w:lineRule="auto"/>
              <w:rPr>
                <w:sz w:val="24"/>
                <w:szCs w:val="24"/>
                <w:lang w:val="nn-NO"/>
              </w:rPr>
            </w:pPr>
            <w:r w:rsidRPr="007D65ED">
              <w:rPr>
                <w:sz w:val="24"/>
                <w:szCs w:val="24"/>
                <w:lang w:val="nn-NO"/>
              </w:rPr>
              <w:t xml:space="preserve">Samle </w:t>
            </w:r>
            <w:r w:rsidRPr="007D65ED" w:rsidR="19BBAFCE">
              <w:rPr>
                <w:sz w:val="24"/>
                <w:szCs w:val="24"/>
                <w:lang w:val="nn-NO"/>
              </w:rPr>
              <w:t>SFO på ei</w:t>
            </w:r>
            <w:r w:rsidRPr="007D65ED">
              <w:rPr>
                <w:sz w:val="24"/>
                <w:szCs w:val="24"/>
                <w:lang w:val="nn-NO"/>
              </w:rPr>
              <w:t xml:space="preserve"> avdeling </w:t>
            </w:r>
          </w:p>
        </w:tc>
      </w:tr>
      <w:tr w14:paraId="3571340F" w14:textId="77777777" w:rsidTr="33D76329">
        <w:tblPrEx>
          <w:tblW w:w="9067" w:type="dxa"/>
          <w:tblLayout w:type="fixed"/>
          <w:tblLook w:val="04A0"/>
        </w:tblPrEx>
        <w:trPr>
          <w:trHeight w:val="363"/>
        </w:trPr>
        <w:tc>
          <w:tcPr>
            <w:tcW w:w="2400" w:type="dxa"/>
          </w:tcPr>
          <w:p w:rsidR="00D64B8F" w:rsidRPr="007D65ED" w:rsidP="03766941" w14:paraId="6E8BF498" w14:textId="0F9816E8">
            <w:pPr>
              <w:spacing w:after="160" w:line="259" w:lineRule="auto"/>
              <w:rPr>
                <w:sz w:val="24"/>
                <w:szCs w:val="24"/>
              </w:rPr>
            </w:pPr>
            <w:r w:rsidRPr="007D65ED">
              <w:rPr>
                <w:sz w:val="24"/>
                <w:szCs w:val="24"/>
              </w:rPr>
              <w:t xml:space="preserve">2. </w:t>
            </w:r>
            <w:r w:rsidRPr="007D65ED" w:rsidR="6F702CC8">
              <w:rPr>
                <w:sz w:val="24"/>
                <w:szCs w:val="24"/>
              </w:rPr>
              <w:t>Gratis kjernetid 1.-3.klasse</w:t>
            </w:r>
          </w:p>
        </w:tc>
        <w:tc>
          <w:tcPr>
            <w:tcW w:w="6667" w:type="dxa"/>
          </w:tcPr>
          <w:p w:rsidR="00D64B8F" w:rsidRPr="007D65ED" w:rsidP="6D1E44D4" w14:paraId="25FE361A" w14:textId="23FD5D9B">
            <w:pPr>
              <w:spacing w:after="160" w:line="259" w:lineRule="auto"/>
              <w:rPr>
                <w:sz w:val="24"/>
                <w:szCs w:val="24"/>
              </w:rPr>
            </w:pPr>
            <w:r w:rsidRPr="007D65ED">
              <w:rPr>
                <w:sz w:val="24"/>
                <w:szCs w:val="24"/>
              </w:rPr>
              <w:t>Gratis kjernetid, 12 timar per veke, for 1.-3.trinn</w:t>
            </w:r>
          </w:p>
        </w:tc>
      </w:tr>
      <w:tr w14:paraId="17605FFE" w14:textId="77777777" w:rsidTr="33D76329">
        <w:tblPrEx>
          <w:tblW w:w="9067" w:type="dxa"/>
          <w:tblLayout w:type="fixed"/>
          <w:tblLook w:val="04A0"/>
        </w:tblPrEx>
        <w:trPr>
          <w:trHeight w:val="451"/>
        </w:trPr>
        <w:tc>
          <w:tcPr>
            <w:tcW w:w="2400" w:type="dxa"/>
          </w:tcPr>
          <w:p w:rsidR="00D64B8F" w:rsidRPr="00931472" w:rsidP="6D1E44D4" w14:paraId="52E6FABD" w14:textId="636CBD90">
            <w:pPr>
              <w:spacing w:after="160" w:line="259" w:lineRule="auto"/>
              <w:rPr>
                <w:sz w:val="24"/>
                <w:szCs w:val="24"/>
                <w:lang w:val="nn-NO"/>
              </w:rPr>
            </w:pPr>
            <w:r w:rsidRPr="00931472">
              <w:rPr>
                <w:sz w:val="24"/>
                <w:szCs w:val="24"/>
                <w:lang w:val="nn-NO"/>
              </w:rPr>
              <w:t>3.</w:t>
            </w:r>
            <w:r w:rsidRPr="00931472" w:rsidR="1995EA58">
              <w:rPr>
                <w:sz w:val="24"/>
                <w:szCs w:val="24"/>
                <w:lang w:val="nn-NO"/>
              </w:rPr>
              <w:t xml:space="preserve"> </w:t>
            </w:r>
            <w:r w:rsidRPr="00931472" w:rsidR="425F3CD1">
              <w:rPr>
                <w:sz w:val="24"/>
                <w:szCs w:val="24"/>
                <w:lang w:val="nn-NO"/>
              </w:rPr>
              <w:t xml:space="preserve">Betaling i </w:t>
            </w:r>
            <w:r w:rsidRPr="00931472" w:rsidR="72AC538A">
              <w:rPr>
                <w:sz w:val="24"/>
                <w:szCs w:val="24"/>
                <w:lang w:val="nn-NO"/>
              </w:rPr>
              <w:t>jule</w:t>
            </w:r>
            <w:r w:rsidRPr="00931472" w:rsidR="425F3CD1">
              <w:rPr>
                <w:sz w:val="24"/>
                <w:szCs w:val="24"/>
                <w:lang w:val="nn-NO"/>
              </w:rPr>
              <w:t>feri</w:t>
            </w:r>
            <w:r w:rsidRPr="00931472" w:rsidR="34C80A5A">
              <w:rPr>
                <w:sz w:val="24"/>
                <w:szCs w:val="24"/>
                <w:lang w:val="nn-NO"/>
              </w:rPr>
              <w:t>e, påskeferie, sommarferie</w:t>
            </w:r>
          </w:p>
        </w:tc>
        <w:tc>
          <w:tcPr>
            <w:tcW w:w="6667" w:type="dxa"/>
          </w:tcPr>
          <w:p w:rsidR="00D64B8F" w:rsidRPr="007D65ED" w:rsidP="00D97144" w14:paraId="366D5728" w14:textId="29450EED">
            <w:pPr>
              <w:spacing w:after="160" w:line="259" w:lineRule="auto"/>
              <w:rPr>
                <w:sz w:val="24"/>
                <w:szCs w:val="24"/>
                <w:lang w:val="nn-NO"/>
              </w:rPr>
            </w:pPr>
            <w:r w:rsidRPr="007D65ED">
              <w:rPr>
                <w:sz w:val="24"/>
                <w:szCs w:val="24"/>
                <w:lang w:val="nn-NO"/>
              </w:rPr>
              <w:t>Betaling for påmeldte dagar i juleferie, påskeferie og sommarferie. Gratis kjernetid på 12 timar for 1.-3.trinn trekkjast i frå</w:t>
            </w:r>
            <w:r w:rsidRPr="007D65ED" w:rsidR="07191A06">
              <w:rPr>
                <w:sz w:val="24"/>
                <w:szCs w:val="24"/>
                <w:lang w:val="nn-NO"/>
              </w:rPr>
              <w:t>.</w:t>
            </w:r>
            <w:r w:rsidRPr="007D65ED">
              <w:rPr>
                <w:sz w:val="24"/>
                <w:szCs w:val="24"/>
                <w:lang w:val="nn-NO"/>
              </w:rPr>
              <w:t xml:space="preserve"> </w:t>
            </w:r>
          </w:p>
        </w:tc>
      </w:tr>
    </w:tbl>
    <w:p w:rsidR="6D1E44D4" w:rsidRPr="007D65ED" w:rsidP="6D1E44D4" w14:paraId="75916BAA" w14:textId="31DAE465">
      <w:pPr>
        <w:pStyle w:val="Heading2"/>
        <w:rPr>
          <w:lang w:val="nn-NO"/>
        </w:rPr>
      </w:pPr>
    </w:p>
    <w:p w:rsidR="007A4AED" w:rsidRPr="007D65ED" w:rsidP="007A4AED" w14:paraId="1FD6E7A9" w14:textId="7F3B1675">
      <w:pPr>
        <w:pStyle w:val="Heading2"/>
        <w:rPr>
          <w:lang w:val="nn-NO"/>
        </w:rPr>
      </w:pPr>
      <w:r w:rsidRPr="007D65ED">
        <w:rPr>
          <w:lang w:val="nn-NO"/>
        </w:rPr>
        <w:t>4</w:t>
      </w:r>
      <w:r w:rsidRPr="007D65ED">
        <w:rPr>
          <w:lang w:val="nn-NO"/>
        </w:rPr>
        <w:t xml:space="preserve">. </w:t>
      </w:r>
      <w:r w:rsidRPr="007D65ED">
        <w:rPr>
          <w:lang w:val="nn-NO"/>
        </w:rPr>
        <w:t>Gevinstrealisering</w:t>
      </w:r>
      <w:r w:rsidRPr="007D65ED">
        <w:rPr>
          <w:lang w:val="nn-NO"/>
        </w:rPr>
        <w:t xml:space="preserve"> </w:t>
      </w:r>
    </w:p>
    <w:p w:rsidR="00A258AB" w:rsidRPr="007D65ED" w:rsidP="007A4AED" w14:paraId="1281F120" w14:textId="16FA17C0">
      <w:pPr>
        <w:rPr>
          <w:sz w:val="24"/>
          <w:szCs w:val="24"/>
          <w:lang w:val="nn-NO"/>
        </w:rPr>
      </w:pPr>
      <w:r w:rsidRPr="007D65ED">
        <w:rPr>
          <w:sz w:val="24"/>
          <w:szCs w:val="24"/>
          <w:lang w:val="nn-NO"/>
        </w:rPr>
        <w:t xml:space="preserve">Tabellen viser oversikt over </w:t>
      </w:r>
      <w:r w:rsidRPr="007D65ED" w:rsidR="000B088B">
        <w:rPr>
          <w:sz w:val="24"/>
          <w:szCs w:val="24"/>
          <w:lang w:val="nn-NO"/>
        </w:rPr>
        <w:t>arbeidsgruppen</w:t>
      </w:r>
      <w:r w:rsidRPr="007D65ED">
        <w:rPr>
          <w:sz w:val="24"/>
          <w:szCs w:val="24"/>
          <w:lang w:val="nn-NO"/>
        </w:rPr>
        <w:t>s</w:t>
      </w:r>
      <w:r w:rsidRPr="007D65ED">
        <w:rPr>
          <w:sz w:val="24"/>
          <w:szCs w:val="24"/>
          <w:lang w:val="nn-NO"/>
        </w:rPr>
        <w:t xml:space="preserve"> forslag til tiltak for å nå </w:t>
      </w:r>
      <w:r w:rsidRPr="007D65ED">
        <w:rPr>
          <w:sz w:val="24"/>
          <w:szCs w:val="24"/>
          <w:lang w:val="nn-NO"/>
        </w:rPr>
        <w:t>målsettingen</w:t>
      </w:r>
      <w:r w:rsidRPr="007D65ED">
        <w:rPr>
          <w:sz w:val="24"/>
          <w:szCs w:val="24"/>
          <w:lang w:val="nn-NO"/>
        </w:rPr>
        <w:t xml:space="preserve">. Tabellen </w:t>
      </w:r>
      <w:r w:rsidRPr="007D65ED">
        <w:rPr>
          <w:sz w:val="24"/>
          <w:szCs w:val="24"/>
          <w:lang w:val="nn-NO"/>
        </w:rPr>
        <w:t>inneholder</w:t>
      </w:r>
      <w:r w:rsidRPr="007D65ED">
        <w:rPr>
          <w:sz w:val="24"/>
          <w:szCs w:val="24"/>
          <w:lang w:val="nn-NO"/>
        </w:rPr>
        <w:t xml:space="preserve"> </w:t>
      </w:r>
      <w:r w:rsidRPr="007D65ED" w:rsidR="00D64B8F">
        <w:rPr>
          <w:sz w:val="24"/>
          <w:szCs w:val="24"/>
          <w:lang w:val="nn-NO"/>
        </w:rPr>
        <w:t>navn</w:t>
      </w:r>
      <w:r w:rsidRPr="007D65ED" w:rsidR="00D64B8F">
        <w:rPr>
          <w:sz w:val="24"/>
          <w:szCs w:val="24"/>
          <w:lang w:val="nn-NO"/>
        </w:rPr>
        <w:t xml:space="preserve"> på</w:t>
      </w:r>
      <w:r w:rsidRPr="007D65ED" w:rsidR="001B155C">
        <w:rPr>
          <w:sz w:val="24"/>
          <w:szCs w:val="24"/>
          <w:lang w:val="nn-NO"/>
        </w:rPr>
        <w:t xml:space="preserve"> tiltak, </w:t>
      </w:r>
      <w:r w:rsidRPr="007D65ED" w:rsidR="00D64B8F">
        <w:rPr>
          <w:sz w:val="24"/>
          <w:szCs w:val="24"/>
          <w:lang w:val="nn-NO"/>
        </w:rPr>
        <w:t xml:space="preserve">kvalifisert anslag på </w:t>
      </w:r>
      <w:r w:rsidRPr="007D65ED" w:rsidR="00D64B8F">
        <w:rPr>
          <w:sz w:val="24"/>
          <w:szCs w:val="24"/>
          <w:lang w:val="nn-NO"/>
        </w:rPr>
        <w:t>mulig</w:t>
      </w:r>
      <w:r w:rsidRPr="007D65ED" w:rsidR="00D64B8F">
        <w:rPr>
          <w:sz w:val="24"/>
          <w:szCs w:val="24"/>
          <w:lang w:val="nn-NO"/>
        </w:rPr>
        <w:t xml:space="preserve"> </w:t>
      </w:r>
      <w:r w:rsidRPr="007D65ED" w:rsidR="00D64B8F">
        <w:rPr>
          <w:sz w:val="24"/>
          <w:szCs w:val="24"/>
          <w:lang w:val="nn-NO"/>
        </w:rPr>
        <w:t>besparelse</w:t>
      </w:r>
      <w:r w:rsidRPr="007D65ED" w:rsidR="00D64B8F">
        <w:rPr>
          <w:sz w:val="24"/>
          <w:szCs w:val="24"/>
          <w:lang w:val="nn-NO"/>
        </w:rPr>
        <w:t xml:space="preserve"> i 2026 og 2027 (når fult implementert)</w:t>
      </w:r>
      <w:r w:rsidRPr="007D65ED">
        <w:rPr>
          <w:sz w:val="24"/>
          <w:szCs w:val="24"/>
          <w:lang w:val="nn-NO"/>
        </w:rPr>
        <w:t xml:space="preserve"> og </w:t>
      </w:r>
      <w:r w:rsidRPr="007D65ED" w:rsidR="00D64B8F">
        <w:rPr>
          <w:sz w:val="24"/>
          <w:szCs w:val="24"/>
          <w:lang w:val="nn-NO"/>
        </w:rPr>
        <w:t>forutsetninger</w:t>
      </w:r>
      <w:r w:rsidRPr="007D65ED" w:rsidR="00D64B8F">
        <w:rPr>
          <w:sz w:val="24"/>
          <w:szCs w:val="24"/>
          <w:lang w:val="nn-NO"/>
        </w:rPr>
        <w:t xml:space="preserve"> </w:t>
      </w:r>
      <w:r w:rsidRPr="007D65ED" w:rsidR="00F1776A">
        <w:rPr>
          <w:sz w:val="24"/>
          <w:szCs w:val="24"/>
          <w:lang w:val="nn-NO"/>
        </w:rPr>
        <w:t xml:space="preserve">for at tiltaket skal kunne </w:t>
      </w:r>
      <w:r w:rsidRPr="007D65ED" w:rsidR="00F1776A">
        <w:rPr>
          <w:sz w:val="24"/>
          <w:szCs w:val="24"/>
          <w:lang w:val="nn-NO"/>
        </w:rPr>
        <w:t>realiseres</w:t>
      </w:r>
      <w:r w:rsidRPr="007D65ED" w:rsidR="00F1776A">
        <w:rPr>
          <w:sz w:val="24"/>
          <w:szCs w:val="24"/>
          <w:lang w:val="nn-NO"/>
        </w:rPr>
        <w:t xml:space="preserve"> i økonomisk innsparing</w:t>
      </w:r>
      <w:r w:rsidRPr="007D65ED" w:rsidR="008B37CE">
        <w:rPr>
          <w:sz w:val="24"/>
          <w:szCs w:val="24"/>
          <w:lang w:val="nn-NO"/>
        </w:rPr>
        <w:t xml:space="preserve">. </w:t>
      </w:r>
    </w:p>
    <w:p w:rsidR="1227C695" w:rsidRPr="007D65ED" w:rsidP="1227C695" w14:paraId="4F0DF50E" w14:textId="77777777">
      <w:pPr>
        <w:rPr>
          <w:lang w:val="nn-NO"/>
        </w:rPr>
      </w:pPr>
    </w:p>
    <w:p w:rsidR="007A4AED" w:rsidRPr="007D65ED" w:rsidP="007A4AED" w14:paraId="657F0AED" w14:textId="77777777">
      <w:pPr>
        <w:rPr>
          <w:lang w:val="nn-NO"/>
        </w:rPr>
      </w:pPr>
      <w:r w:rsidRPr="007D65ED">
        <w:rPr>
          <w:lang w:val="nn-NO"/>
        </w:rPr>
        <w:t xml:space="preserve"> </w:t>
      </w:r>
    </w:p>
    <w:tbl>
      <w:tblPr>
        <w:tblStyle w:val="TableGrid"/>
        <w:tblW w:w="9209" w:type="dxa"/>
        <w:tblLayout w:type="fixed"/>
        <w:tblLook w:val="04A0"/>
      </w:tblPr>
      <w:tblGrid>
        <w:gridCol w:w="2263"/>
        <w:gridCol w:w="851"/>
        <w:gridCol w:w="1134"/>
        <w:gridCol w:w="4961"/>
      </w:tblGrid>
      <w:tr w14:paraId="59BE0FB1" w14:textId="77777777" w:rsidTr="33D76329">
        <w:tblPrEx>
          <w:tblW w:w="9209" w:type="dxa"/>
          <w:tblLayout w:type="fixed"/>
          <w:tblLook w:val="04A0"/>
        </w:tblPrEx>
        <w:trPr>
          <w:trHeight w:val="307"/>
        </w:trPr>
        <w:tc>
          <w:tcPr>
            <w:tcW w:w="2263" w:type="dxa"/>
            <w:shd w:val="clear" w:color="auto" w:fill="5AA9C7" w:themeFill="accent1" w:themeFillShade="BF"/>
          </w:tcPr>
          <w:p w:rsidR="00D64B8F" w:rsidRPr="00D64B8F" w:rsidP="00D97144" w14:paraId="55D31511" w14:textId="77777777">
            <w:pPr>
              <w:spacing w:after="160" w:line="259" w:lineRule="auto"/>
              <w:rPr>
                <w:b/>
                <w:bCs/>
                <w:sz w:val="18"/>
                <w:szCs w:val="18"/>
              </w:rPr>
            </w:pPr>
            <w:r w:rsidRPr="00D64B8F">
              <w:rPr>
                <w:b/>
                <w:bCs/>
                <w:sz w:val="18"/>
                <w:szCs w:val="18"/>
              </w:rPr>
              <w:t>Navn på tiltak</w:t>
            </w:r>
          </w:p>
        </w:tc>
        <w:tc>
          <w:tcPr>
            <w:tcW w:w="1985" w:type="dxa"/>
            <w:gridSpan w:val="2"/>
            <w:shd w:val="clear" w:color="auto" w:fill="5AA9C7" w:themeFill="accent1" w:themeFillShade="BF"/>
          </w:tcPr>
          <w:p w:rsidR="00D64B8F" w:rsidRPr="00D64B8F" w:rsidP="00D97144" w14:paraId="1DDC0764" w14:textId="0D066AA7">
            <w:pPr>
              <w:spacing w:after="160" w:line="259" w:lineRule="auto"/>
              <w:rPr>
                <w:b/>
                <w:bCs/>
                <w:sz w:val="18"/>
                <w:szCs w:val="18"/>
              </w:rPr>
            </w:pPr>
            <w:r w:rsidRPr="00D64B8F">
              <w:rPr>
                <w:b/>
                <w:bCs/>
                <w:sz w:val="18"/>
                <w:szCs w:val="18"/>
              </w:rPr>
              <w:t>Besparelse</w:t>
            </w:r>
            <w:r w:rsidR="006A79F0">
              <w:rPr>
                <w:b/>
                <w:bCs/>
                <w:sz w:val="18"/>
                <w:szCs w:val="18"/>
              </w:rPr>
              <w:t xml:space="preserve"> (i hele 1000)</w:t>
            </w:r>
          </w:p>
        </w:tc>
        <w:tc>
          <w:tcPr>
            <w:tcW w:w="4961" w:type="dxa"/>
            <w:shd w:val="clear" w:color="auto" w:fill="5AA9C7" w:themeFill="accent1" w:themeFillShade="BF"/>
          </w:tcPr>
          <w:p w:rsidR="00D64B8F" w:rsidRPr="00D64B8F" w:rsidP="00D97144" w14:paraId="30201478" w14:textId="7097592B">
            <w:pPr>
              <w:spacing w:after="160" w:line="259" w:lineRule="auto"/>
              <w:rPr>
                <w:b/>
                <w:bCs/>
                <w:sz w:val="18"/>
                <w:szCs w:val="18"/>
              </w:rPr>
            </w:pPr>
            <w:r w:rsidRPr="00D64B8F">
              <w:rPr>
                <w:b/>
                <w:bCs/>
                <w:sz w:val="18"/>
                <w:szCs w:val="18"/>
              </w:rPr>
              <w:t>Forutsetning</w:t>
            </w:r>
            <w:r w:rsidR="00F1776A">
              <w:rPr>
                <w:b/>
                <w:bCs/>
                <w:sz w:val="18"/>
                <w:szCs w:val="18"/>
              </w:rPr>
              <w:t>er for gevinstrealisering</w:t>
            </w:r>
          </w:p>
        </w:tc>
      </w:tr>
      <w:tr w14:paraId="117B7036" w14:textId="77777777" w:rsidTr="33D76329">
        <w:tblPrEx>
          <w:tblW w:w="9209" w:type="dxa"/>
          <w:tblLayout w:type="fixed"/>
          <w:tblLook w:val="04A0"/>
        </w:tblPrEx>
        <w:trPr>
          <w:trHeight w:val="439"/>
        </w:trPr>
        <w:tc>
          <w:tcPr>
            <w:tcW w:w="2263" w:type="dxa"/>
            <w:shd w:val="clear" w:color="auto" w:fill="D7EDF5" w:themeFill="accent2" w:themeFillTint="33"/>
          </w:tcPr>
          <w:p w:rsidR="00D64B8F" w:rsidRPr="00633D56" w:rsidP="00D97144" w14:paraId="6B6CD9CE" w14:textId="77777777">
            <w:pPr>
              <w:spacing w:after="160" w:line="259" w:lineRule="auto"/>
              <w:rPr>
                <w:sz w:val="18"/>
                <w:szCs w:val="18"/>
              </w:rPr>
            </w:pPr>
          </w:p>
        </w:tc>
        <w:tc>
          <w:tcPr>
            <w:tcW w:w="851" w:type="dxa"/>
            <w:shd w:val="clear" w:color="auto" w:fill="D7EDF5" w:themeFill="accent2" w:themeFillTint="33"/>
          </w:tcPr>
          <w:p w:rsidR="00D64B8F" w:rsidRPr="006A79F0" w:rsidP="00D97144" w14:paraId="49ECB23D" w14:textId="46C961A0">
            <w:pPr>
              <w:spacing w:after="160" w:line="259" w:lineRule="auto"/>
              <w:rPr>
                <w:b/>
                <w:bCs/>
                <w:i/>
                <w:iCs/>
                <w:sz w:val="18"/>
                <w:szCs w:val="18"/>
              </w:rPr>
            </w:pPr>
            <w:r w:rsidRPr="006A79F0">
              <w:rPr>
                <w:b/>
                <w:bCs/>
                <w:i/>
                <w:iCs/>
                <w:sz w:val="18"/>
                <w:szCs w:val="18"/>
              </w:rPr>
              <w:t>202</w:t>
            </w:r>
            <w:r w:rsidR="001D2127">
              <w:rPr>
                <w:b/>
                <w:bCs/>
                <w:i/>
                <w:iCs/>
                <w:sz w:val="18"/>
                <w:szCs w:val="18"/>
              </w:rPr>
              <w:t>7</w:t>
            </w:r>
          </w:p>
        </w:tc>
        <w:tc>
          <w:tcPr>
            <w:tcW w:w="1134" w:type="dxa"/>
            <w:shd w:val="clear" w:color="auto" w:fill="D7EDF5" w:themeFill="accent2" w:themeFillTint="33"/>
          </w:tcPr>
          <w:p w:rsidR="00D64B8F" w:rsidRPr="006A79F0" w:rsidP="00D97144" w14:paraId="187EB87C" w14:textId="1161C597">
            <w:pPr>
              <w:spacing w:after="160" w:line="259" w:lineRule="auto"/>
              <w:rPr>
                <w:b/>
                <w:bCs/>
                <w:i/>
                <w:iCs/>
                <w:sz w:val="18"/>
                <w:szCs w:val="18"/>
              </w:rPr>
            </w:pPr>
            <w:r w:rsidRPr="006A79F0">
              <w:rPr>
                <w:b/>
                <w:bCs/>
                <w:i/>
                <w:iCs/>
                <w:sz w:val="18"/>
                <w:szCs w:val="18"/>
              </w:rPr>
              <w:t>Årlig fra og med 202</w:t>
            </w:r>
            <w:r w:rsidR="001D2127">
              <w:rPr>
                <w:b/>
                <w:bCs/>
                <w:i/>
                <w:iCs/>
                <w:sz w:val="18"/>
                <w:szCs w:val="18"/>
              </w:rPr>
              <w:t>8</w:t>
            </w:r>
          </w:p>
        </w:tc>
        <w:tc>
          <w:tcPr>
            <w:tcW w:w="4961" w:type="dxa"/>
            <w:shd w:val="clear" w:color="auto" w:fill="D7EDF5" w:themeFill="accent2" w:themeFillTint="33"/>
          </w:tcPr>
          <w:p w:rsidR="00D64B8F" w:rsidRPr="006A79F0" w:rsidP="00D97144" w14:paraId="2FD174D2" w14:textId="77777777">
            <w:pPr>
              <w:spacing w:after="160" w:line="259" w:lineRule="auto"/>
              <w:rPr>
                <w:b/>
                <w:bCs/>
                <w:i/>
                <w:iCs/>
                <w:sz w:val="18"/>
                <w:szCs w:val="18"/>
              </w:rPr>
            </w:pPr>
            <w:r w:rsidRPr="006A79F0">
              <w:rPr>
                <w:b/>
                <w:bCs/>
                <w:i/>
                <w:iCs/>
                <w:sz w:val="18"/>
                <w:szCs w:val="18"/>
              </w:rPr>
              <w:t>Hva skal til for at den økonomiske gevinsten blir realisert</w:t>
            </w:r>
          </w:p>
        </w:tc>
      </w:tr>
      <w:tr w14:paraId="4EE07F28" w14:textId="77777777" w:rsidTr="33D76329">
        <w:tblPrEx>
          <w:tblW w:w="9209" w:type="dxa"/>
          <w:tblLayout w:type="fixed"/>
          <w:tblLook w:val="04A0"/>
        </w:tblPrEx>
        <w:trPr>
          <w:trHeight w:val="363"/>
        </w:trPr>
        <w:tc>
          <w:tcPr>
            <w:tcW w:w="2263" w:type="dxa"/>
          </w:tcPr>
          <w:p w:rsidR="00D64B8F" w:rsidRPr="007D65ED" w:rsidP="33D76329" w14:paraId="7CEE5E15" w14:textId="3480A069">
            <w:pPr>
              <w:spacing w:after="160" w:line="259" w:lineRule="auto"/>
              <w:rPr>
                <w:sz w:val="24"/>
                <w:szCs w:val="24"/>
                <w:lang w:val="nn-NO"/>
              </w:rPr>
            </w:pPr>
            <w:r w:rsidRPr="007D65ED">
              <w:rPr>
                <w:sz w:val="24"/>
                <w:szCs w:val="24"/>
                <w:lang w:val="nn-NO"/>
              </w:rPr>
              <w:t>1.</w:t>
            </w:r>
            <w:r w:rsidRPr="007D65ED" w:rsidR="3DD681DD">
              <w:rPr>
                <w:sz w:val="24"/>
                <w:szCs w:val="24"/>
                <w:lang w:val="nn-NO"/>
              </w:rPr>
              <w:t xml:space="preserve"> </w:t>
            </w:r>
            <w:r w:rsidRPr="007D65ED" w:rsidR="44CBC097">
              <w:rPr>
                <w:sz w:val="24"/>
                <w:szCs w:val="24"/>
                <w:lang w:val="nn-NO"/>
              </w:rPr>
              <w:t>Ei SFO avdeling ved Rauland skule</w:t>
            </w:r>
          </w:p>
          <w:p w:rsidR="00D64B8F" w:rsidRPr="007D65ED" w:rsidP="03766941" w14:paraId="478C8BE0" w14:textId="64B65EB3">
            <w:pPr>
              <w:spacing w:after="160" w:line="259" w:lineRule="auto"/>
              <w:rPr>
                <w:sz w:val="24"/>
                <w:szCs w:val="24"/>
                <w:lang w:val="nn-NO"/>
              </w:rPr>
            </w:pPr>
          </w:p>
        </w:tc>
        <w:tc>
          <w:tcPr>
            <w:tcW w:w="851" w:type="dxa"/>
          </w:tcPr>
          <w:p w:rsidR="00D64B8F" w:rsidRPr="007D65ED" w:rsidP="7998BABB" w14:paraId="7C8A0063" w14:textId="0E9E6479">
            <w:pPr>
              <w:spacing w:after="160" w:line="259" w:lineRule="auto"/>
              <w:rPr>
                <w:sz w:val="24"/>
                <w:szCs w:val="24"/>
              </w:rPr>
            </w:pPr>
            <w:r w:rsidRPr="007D65ED">
              <w:rPr>
                <w:sz w:val="24"/>
                <w:szCs w:val="24"/>
              </w:rPr>
              <w:t>450-500</w:t>
            </w:r>
          </w:p>
          <w:p w:rsidR="00D64B8F" w:rsidRPr="007D65ED" w:rsidP="00D97144" w14:paraId="75DEFC6B" w14:textId="2FA9FFD3">
            <w:pPr>
              <w:spacing w:after="160" w:line="259" w:lineRule="auto"/>
              <w:rPr>
                <w:sz w:val="24"/>
                <w:szCs w:val="24"/>
              </w:rPr>
            </w:pPr>
          </w:p>
        </w:tc>
        <w:tc>
          <w:tcPr>
            <w:tcW w:w="1134" w:type="dxa"/>
          </w:tcPr>
          <w:p w:rsidR="15FB7DD3" w:rsidRPr="007D65ED" w:rsidP="7998BABB" w14:paraId="526433DF" w14:textId="0E9E6479">
            <w:pPr>
              <w:spacing w:after="160" w:line="259" w:lineRule="auto"/>
              <w:rPr>
                <w:sz w:val="24"/>
                <w:szCs w:val="24"/>
              </w:rPr>
            </w:pPr>
            <w:r w:rsidRPr="007D65ED">
              <w:rPr>
                <w:sz w:val="24"/>
                <w:szCs w:val="24"/>
              </w:rPr>
              <w:t>450-500</w:t>
            </w:r>
          </w:p>
          <w:p w:rsidR="7998BABB" w:rsidRPr="007D65ED" w:rsidP="7998BABB" w14:paraId="7C709CB1" w14:textId="1EBC1FE6">
            <w:pPr>
              <w:spacing w:after="160" w:line="259" w:lineRule="auto"/>
              <w:rPr>
                <w:sz w:val="24"/>
                <w:szCs w:val="24"/>
              </w:rPr>
            </w:pPr>
          </w:p>
          <w:p w:rsidR="00D64B8F" w:rsidRPr="007D65ED" w:rsidP="00D97144" w14:paraId="0686923B" w14:textId="1EF78728">
            <w:pPr>
              <w:spacing w:after="160" w:line="259" w:lineRule="auto"/>
              <w:rPr>
                <w:sz w:val="24"/>
                <w:szCs w:val="24"/>
              </w:rPr>
            </w:pPr>
          </w:p>
        </w:tc>
        <w:tc>
          <w:tcPr>
            <w:tcW w:w="4961" w:type="dxa"/>
          </w:tcPr>
          <w:p w:rsidR="00D64B8F" w:rsidRPr="007D65ED" w:rsidP="33D76329" w14:paraId="1458F4D7" w14:textId="087C7B19">
            <w:pPr>
              <w:spacing w:after="160" w:line="259" w:lineRule="auto"/>
              <w:rPr>
                <w:sz w:val="24"/>
                <w:szCs w:val="24"/>
                <w:lang w:val="nn-NO"/>
              </w:rPr>
            </w:pPr>
            <w:r w:rsidRPr="007D65ED">
              <w:rPr>
                <w:sz w:val="24"/>
                <w:szCs w:val="24"/>
                <w:lang w:val="nn-NO"/>
              </w:rPr>
              <w:t>Dette blir gjort frå oppstart nytt skuleår 2026/2027</w:t>
            </w:r>
          </w:p>
          <w:p w:rsidR="00D64B8F" w:rsidRPr="007D65ED" w:rsidP="33D76329" w14:paraId="0B4AC7D2" w14:textId="1295ED50">
            <w:pPr>
              <w:pStyle w:val="ListParagraph"/>
              <w:numPr>
                <w:ilvl w:val="0"/>
                <w:numId w:val="1"/>
              </w:numPr>
              <w:spacing w:after="160" w:line="259" w:lineRule="auto"/>
              <w:rPr>
                <w:sz w:val="24"/>
                <w:szCs w:val="24"/>
                <w:lang w:val="nn-NO"/>
              </w:rPr>
            </w:pPr>
            <w:r w:rsidRPr="007D65ED">
              <w:rPr>
                <w:sz w:val="24"/>
                <w:szCs w:val="24"/>
                <w:lang w:val="nn-NO"/>
              </w:rPr>
              <w:t xml:space="preserve">Vanskeleg å talfeste for åra framover, fordi ein ikkje veit kor mange som vil nytte SFO i åra framover. Blir det mange, må ein igjen auke ressurs knytt til SFO </w:t>
            </w:r>
          </w:p>
        </w:tc>
      </w:tr>
      <w:tr w14:paraId="7D25F2AF" w14:textId="77777777" w:rsidTr="33D76329">
        <w:tblPrEx>
          <w:tblW w:w="9209" w:type="dxa"/>
          <w:tblLayout w:type="fixed"/>
          <w:tblLook w:val="04A0"/>
        </w:tblPrEx>
        <w:trPr>
          <w:trHeight w:val="363"/>
        </w:trPr>
        <w:tc>
          <w:tcPr>
            <w:tcW w:w="2263" w:type="dxa"/>
          </w:tcPr>
          <w:p w:rsidR="00D64B8F" w:rsidRPr="007D65ED" w:rsidP="6D1E44D4" w14:paraId="56BD5BC2" w14:textId="1A211FF5">
            <w:pPr>
              <w:spacing w:after="160" w:line="259" w:lineRule="auto"/>
              <w:rPr>
                <w:sz w:val="24"/>
                <w:szCs w:val="24"/>
              </w:rPr>
            </w:pPr>
            <w:r w:rsidRPr="007D65ED">
              <w:rPr>
                <w:sz w:val="24"/>
                <w:szCs w:val="24"/>
              </w:rPr>
              <w:t>2.</w:t>
            </w:r>
            <w:r w:rsidRPr="007D65ED" w:rsidR="48BA2CAA">
              <w:rPr>
                <w:sz w:val="24"/>
                <w:szCs w:val="24"/>
              </w:rPr>
              <w:t xml:space="preserve"> </w:t>
            </w:r>
            <w:r w:rsidRPr="007D65ED" w:rsidR="7EF365AA">
              <w:rPr>
                <w:sz w:val="24"/>
                <w:szCs w:val="24"/>
              </w:rPr>
              <w:t>Gratis kjernetid 1.-3.klasse</w:t>
            </w:r>
          </w:p>
          <w:p w:rsidR="00D64B8F" w:rsidRPr="007D65ED" w:rsidP="00D97144" w14:paraId="157B0065" w14:textId="62467FA2">
            <w:pPr>
              <w:spacing w:after="160" w:line="259" w:lineRule="auto"/>
              <w:rPr>
                <w:sz w:val="24"/>
                <w:szCs w:val="24"/>
              </w:rPr>
            </w:pPr>
          </w:p>
        </w:tc>
        <w:tc>
          <w:tcPr>
            <w:tcW w:w="851" w:type="dxa"/>
          </w:tcPr>
          <w:p w:rsidR="00D64B8F" w:rsidRPr="007D65ED" w:rsidP="00D97144" w14:paraId="2ACAD485" w14:textId="7D51D0F7">
            <w:pPr>
              <w:spacing w:after="160" w:line="259" w:lineRule="auto"/>
              <w:rPr>
                <w:sz w:val="24"/>
                <w:szCs w:val="24"/>
              </w:rPr>
            </w:pPr>
            <w:r w:rsidRPr="007D65ED">
              <w:rPr>
                <w:sz w:val="24"/>
                <w:szCs w:val="24"/>
              </w:rPr>
              <w:t>6</w:t>
            </w:r>
            <w:r w:rsidR="008D059B">
              <w:rPr>
                <w:sz w:val="24"/>
                <w:szCs w:val="24"/>
              </w:rPr>
              <w:t>00</w:t>
            </w:r>
          </w:p>
        </w:tc>
        <w:tc>
          <w:tcPr>
            <w:tcW w:w="1134" w:type="dxa"/>
          </w:tcPr>
          <w:p w:rsidR="00D64B8F" w:rsidRPr="007D65ED" w:rsidP="00D97144" w14:paraId="4247C423" w14:textId="4D743843">
            <w:pPr>
              <w:spacing w:after="160" w:line="259" w:lineRule="auto"/>
              <w:rPr>
                <w:sz w:val="24"/>
                <w:szCs w:val="24"/>
              </w:rPr>
            </w:pPr>
            <w:r>
              <w:rPr>
                <w:sz w:val="24"/>
                <w:szCs w:val="24"/>
              </w:rPr>
              <w:t>4</w:t>
            </w:r>
            <w:r w:rsidRPr="007D65ED" w:rsidR="5F0F4428">
              <w:rPr>
                <w:sz w:val="24"/>
                <w:szCs w:val="24"/>
              </w:rPr>
              <w:t>00</w:t>
            </w:r>
          </w:p>
        </w:tc>
        <w:tc>
          <w:tcPr>
            <w:tcW w:w="4961" w:type="dxa"/>
          </w:tcPr>
          <w:p w:rsidR="00D64B8F" w:rsidRPr="007D65ED" w:rsidP="33D76329" w14:paraId="5F57A500" w14:textId="2902BD14">
            <w:pPr>
              <w:spacing w:after="160" w:line="259" w:lineRule="auto"/>
              <w:rPr>
                <w:sz w:val="24"/>
                <w:szCs w:val="24"/>
              </w:rPr>
            </w:pPr>
            <w:r w:rsidRPr="007D65ED">
              <w:rPr>
                <w:sz w:val="24"/>
                <w:szCs w:val="24"/>
              </w:rPr>
              <w:t>Endring i kommunale SFO-vedtekter</w:t>
            </w:r>
          </w:p>
          <w:p w:rsidR="00D64B8F" w:rsidP="33D76329" w14:paraId="69008A41" w14:textId="2A6B3E4D">
            <w:pPr>
              <w:pStyle w:val="ListParagraph"/>
              <w:numPr>
                <w:ilvl w:val="0"/>
                <w:numId w:val="3"/>
              </w:numPr>
              <w:spacing w:after="160" w:line="259" w:lineRule="auto"/>
              <w:rPr>
                <w:sz w:val="24"/>
                <w:szCs w:val="24"/>
                <w:lang w:val="nn-NO"/>
              </w:rPr>
            </w:pPr>
            <w:r w:rsidRPr="007D65ED">
              <w:rPr>
                <w:sz w:val="24"/>
                <w:szCs w:val="24"/>
                <w:lang w:val="nn-NO"/>
              </w:rPr>
              <w:t xml:space="preserve">Noko vanskeleg å talfeste fram i tid, då </w:t>
            </w:r>
            <w:r w:rsidRPr="007D65ED">
              <w:rPr>
                <w:sz w:val="24"/>
                <w:szCs w:val="24"/>
                <w:lang w:val="nn-NO"/>
              </w:rPr>
              <w:t>antal</w:t>
            </w:r>
            <w:r w:rsidRPr="007D65ED">
              <w:rPr>
                <w:sz w:val="24"/>
                <w:szCs w:val="24"/>
                <w:lang w:val="nn-NO"/>
              </w:rPr>
              <w:t xml:space="preserve"> som melder på og nyttar SFO varierer frå år til år</w:t>
            </w:r>
          </w:p>
          <w:p w:rsidR="005D4729" w:rsidRPr="007D65ED" w:rsidP="33D76329" w14:paraId="77F636C6" w14:textId="0912A0E9">
            <w:pPr>
              <w:pStyle w:val="ListParagraph"/>
              <w:numPr>
                <w:ilvl w:val="0"/>
                <w:numId w:val="3"/>
              </w:numPr>
              <w:spacing w:after="160" w:line="259" w:lineRule="auto"/>
              <w:rPr>
                <w:sz w:val="24"/>
                <w:szCs w:val="24"/>
                <w:lang w:val="nn-NO"/>
              </w:rPr>
            </w:pPr>
            <w:r>
              <w:rPr>
                <w:sz w:val="24"/>
                <w:szCs w:val="24"/>
                <w:lang w:val="nn-NO"/>
              </w:rPr>
              <w:t>Utgangspunktet er tal for skuleåret 25/26</w:t>
            </w:r>
          </w:p>
          <w:p w:rsidR="00D64B8F" w:rsidRPr="007D65ED" w:rsidP="33D76329" w14:paraId="64571DFA" w14:textId="01613718">
            <w:pPr>
              <w:pStyle w:val="ListParagraph"/>
              <w:numPr>
                <w:ilvl w:val="0"/>
                <w:numId w:val="3"/>
              </w:numPr>
              <w:spacing w:after="160" w:line="259" w:lineRule="auto"/>
              <w:rPr>
                <w:sz w:val="24"/>
                <w:szCs w:val="24"/>
                <w:lang w:val="nn-NO"/>
              </w:rPr>
            </w:pPr>
            <w:r w:rsidRPr="007D65ED">
              <w:rPr>
                <w:sz w:val="24"/>
                <w:szCs w:val="24"/>
                <w:lang w:val="nn-NO"/>
              </w:rPr>
              <w:t>Usikkerheit kring kor mange som melder på utover 12 timar om det blir ei vedtaksendring kring dette</w:t>
            </w:r>
            <w:r w:rsidR="00E51BDF">
              <w:rPr>
                <w:sz w:val="24"/>
                <w:szCs w:val="24"/>
                <w:lang w:val="nn-NO"/>
              </w:rPr>
              <w:t xml:space="preserve">, då blir </w:t>
            </w:r>
            <w:r w:rsidR="007F130D">
              <w:rPr>
                <w:sz w:val="24"/>
                <w:szCs w:val="24"/>
                <w:lang w:val="nn-NO"/>
              </w:rPr>
              <w:t>inntekt/</w:t>
            </w:r>
            <w:r w:rsidR="007F130D">
              <w:rPr>
                <w:sz w:val="24"/>
                <w:szCs w:val="24"/>
                <w:lang w:val="nn-NO"/>
              </w:rPr>
              <w:t>besparelse</w:t>
            </w:r>
            <w:r w:rsidR="007F130D">
              <w:rPr>
                <w:sz w:val="24"/>
                <w:szCs w:val="24"/>
                <w:lang w:val="nn-NO"/>
              </w:rPr>
              <w:t xml:space="preserve"> noko heilt anna enn tala her</w:t>
            </w:r>
          </w:p>
        </w:tc>
      </w:tr>
      <w:tr w14:paraId="7B412D35" w14:textId="77777777" w:rsidTr="33D76329">
        <w:tblPrEx>
          <w:tblW w:w="9209" w:type="dxa"/>
          <w:tblLayout w:type="fixed"/>
          <w:tblLook w:val="04A0"/>
        </w:tblPrEx>
        <w:trPr>
          <w:trHeight w:val="451"/>
        </w:trPr>
        <w:tc>
          <w:tcPr>
            <w:tcW w:w="2263" w:type="dxa"/>
          </w:tcPr>
          <w:p w:rsidR="00D64B8F" w:rsidRPr="00931472" w:rsidP="6D1E44D4" w14:paraId="33DC0EDF" w14:textId="756EF9FC">
            <w:pPr>
              <w:spacing w:after="160" w:line="259" w:lineRule="auto"/>
              <w:rPr>
                <w:sz w:val="24"/>
                <w:szCs w:val="24"/>
                <w:lang w:val="nn-NO"/>
              </w:rPr>
            </w:pPr>
            <w:r w:rsidRPr="00931472">
              <w:rPr>
                <w:sz w:val="24"/>
                <w:szCs w:val="24"/>
                <w:lang w:val="nn-NO"/>
              </w:rPr>
              <w:t>3.</w:t>
            </w:r>
            <w:r w:rsidRPr="00931472" w:rsidR="4F5BA024">
              <w:rPr>
                <w:sz w:val="24"/>
                <w:szCs w:val="24"/>
                <w:lang w:val="nn-NO"/>
              </w:rPr>
              <w:t xml:space="preserve"> </w:t>
            </w:r>
            <w:r w:rsidRPr="00931472" w:rsidR="5382DB01">
              <w:rPr>
                <w:sz w:val="24"/>
                <w:szCs w:val="24"/>
                <w:lang w:val="nn-NO"/>
              </w:rPr>
              <w:t>Betaling i juleferie, påskeferie, sommarferie</w:t>
            </w:r>
          </w:p>
        </w:tc>
        <w:tc>
          <w:tcPr>
            <w:tcW w:w="851" w:type="dxa"/>
          </w:tcPr>
          <w:p w:rsidR="00D64B8F" w:rsidRPr="007D65ED" w:rsidP="00D97144" w14:paraId="1C335F0D" w14:textId="77131701">
            <w:pPr>
              <w:spacing w:after="160" w:line="259" w:lineRule="auto"/>
              <w:rPr>
                <w:sz w:val="24"/>
                <w:szCs w:val="24"/>
              </w:rPr>
            </w:pPr>
            <w:r w:rsidRPr="007D65ED">
              <w:rPr>
                <w:sz w:val="24"/>
                <w:szCs w:val="24"/>
              </w:rPr>
              <w:t>5</w:t>
            </w:r>
            <w:r w:rsidRPr="007D65ED" w:rsidR="41502853">
              <w:rPr>
                <w:sz w:val="24"/>
                <w:szCs w:val="24"/>
              </w:rPr>
              <w:t>0-</w:t>
            </w:r>
            <w:r w:rsidRPr="007D65ED" w:rsidR="5DE19CDE">
              <w:rPr>
                <w:sz w:val="24"/>
                <w:szCs w:val="24"/>
              </w:rPr>
              <w:t>1</w:t>
            </w:r>
            <w:r w:rsidRPr="007D65ED" w:rsidR="41502853">
              <w:rPr>
                <w:sz w:val="24"/>
                <w:szCs w:val="24"/>
              </w:rPr>
              <w:t>00</w:t>
            </w:r>
          </w:p>
        </w:tc>
        <w:tc>
          <w:tcPr>
            <w:tcW w:w="1134" w:type="dxa"/>
          </w:tcPr>
          <w:p w:rsidR="00D64B8F" w:rsidRPr="007D65ED" w:rsidP="00D97144" w14:paraId="79D2279F" w14:textId="09AD9BB2">
            <w:pPr>
              <w:spacing w:after="160" w:line="259" w:lineRule="auto"/>
              <w:rPr>
                <w:sz w:val="24"/>
                <w:szCs w:val="24"/>
              </w:rPr>
            </w:pPr>
            <w:r w:rsidRPr="007D65ED">
              <w:rPr>
                <w:sz w:val="24"/>
                <w:szCs w:val="24"/>
              </w:rPr>
              <w:t>50</w:t>
            </w:r>
            <w:r w:rsidRPr="007D65ED" w:rsidR="41502853">
              <w:rPr>
                <w:sz w:val="24"/>
                <w:szCs w:val="24"/>
              </w:rPr>
              <w:t>-</w:t>
            </w:r>
            <w:r w:rsidRPr="007D65ED" w:rsidR="70979587">
              <w:rPr>
                <w:sz w:val="24"/>
                <w:szCs w:val="24"/>
              </w:rPr>
              <w:t>1</w:t>
            </w:r>
            <w:r w:rsidRPr="007D65ED" w:rsidR="41502853">
              <w:rPr>
                <w:sz w:val="24"/>
                <w:szCs w:val="24"/>
              </w:rPr>
              <w:t>00</w:t>
            </w:r>
          </w:p>
        </w:tc>
        <w:tc>
          <w:tcPr>
            <w:tcW w:w="4961" w:type="dxa"/>
          </w:tcPr>
          <w:p w:rsidR="00D64B8F" w:rsidRPr="007D65ED" w:rsidP="33D76329" w14:paraId="3B88455C" w14:textId="2D999BE6">
            <w:pPr>
              <w:spacing w:after="160" w:line="259" w:lineRule="auto"/>
              <w:rPr>
                <w:sz w:val="24"/>
                <w:szCs w:val="24"/>
              </w:rPr>
            </w:pPr>
            <w:r w:rsidRPr="007D65ED">
              <w:rPr>
                <w:sz w:val="24"/>
                <w:szCs w:val="24"/>
              </w:rPr>
              <w:t>Endring i kommunale SFO-vedtekter</w:t>
            </w:r>
          </w:p>
          <w:p w:rsidR="00D64B8F" w:rsidRPr="007D65ED" w:rsidP="33D76329" w14:paraId="652F0164" w14:textId="076EF56D">
            <w:pPr>
              <w:pStyle w:val="ListParagraph"/>
              <w:numPr>
                <w:ilvl w:val="0"/>
                <w:numId w:val="2"/>
              </w:numPr>
              <w:spacing w:after="160" w:line="259" w:lineRule="auto"/>
              <w:rPr>
                <w:sz w:val="24"/>
                <w:szCs w:val="24"/>
              </w:rPr>
            </w:pPr>
            <w:r w:rsidRPr="007D65ED">
              <w:rPr>
                <w:sz w:val="24"/>
                <w:szCs w:val="24"/>
              </w:rPr>
              <w:t xml:space="preserve">Her kan </w:t>
            </w:r>
            <w:r w:rsidRPr="007D65ED">
              <w:rPr>
                <w:sz w:val="24"/>
                <w:szCs w:val="24"/>
              </w:rPr>
              <w:t>talgrunnlaget</w:t>
            </w:r>
            <w:r w:rsidRPr="007D65ED">
              <w:rPr>
                <w:sz w:val="24"/>
                <w:szCs w:val="24"/>
              </w:rPr>
              <w:t xml:space="preserve"> variere veldig </w:t>
            </w:r>
            <w:r w:rsidRPr="007D65ED">
              <w:rPr>
                <w:sz w:val="24"/>
                <w:szCs w:val="24"/>
              </w:rPr>
              <w:t>frå</w:t>
            </w:r>
            <w:r w:rsidRPr="007D65ED" w:rsidR="6CD53561">
              <w:rPr>
                <w:sz w:val="24"/>
                <w:szCs w:val="24"/>
              </w:rPr>
              <w:t xml:space="preserve"> ferie til ferie,</w:t>
            </w:r>
            <w:r w:rsidRPr="007D65ED">
              <w:rPr>
                <w:sz w:val="24"/>
                <w:szCs w:val="24"/>
              </w:rPr>
              <w:t xml:space="preserve"> år til år og SFO til SFO. </w:t>
            </w:r>
          </w:p>
          <w:p w:rsidR="00D64B8F" w:rsidRPr="007D65ED" w:rsidP="33D76329" w14:paraId="5487DD49" w14:textId="1A1908B2">
            <w:pPr>
              <w:pStyle w:val="ListParagraph"/>
              <w:numPr>
                <w:ilvl w:val="0"/>
                <w:numId w:val="2"/>
              </w:numPr>
              <w:spacing w:after="160" w:line="259" w:lineRule="auto"/>
              <w:rPr>
                <w:sz w:val="24"/>
                <w:szCs w:val="24"/>
                <w:lang w:val="nn-NO"/>
              </w:rPr>
            </w:pPr>
            <w:r w:rsidRPr="007D65ED">
              <w:rPr>
                <w:sz w:val="24"/>
                <w:szCs w:val="24"/>
                <w:lang w:val="nn-NO"/>
              </w:rPr>
              <w:t xml:space="preserve">Kor mange som vil melde på og nytte ferietilbod ved ei endring er og vanskeleg å anslå </w:t>
            </w:r>
          </w:p>
        </w:tc>
      </w:tr>
    </w:tbl>
    <w:p w:rsidR="33D76329" w:rsidRPr="007D65ED" w:rsidP="33D76329" w14:paraId="7B1B263A" w14:textId="1C9F3EC3">
      <w:pPr>
        <w:pStyle w:val="Heading2"/>
        <w:rPr>
          <w:lang w:val="nn-NO"/>
        </w:rPr>
      </w:pPr>
    </w:p>
    <w:p w:rsidR="33D76329" w:rsidP="33D76329" w14:paraId="27283F41" w14:textId="4C3865FD">
      <w:pPr>
        <w:rPr>
          <w:lang w:val="nn-NO"/>
        </w:rPr>
      </w:pPr>
    </w:p>
    <w:p w:rsidR="007F130D" w:rsidRPr="007D65ED" w:rsidP="33D76329" w14:paraId="3FB87505" w14:textId="77777777">
      <w:pPr>
        <w:rPr>
          <w:lang w:val="nn-NO"/>
        </w:rPr>
      </w:pPr>
    </w:p>
    <w:p w:rsidR="33D76329" w:rsidRPr="007D65ED" w:rsidP="33D76329" w14:paraId="0CF101CC" w14:textId="2906E5D4">
      <w:pPr>
        <w:rPr>
          <w:lang w:val="nn-NO"/>
        </w:rPr>
      </w:pPr>
    </w:p>
    <w:p w:rsidR="33D76329" w:rsidRPr="007D65ED" w:rsidP="33D76329" w14:paraId="6D5218FD" w14:textId="768D298E">
      <w:pPr>
        <w:rPr>
          <w:lang w:val="nn-NO"/>
        </w:rPr>
      </w:pPr>
    </w:p>
    <w:p w:rsidR="00435DC4" w:rsidP="00435DC4" w14:paraId="41F7CF30" w14:textId="7A284792">
      <w:pPr>
        <w:pStyle w:val="Heading2"/>
      </w:pPr>
      <w:r w:rsidRPr="007D65ED">
        <w:rPr>
          <w:lang w:val="nn-NO"/>
        </w:rPr>
        <w:t xml:space="preserve"> </w:t>
      </w:r>
      <w:r>
        <w:t xml:space="preserve">5. Oppsummering </w:t>
      </w:r>
      <w:r w:rsidR="00C05009">
        <w:t xml:space="preserve">av hele </w:t>
      </w:r>
      <w:r w:rsidR="000B088B">
        <w:t>arbeidsgruppen</w:t>
      </w:r>
    </w:p>
    <w:tbl>
      <w:tblPr>
        <w:tblStyle w:val="TableGrid"/>
        <w:tblW w:w="0" w:type="auto"/>
        <w:tblLook w:val="04A0"/>
      </w:tblPr>
      <w:tblGrid>
        <w:gridCol w:w="4587"/>
        <w:gridCol w:w="4588"/>
      </w:tblGrid>
      <w:tr w14:paraId="4AF12107" w14:textId="77777777" w:rsidTr="33D76329">
        <w:tblPrEx>
          <w:tblW w:w="0" w:type="auto"/>
          <w:tblLook w:val="04A0"/>
        </w:tblPrEx>
        <w:tc>
          <w:tcPr>
            <w:tcW w:w="4587" w:type="dxa"/>
            <w:shd w:val="clear" w:color="auto" w:fill="D7EDF5" w:themeFill="accent2" w:themeFillTint="33"/>
          </w:tcPr>
          <w:p w:rsidR="00435DC4" w:rsidP="007A4AED" w14:paraId="3E438959" w14:textId="0174DCF8">
            <w:pPr>
              <w:spacing w:after="160" w:line="259" w:lineRule="auto"/>
            </w:pPr>
            <w:r w:rsidRPr="00435DC4">
              <w:rPr>
                <w:b/>
                <w:bCs/>
              </w:rPr>
              <w:t>Beskrivelse</w:t>
            </w:r>
          </w:p>
        </w:tc>
        <w:tc>
          <w:tcPr>
            <w:tcW w:w="4588" w:type="dxa"/>
            <w:shd w:val="clear" w:color="auto" w:fill="D7EDF5" w:themeFill="accent2" w:themeFillTint="33"/>
          </w:tcPr>
          <w:p w:rsidR="00435DC4" w:rsidP="007A4AED" w14:paraId="3FF8E835" w14:textId="656DF96F">
            <w:pPr>
              <w:spacing w:after="160" w:line="259" w:lineRule="auto"/>
            </w:pPr>
            <w:r w:rsidRPr="00435DC4">
              <w:rPr>
                <w:b/>
                <w:bCs/>
              </w:rPr>
              <w:t>Risiko, konsekvenser og forsvarlighet</w:t>
            </w:r>
          </w:p>
        </w:tc>
      </w:tr>
      <w:tr w14:paraId="6607A0C8" w14:textId="77777777" w:rsidTr="33D76329">
        <w:tblPrEx>
          <w:tblW w:w="0" w:type="auto"/>
          <w:tblLook w:val="04A0"/>
        </w:tblPrEx>
        <w:tc>
          <w:tcPr>
            <w:tcW w:w="4587" w:type="dxa"/>
            <w:shd w:val="clear" w:color="auto" w:fill="F2F2F2" w:themeFill="background1" w:themeFillShade="F2"/>
          </w:tcPr>
          <w:p w:rsidR="51EB04A5" w:rsidRPr="007D65ED" w:rsidP="33D76329" w14:paraId="3657710A" w14:textId="6FC33C2A">
            <w:pPr>
              <w:pStyle w:val="ListParagraph"/>
              <w:numPr>
                <w:ilvl w:val="0"/>
                <w:numId w:val="23"/>
              </w:numPr>
              <w:spacing w:after="160" w:line="259" w:lineRule="auto"/>
              <w:ind w:left="318"/>
              <w:rPr>
                <w:rFonts w:cstheme="minorHAnsi"/>
                <w:sz w:val="24"/>
                <w:szCs w:val="24"/>
                <w:lang w:val="nn-NO"/>
              </w:rPr>
            </w:pPr>
            <w:r w:rsidRPr="007D65ED">
              <w:rPr>
                <w:rFonts w:cstheme="minorHAnsi"/>
                <w:sz w:val="24"/>
                <w:szCs w:val="24"/>
                <w:lang w:val="nn-NO"/>
              </w:rPr>
              <w:t xml:space="preserve">Ei SFO avdeling ved Rauland skule </w:t>
            </w:r>
          </w:p>
          <w:p w:rsidR="33D76329" w:rsidRPr="007D65ED" w:rsidP="33D76329" w14:paraId="0941C6B7" w14:textId="2416B621">
            <w:pPr>
              <w:pStyle w:val="ListParagraph"/>
              <w:spacing w:after="160" w:line="259" w:lineRule="auto"/>
              <w:ind w:left="318"/>
              <w:rPr>
                <w:rFonts w:cstheme="minorHAnsi"/>
                <w:sz w:val="24"/>
                <w:szCs w:val="24"/>
                <w:lang w:val="nn-NO"/>
              </w:rPr>
            </w:pPr>
          </w:p>
          <w:p w:rsidR="33D76329" w:rsidRPr="007D65ED" w:rsidP="33D76329" w14:paraId="608E3908" w14:textId="7A40F29B">
            <w:pPr>
              <w:pStyle w:val="ListParagraph"/>
              <w:spacing w:after="160" w:line="259" w:lineRule="auto"/>
              <w:ind w:left="318"/>
              <w:rPr>
                <w:rFonts w:cstheme="minorHAnsi"/>
                <w:sz w:val="24"/>
                <w:szCs w:val="24"/>
                <w:lang w:val="nn-NO"/>
              </w:rPr>
            </w:pPr>
          </w:p>
          <w:p w:rsidR="33D76329" w:rsidRPr="007D65ED" w:rsidP="33D76329" w14:paraId="026787CB" w14:textId="4B188C48">
            <w:pPr>
              <w:pStyle w:val="ListParagraph"/>
              <w:spacing w:after="160" w:line="259" w:lineRule="auto"/>
              <w:ind w:left="318"/>
              <w:rPr>
                <w:rFonts w:cstheme="minorHAnsi"/>
                <w:sz w:val="24"/>
                <w:szCs w:val="24"/>
                <w:lang w:val="nn-NO"/>
              </w:rPr>
            </w:pPr>
          </w:p>
          <w:p w:rsidR="33D76329" w:rsidRPr="007D65ED" w:rsidP="33D76329" w14:paraId="1DCE6994" w14:textId="64A5108A">
            <w:pPr>
              <w:pStyle w:val="ListParagraph"/>
              <w:spacing w:after="160" w:line="259" w:lineRule="auto"/>
              <w:ind w:left="318"/>
              <w:rPr>
                <w:rFonts w:cstheme="minorHAnsi"/>
                <w:sz w:val="24"/>
                <w:szCs w:val="24"/>
                <w:lang w:val="nn-NO"/>
              </w:rPr>
            </w:pPr>
          </w:p>
          <w:p w:rsidR="33D76329" w:rsidP="33D76329" w14:paraId="54227D5C" w14:textId="1179A29F">
            <w:pPr>
              <w:pStyle w:val="ListParagraph"/>
              <w:spacing w:after="160" w:line="259" w:lineRule="auto"/>
              <w:ind w:left="318"/>
              <w:rPr>
                <w:rFonts w:cstheme="minorHAnsi"/>
                <w:sz w:val="24"/>
                <w:szCs w:val="24"/>
                <w:lang w:val="nn-NO"/>
              </w:rPr>
            </w:pPr>
          </w:p>
          <w:p w:rsidR="00E51BDF" w:rsidRPr="007D65ED" w:rsidP="33D76329" w14:paraId="5EEA33EC" w14:textId="77777777">
            <w:pPr>
              <w:pStyle w:val="ListParagraph"/>
              <w:spacing w:after="160" w:line="259" w:lineRule="auto"/>
              <w:ind w:left="318"/>
              <w:rPr>
                <w:rFonts w:cstheme="minorHAnsi"/>
                <w:sz w:val="24"/>
                <w:szCs w:val="24"/>
                <w:lang w:val="nn-NO"/>
              </w:rPr>
            </w:pPr>
          </w:p>
          <w:p w:rsidR="33D76329" w:rsidRPr="007D65ED" w:rsidP="33D76329" w14:paraId="20AEADD5" w14:textId="019C430C">
            <w:pPr>
              <w:pStyle w:val="ListParagraph"/>
              <w:spacing w:after="160" w:line="259" w:lineRule="auto"/>
              <w:ind w:left="318"/>
              <w:rPr>
                <w:rFonts w:cstheme="minorHAnsi"/>
                <w:sz w:val="24"/>
                <w:szCs w:val="24"/>
                <w:lang w:val="nn-NO"/>
              </w:rPr>
            </w:pPr>
          </w:p>
          <w:p w:rsidR="33D76329" w:rsidRPr="007D65ED" w:rsidP="33D76329" w14:paraId="7ACFABCC" w14:textId="109F4B56">
            <w:pPr>
              <w:spacing w:after="160" w:line="259" w:lineRule="auto"/>
              <w:rPr>
                <w:rFonts w:cstheme="minorHAnsi"/>
                <w:sz w:val="24"/>
                <w:szCs w:val="24"/>
                <w:lang w:val="nn-NO"/>
              </w:rPr>
            </w:pPr>
          </w:p>
          <w:p w:rsidR="7D5CF750" w:rsidRPr="007D65ED" w:rsidP="03766941" w14:paraId="6C38C346" w14:textId="19C42E3F">
            <w:pPr>
              <w:pStyle w:val="ListParagraph"/>
              <w:numPr>
                <w:ilvl w:val="0"/>
                <w:numId w:val="23"/>
              </w:numPr>
              <w:spacing w:after="160" w:line="259" w:lineRule="auto"/>
              <w:ind w:left="318"/>
              <w:rPr>
                <w:rFonts w:cstheme="minorHAnsi"/>
                <w:sz w:val="24"/>
                <w:szCs w:val="24"/>
              </w:rPr>
            </w:pPr>
            <w:r w:rsidRPr="007D65ED">
              <w:rPr>
                <w:rFonts w:cstheme="minorHAnsi"/>
                <w:sz w:val="24"/>
                <w:szCs w:val="24"/>
              </w:rPr>
              <w:t>Gratis kjernetid 1.-3.klasse</w:t>
            </w:r>
          </w:p>
          <w:p w:rsidR="33D76329" w:rsidRPr="007D65ED" w:rsidP="33D76329" w14:paraId="4ECE850E" w14:textId="3F3F1812">
            <w:pPr>
              <w:spacing w:after="160" w:line="259" w:lineRule="auto"/>
              <w:rPr>
                <w:rFonts w:cstheme="minorHAnsi"/>
                <w:sz w:val="24"/>
                <w:szCs w:val="24"/>
              </w:rPr>
            </w:pPr>
          </w:p>
          <w:p w:rsidR="33D76329" w:rsidRPr="007D65ED" w:rsidP="33D76329" w14:paraId="6B841C47" w14:textId="5D1613D6">
            <w:pPr>
              <w:spacing w:after="160" w:line="259" w:lineRule="auto"/>
              <w:rPr>
                <w:rFonts w:cstheme="minorHAnsi"/>
                <w:sz w:val="24"/>
                <w:szCs w:val="24"/>
              </w:rPr>
            </w:pPr>
          </w:p>
          <w:p w:rsidR="33D76329" w:rsidRPr="007D65ED" w:rsidP="33D76329" w14:paraId="03B110E2" w14:textId="21AF325E">
            <w:pPr>
              <w:spacing w:after="160" w:line="259" w:lineRule="auto"/>
              <w:rPr>
                <w:rFonts w:cstheme="minorHAnsi"/>
                <w:sz w:val="24"/>
                <w:szCs w:val="24"/>
              </w:rPr>
            </w:pPr>
          </w:p>
          <w:p w:rsidR="33D76329" w:rsidRPr="007D65ED" w:rsidP="33D76329" w14:paraId="3E398937" w14:textId="4C321001">
            <w:pPr>
              <w:spacing w:after="160" w:line="259" w:lineRule="auto"/>
              <w:rPr>
                <w:rFonts w:cstheme="minorHAnsi"/>
                <w:sz w:val="24"/>
                <w:szCs w:val="24"/>
              </w:rPr>
            </w:pPr>
          </w:p>
          <w:p w:rsidR="33D76329" w:rsidRPr="007D65ED" w:rsidP="33D76329" w14:paraId="6E480737" w14:textId="6D4A1D44">
            <w:pPr>
              <w:spacing w:after="160" w:line="259" w:lineRule="auto"/>
              <w:rPr>
                <w:rFonts w:cstheme="minorHAnsi"/>
                <w:sz w:val="24"/>
                <w:szCs w:val="24"/>
              </w:rPr>
            </w:pPr>
          </w:p>
          <w:p w:rsidR="33D76329" w:rsidP="33D76329" w14:paraId="33DA1959" w14:textId="552F7A0C">
            <w:pPr>
              <w:spacing w:after="160" w:line="259" w:lineRule="auto"/>
              <w:rPr>
                <w:rFonts w:cstheme="minorHAnsi"/>
                <w:sz w:val="24"/>
                <w:szCs w:val="24"/>
              </w:rPr>
            </w:pPr>
          </w:p>
          <w:p w:rsidR="007D65ED" w:rsidP="33D76329" w14:paraId="014ACC9F" w14:textId="77777777">
            <w:pPr>
              <w:spacing w:after="160" w:line="259" w:lineRule="auto"/>
              <w:rPr>
                <w:rFonts w:cstheme="minorHAnsi"/>
                <w:sz w:val="24"/>
                <w:szCs w:val="24"/>
              </w:rPr>
            </w:pPr>
          </w:p>
          <w:p w:rsidR="007D65ED" w:rsidP="33D76329" w14:paraId="5572F90C" w14:textId="77777777">
            <w:pPr>
              <w:spacing w:after="160" w:line="259" w:lineRule="auto"/>
              <w:rPr>
                <w:rFonts w:cstheme="minorHAnsi"/>
                <w:sz w:val="24"/>
                <w:szCs w:val="24"/>
              </w:rPr>
            </w:pPr>
          </w:p>
          <w:p w:rsidR="00E51BDF" w:rsidRPr="007D65ED" w:rsidP="33D76329" w14:paraId="1671600A" w14:textId="77777777">
            <w:pPr>
              <w:spacing w:after="160" w:line="259" w:lineRule="auto"/>
              <w:rPr>
                <w:rFonts w:cstheme="minorHAnsi"/>
                <w:sz w:val="24"/>
                <w:szCs w:val="24"/>
              </w:rPr>
            </w:pPr>
          </w:p>
          <w:p w:rsidR="33D76329" w:rsidRPr="007D65ED" w:rsidP="33D76329" w14:paraId="45CA5A3C" w14:textId="78313661">
            <w:pPr>
              <w:spacing w:after="160" w:line="259" w:lineRule="auto"/>
              <w:rPr>
                <w:rFonts w:cstheme="minorHAnsi"/>
                <w:sz w:val="24"/>
                <w:szCs w:val="24"/>
              </w:rPr>
            </w:pPr>
          </w:p>
          <w:p w:rsidR="2E7611F4" w:rsidRPr="007D65ED" w:rsidP="33D76329" w14:paraId="2CA9D851" w14:textId="01C3E91E">
            <w:pPr>
              <w:pStyle w:val="ListParagraph"/>
              <w:numPr>
                <w:ilvl w:val="0"/>
                <w:numId w:val="23"/>
              </w:numPr>
              <w:spacing w:after="160" w:line="259" w:lineRule="auto"/>
              <w:ind w:left="318"/>
              <w:rPr>
                <w:rFonts w:cstheme="minorHAnsi"/>
                <w:sz w:val="24"/>
                <w:szCs w:val="24"/>
              </w:rPr>
            </w:pPr>
            <w:r w:rsidRPr="007D65ED">
              <w:rPr>
                <w:rFonts w:cstheme="minorHAnsi"/>
                <w:sz w:val="24"/>
                <w:szCs w:val="24"/>
              </w:rPr>
              <w:t>Betaling i juleferie, påskeferie, sommarferie</w:t>
            </w:r>
          </w:p>
          <w:p w:rsidR="33D76329" w:rsidRPr="007D65ED" w:rsidP="33D76329" w14:paraId="235380EE" w14:textId="39F6ABF0">
            <w:pPr>
              <w:spacing w:after="160" w:line="259" w:lineRule="auto"/>
              <w:rPr>
                <w:rFonts w:cstheme="minorHAnsi"/>
                <w:sz w:val="24"/>
                <w:szCs w:val="24"/>
              </w:rPr>
            </w:pPr>
          </w:p>
          <w:p w:rsidR="33D76329" w:rsidRPr="007D65ED" w:rsidP="33D76329" w14:paraId="6F3119D5" w14:textId="5358FDE4">
            <w:pPr>
              <w:spacing w:after="160" w:line="259" w:lineRule="auto"/>
              <w:rPr>
                <w:rFonts w:cstheme="minorHAnsi"/>
                <w:sz w:val="24"/>
                <w:szCs w:val="24"/>
              </w:rPr>
            </w:pPr>
          </w:p>
          <w:p w:rsidR="33D76329" w:rsidRPr="007D65ED" w:rsidP="33D76329" w14:paraId="7DA51B16" w14:textId="4D55A25E">
            <w:pPr>
              <w:spacing w:after="160" w:line="259" w:lineRule="auto"/>
              <w:rPr>
                <w:rFonts w:cstheme="minorHAnsi"/>
                <w:sz w:val="24"/>
                <w:szCs w:val="24"/>
              </w:rPr>
            </w:pPr>
          </w:p>
          <w:p w:rsidR="33D76329" w:rsidRPr="007D65ED" w:rsidP="33D76329" w14:paraId="041C278E" w14:textId="6C4502DE">
            <w:pPr>
              <w:spacing w:after="160" w:line="259" w:lineRule="auto"/>
              <w:rPr>
                <w:rFonts w:cstheme="minorHAnsi"/>
                <w:sz w:val="24"/>
                <w:szCs w:val="24"/>
              </w:rPr>
            </w:pPr>
          </w:p>
          <w:p w:rsidR="00435DC4" w:rsidRPr="007D65ED" w:rsidP="00435DC4" w14:paraId="6794C03C" w14:textId="77777777">
            <w:pPr>
              <w:spacing w:after="160" w:line="259" w:lineRule="auto"/>
              <w:rPr>
                <w:rFonts w:cstheme="minorHAnsi"/>
                <w:sz w:val="24"/>
                <w:szCs w:val="24"/>
              </w:rPr>
            </w:pPr>
          </w:p>
          <w:p w:rsidR="00435DC4" w:rsidRPr="007D65ED" w:rsidP="00435DC4" w14:paraId="1F8CF957" w14:textId="77BF175E">
            <w:pPr>
              <w:spacing w:after="160" w:line="259" w:lineRule="auto"/>
              <w:rPr>
                <w:rFonts w:cstheme="minorHAnsi"/>
                <w:sz w:val="24"/>
                <w:szCs w:val="24"/>
              </w:rPr>
            </w:pPr>
          </w:p>
        </w:tc>
        <w:tc>
          <w:tcPr>
            <w:tcW w:w="4588" w:type="dxa"/>
            <w:shd w:val="clear" w:color="auto" w:fill="F2F2F2" w:themeFill="background1" w:themeFillShade="F2"/>
          </w:tcPr>
          <w:p w:rsidR="3AB27F9E" w:rsidRPr="007D65ED" w:rsidP="33D76329" w14:paraId="1191BF82" w14:textId="17C2953A">
            <w:pPr>
              <w:pStyle w:val="ListParagraph"/>
              <w:numPr>
                <w:ilvl w:val="0"/>
                <w:numId w:val="23"/>
              </w:numPr>
              <w:spacing w:after="160" w:line="259" w:lineRule="auto"/>
              <w:ind w:left="258" w:hanging="258"/>
              <w:rPr>
                <w:rFonts w:cstheme="minorHAnsi"/>
                <w:sz w:val="24"/>
                <w:szCs w:val="24"/>
              </w:rPr>
            </w:pPr>
            <w:r w:rsidRPr="007D65ED">
              <w:rPr>
                <w:rFonts w:cstheme="minorHAnsi"/>
                <w:sz w:val="24"/>
                <w:szCs w:val="24"/>
              </w:rPr>
              <w:t>Betre bruk av ressursar</w:t>
            </w:r>
          </w:p>
          <w:p w:rsidR="3AB27F9E" w:rsidRPr="007D65ED" w:rsidP="33D76329" w14:paraId="341A27B2" w14:textId="2692B1F6">
            <w:pPr>
              <w:pStyle w:val="ListParagraph"/>
              <w:numPr>
                <w:ilvl w:val="0"/>
                <w:numId w:val="23"/>
              </w:numPr>
              <w:spacing w:after="160" w:line="259" w:lineRule="auto"/>
              <w:ind w:left="258" w:hanging="258"/>
              <w:rPr>
                <w:rFonts w:cstheme="minorHAnsi"/>
                <w:sz w:val="24"/>
                <w:szCs w:val="24"/>
                <w:lang w:val="nn-NO"/>
              </w:rPr>
            </w:pPr>
            <w:r w:rsidRPr="007D65ED">
              <w:rPr>
                <w:rFonts w:cstheme="minorHAnsi"/>
                <w:sz w:val="24"/>
                <w:szCs w:val="24"/>
                <w:lang w:val="nn-NO"/>
              </w:rPr>
              <w:t xml:space="preserve">Ein må framleis sjå på påmelding og </w:t>
            </w:r>
            <w:r w:rsidRPr="007D65ED">
              <w:rPr>
                <w:rFonts w:cstheme="minorHAnsi"/>
                <w:sz w:val="24"/>
                <w:szCs w:val="24"/>
                <w:lang w:val="nn-NO"/>
              </w:rPr>
              <w:t>antal</w:t>
            </w:r>
            <w:r w:rsidRPr="007D65ED">
              <w:rPr>
                <w:rFonts w:cstheme="minorHAnsi"/>
                <w:sz w:val="24"/>
                <w:szCs w:val="24"/>
                <w:lang w:val="nn-NO"/>
              </w:rPr>
              <w:t xml:space="preserve"> tildelte plassar med tanke på bemanningsnorm</w:t>
            </w:r>
            <w:r w:rsidRPr="007D65ED" w:rsidR="1628F548">
              <w:rPr>
                <w:rFonts w:cstheme="minorHAnsi"/>
                <w:sz w:val="24"/>
                <w:szCs w:val="24"/>
                <w:lang w:val="nn-NO"/>
              </w:rPr>
              <w:t>, som lokalt er 11-13 born per vaksen</w:t>
            </w:r>
          </w:p>
          <w:p w:rsidR="33D76329" w:rsidP="33D76329" w14:paraId="4D33D8CE" w14:textId="458DCC47">
            <w:pPr>
              <w:spacing w:after="160" w:line="259" w:lineRule="auto"/>
              <w:rPr>
                <w:rFonts w:cstheme="minorHAnsi"/>
                <w:sz w:val="24"/>
                <w:szCs w:val="24"/>
                <w:lang w:val="nn-NO"/>
              </w:rPr>
            </w:pPr>
          </w:p>
          <w:p w:rsidR="00840440" w:rsidRPr="007D65ED" w:rsidP="33D76329" w14:paraId="2CAF9C0F" w14:textId="77777777">
            <w:pPr>
              <w:spacing w:after="160" w:line="259" w:lineRule="auto"/>
              <w:rPr>
                <w:rFonts w:cstheme="minorHAnsi"/>
                <w:sz w:val="24"/>
                <w:szCs w:val="24"/>
                <w:lang w:val="nn-NO"/>
              </w:rPr>
            </w:pPr>
          </w:p>
          <w:p w:rsidR="33D76329" w:rsidRPr="007D65ED" w:rsidP="33D76329" w14:paraId="0C8DD5C0" w14:textId="4CA091DE">
            <w:pPr>
              <w:spacing w:after="160" w:line="259" w:lineRule="auto"/>
              <w:rPr>
                <w:rFonts w:cstheme="minorHAnsi"/>
                <w:sz w:val="24"/>
                <w:szCs w:val="24"/>
                <w:lang w:val="nn-NO"/>
              </w:rPr>
            </w:pPr>
          </w:p>
          <w:p w:rsidR="77240E9A" w:rsidRPr="007D65ED" w:rsidP="03766941" w14:paraId="7474A8D7" w14:textId="4CBAEE24">
            <w:pPr>
              <w:pStyle w:val="ListParagraph"/>
              <w:numPr>
                <w:ilvl w:val="0"/>
                <w:numId w:val="23"/>
              </w:numPr>
              <w:spacing w:after="160" w:line="259" w:lineRule="auto"/>
              <w:ind w:left="258" w:hanging="258"/>
              <w:rPr>
                <w:rFonts w:cstheme="minorHAnsi"/>
                <w:sz w:val="24"/>
                <w:szCs w:val="24"/>
                <w:lang w:val="nn-NO"/>
              </w:rPr>
            </w:pPr>
            <w:r w:rsidRPr="007D65ED">
              <w:rPr>
                <w:rFonts w:cstheme="minorHAnsi"/>
                <w:sz w:val="24"/>
                <w:szCs w:val="24"/>
                <w:lang w:val="nn-NO"/>
              </w:rPr>
              <w:t>Me får inn brukarbetaling for elevar som nyttar SFO meir enn 12 timar</w:t>
            </w:r>
            <w:r w:rsidRPr="007D65ED" w:rsidR="63D7C501">
              <w:rPr>
                <w:rFonts w:cstheme="minorHAnsi"/>
                <w:sz w:val="24"/>
                <w:szCs w:val="24"/>
                <w:lang w:val="nn-NO"/>
              </w:rPr>
              <w:t xml:space="preserve"> i 1.-3.trinn</w:t>
            </w:r>
          </w:p>
          <w:p w:rsidR="15EB43FB" w:rsidRPr="007D65ED" w:rsidP="15EB43FB" w14:paraId="6570F99E" w14:textId="378BC9DB">
            <w:pPr>
              <w:pStyle w:val="ListParagraph"/>
              <w:numPr>
                <w:ilvl w:val="0"/>
                <w:numId w:val="23"/>
              </w:numPr>
              <w:spacing w:after="160" w:line="259" w:lineRule="auto"/>
              <w:ind w:left="258" w:hanging="258"/>
              <w:rPr>
                <w:rFonts w:cstheme="minorHAnsi"/>
                <w:sz w:val="24"/>
                <w:szCs w:val="24"/>
              </w:rPr>
            </w:pPr>
            <w:r w:rsidRPr="007D65ED">
              <w:rPr>
                <w:rFonts w:cstheme="minorHAnsi"/>
                <w:sz w:val="24"/>
                <w:szCs w:val="24"/>
                <w:lang w:val="nn-NO"/>
              </w:rPr>
              <w:t>Auka brukarbetaling kan føre til ei meir realistisk påmelding og tildeling av plass.</w:t>
            </w:r>
            <w:r w:rsidRPr="007D65ED" w:rsidR="032EB1E0">
              <w:rPr>
                <w:rFonts w:cstheme="minorHAnsi"/>
                <w:sz w:val="24"/>
                <w:szCs w:val="24"/>
                <w:lang w:val="nn-NO"/>
              </w:rPr>
              <w:t xml:space="preserve"> </w:t>
            </w:r>
            <w:r w:rsidRPr="007D65ED" w:rsidR="032EB1E0">
              <w:rPr>
                <w:rFonts w:cstheme="minorHAnsi"/>
                <w:sz w:val="24"/>
                <w:szCs w:val="24"/>
              </w:rPr>
              <w:t>Ein</w:t>
            </w:r>
            <w:r w:rsidRPr="007D65ED" w:rsidR="032EB1E0">
              <w:rPr>
                <w:rFonts w:cstheme="minorHAnsi"/>
                <w:sz w:val="24"/>
                <w:szCs w:val="24"/>
              </w:rPr>
              <w:t xml:space="preserve"> får bemanna ut i frå faktisk antal elevar. </w:t>
            </w:r>
          </w:p>
          <w:p w:rsidR="15EB43FB" w:rsidP="15EB43FB" w14:paraId="62ECC31C" w14:textId="59022F93">
            <w:pPr>
              <w:pStyle w:val="ListParagraph"/>
              <w:numPr>
                <w:ilvl w:val="0"/>
                <w:numId w:val="23"/>
              </w:numPr>
              <w:spacing w:after="160" w:line="259" w:lineRule="auto"/>
              <w:ind w:left="258" w:hanging="258"/>
              <w:rPr>
                <w:rFonts w:cstheme="minorHAnsi"/>
                <w:sz w:val="24"/>
                <w:szCs w:val="24"/>
                <w:lang w:val="nn-NO"/>
              </w:rPr>
            </w:pPr>
            <w:r w:rsidRPr="007D65ED">
              <w:rPr>
                <w:rFonts w:cstheme="minorHAnsi"/>
                <w:sz w:val="24"/>
                <w:szCs w:val="24"/>
                <w:lang w:val="nn-NO"/>
              </w:rPr>
              <w:t>Ved gratis SFO-plass</w:t>
            </w:r>
            <w:r w:rsidRPr="007D65ED" w:rsidR="4055797F">
              <w:rPr>
                <w:rFonts w:cstheme="minorHAnsi"/>
                <w:sz w:val="24"/>
                <w:szCs w:val="24"/>
                <w:lang w:val="nn-NO"/>
              </w:rPr>
              <w:t xml:space="preserve">, slik det er i dag, </w:t>
            </w:r>
            <w:r w:rsidRPr="007D65ED">
              <w:rPr>
                <w:rFonts w:cstheme="minorHAnsi"/>
                <w:sz w:val="24"/>
                <w:szCs w:val="24"/>
                <w:lang w:val="nn-NO"/>
              </w:rPr>
              <w:t xml:space="preserve">ser ein at mange er påmeldt, men at langt i frå alle nyttar </w:t>
            </w:r>
            <w:r w:rsidRPr="007D65ED" w:rsidR="6D40F520">
              <w:rPr>
                <w:rFonts w:cstheme="minorHAnsi"/>
                <w:sz w:val="24"/>
                <w:szCs w:val="24"/>
                <w:lang w:val="nn-NO"/>
              </w:rPr>
              <w:t xml:space="preserve">heile </w:t>
            </w:r>
            <w:r w:rsidRPr="007D65ED">
              <w:rPr>
                <w:rFonts w:cstheme="minorHAnsi"/>
                <w:sz w:val="24"/>
                <w:szCs w:val="24"/>
                <w:lang w:val="nn-NO"/>
              </w:rPr>
              <w:t>ti</w:t>
            </w:r>
            <w:r w:rsidRPr="007D65ED" w:rsidR="584AA7B5">
              <w:rPr>
                <w:rFonts w:cstheme="minorHAnsi"/>
                <w:sz w:val="24"/>
                <w:szCs w:val="24"/>
                <w:lang w:val="nn-NO"/>
              </w:rPr>
              <w:t>l</w:t>
            </w:r>
            <w:r w:rsidRPr="007D65ED">
              <w:rPr>
                <w:rFonts w:cstheme="minorHAnsi"/>
                <w:sz w:val="24"/>
                <w:szCs w:val="24"/>
                <w:lang w:val="nn-NO"/>
              </w:rPr>
              <w:t>bodet</w:t>
            </w:r>
            <w:r w:rsidRPr="007D65ED" w:rsidR="63544344">
              <w:rPr>
                <w:rFonts w:cstheme="minorHAnsi"/>
                <w:sz w:val="24"/>
                <w:szCs w:val="24"/>
                <w:lang w:val="nn-NO"/>
              </w:rPr>
              <w:t>/plassen</w:t>
            </w:r>
          </w:p>
          <w:p w:rsidR="15EB43FB" w:rsidP="15EB43FB" w14:paraId="12C3F4FC" w14:textId="6B20614B">
            <w:pPr>
              <w:pStyle w:val="ListParagraph"/>
              <w:numPr>
                <w:ilvl w:val="0"/>
                <w:numId w:val="23"/>
              </w:numPr>
              <w:spacing w:after="160" w:line="259" w:lineRule="auto"/>
              <w:ind w:left="258" w:hanging="258"/>
              <w:rPr>
                <w:rFonts w:cstheme="minorHAnsi"/>
                <w:sz w:val="24"/>
                <w:szCs w:val="24"/>
                <w:lang w:val="nn-NO"/>
              </w:rPr>
            </w:pPr>
            <w:r w:rsidRPr="007D65ED">
              <w:rPr>
                <w:rFonts w:cstheme="minorHAnsi"/>
                <w:sz w:val="24"/>
                <w:szCs w:val="24"/>
                <w:lang w:val="nn-NO"/>
              </w:rPr>
              <w:t>Kan blir færre som nyttar SFO ved brukarbetaling utover 12 timar, og som missar verdifull tid i eit</w:t>
            </w:r>
            <w:r w:rsidRPr="007D65ED" w:rsidR="59B2AAA1">
              <w:rPr>
                <w:rFonts w:cstheme="minorHAnsi"/>
                <w:sz w:val="24"/>
                <w:szCs w:val="24"/>
                <w:lang w:val="nn-NO"/>
              </w:rPr>
              <w:t xml:space="preserve"> sosialt</w:t>
            </w:r>
            <w:r w:rsidRPr="007D65ED">
              <w:rPr>
                <w:rFonts w:cstheme="minorHAnsi"/>
                <w:sz w:val="24"/>
                <w:szCs w:val="24"/>
                <w:lang w:val="nn-NO"/>
              </w:rPr>
              <w:t xml:space="preserve"> fellesskap saman med andre </w:t>
            </w:r>
            <w:r w:rsidRPr="007D65ED">
              <w:rPr>
                <w:rFonts w:cstheme="minorHAnsi"/>
                <w:sz w:val="24"/>
                <w:szCs w:val="24"/>
                <w:lang w:val="nn-NO"/>
              </w:rPr>
              <w:t>jamn</w:t>
            </w:r>
            <w:r w:rsidRPr="007D65ED" w:rsidR="66A28C07">
              <w:rPr>
                <w:rFonts w:cstheme="minorHAnsi"/>
                <w:sz w:val="24"/>
                <w:szCs w:val="24"/>
                <w:lang w:val="nn-NO"/>
              </w:rPr>
              <w:t>aldrande</w:t>
            </w:r>
          </w:p>
          <w:p w:rsidR="008F037F" w:rsidP="008F037F" w14:paraId="5055E80C" w14:textId="77777777">
            <w:pPr>
              <w:pStyle w:val="ListParagraph"/>
              <w:spacing w:after="160" w:line="259" w:lineRule="auto"/>
              <w:ind w:left="258"/>
              <w:rPr>
                <w:rFonts w:cstheme="minorHAnsi"/>
                <w:sz w:val="24"/>
                <w:szCs w:val="24"/>
                <w:lang w:val="nn-NO"/>
              </w:rPr>
            </w:pPr>
          </w:p>
          <w:p w:rsidR="00E51BDF" w:rsidP="008F037F" w14:paraId="7D486F7F" w14:textId="77777777">
            <w:pPr>
              <w:pStyle w:val="ListParagraph"/>
              <w:spacing w:after="160" w:line="259" w:lineRule="auto"/>
              <w:ind w:left="258"/>
              <w:rPr>
                <w:rFonts w:cstheme="minorHAnsi"/>
                <w:sz w:val="24"/>
                <w:szCs w:val="24"/>
                <w:lang w:val="nn-NO"/>
              </w:rPr>
            </w:pPr>
          </w:p>
          <w:p w:rsidR="00E51BDF" w:rsidP="008F037F" w14:paraId="1F093730" w14:textId="77777777">
            <w:pPr>
              <w:pStyle w:val="ListParagraph"/>
              <w:spacing w:after="160" w:line="259" w:lineRule="auto"/>
              <w:ind w:left="258"/>
              <w:rPr>
                <w:rFonts w:cstheme="minorHAnsi"/>
                <w:sz w:val="24"/>
                <w:szCs w:val="24"/>
                <w:lang w:val="nn-NO"/>
              </w:rPr>
            </w:pPr>
          </w:p>
          <w:p w:rsidR="15EB43FB" w:rsidRPr="007D65ED" w:rsidP="33D76329" w14:paraId="41B66AF6" w14:textId="19775D00">
            <w:pPr>
              <w:pStyle w:val="ListParagraph"/>
              <w:spacing w:after="160" w:line="259" w:lineRule="auto"/>
              <w:ind w:left="258" w:hanging="258"/>
              <w:rPr>
                <w:rFonts w:cstheme="minorHAnsi"/>
                <w:sz w:val="24"/>
                <w:szCs w:val="24"/>
                <w:lang w:val="nn-NO"/>
              </w:rPr>
            </w:pPr>
          </w:p>
          <w:p w:rsidR="15EB43FB" w:rsidRPr="007D65ED" w:rsidP="15EB43FB" w14:paraId="6D06CAED" w14:textId="5F0172B0">
            <w:pPr>
              <w:pStyle w:val="ListParagraph"/>
              <w:numPr>
                <w:ilvl w:val="0"/>
                <w:numId w:val="23"/>
              </w:numPr>
              <w:spacing w:after="160" w:line="259" w:lineRule="auto"/>
              <w:ind w:left="258" w:hanging="258"/>
              <w:rPr>
                <w:rFonts w:cstheme="minorHAnsi"/>
                <w:sz w:val="24"/>
                <w:szCs w:val="24"/>
              </w:rPr>
            </w:pPr>
            <w:r w:rsidRPr="007D65ED">
              <w:rPr>
                <w:rFonts w:cstheme="minorHAnsi"/>
                <w:sz w:val="24"/>
                <w:szCs w:val="24"/>
              </w:rPr>
              <w:t>Auka</w:t>
            </w:r>
            <w:r w:rsidRPr="007D65ED">
              <w:rPr>
                <w:rFonts w:cstheme="minorHAnsi"/>
                <w:sz w:val="24"/>
                <w:szCs w:val="24"/>
              </w:rPr>
              <w:t xml:space="preserve"> </w:t>
            </w:r>
            <w:r w:rsidRPr="007D65ED" w:rsidR="449FF586">
              <w:rPr>
                <w:rFonts w:cstheme="minorHAnsi"/>
                <w:sz w:val="24"/>
                <w:szCs w:val="24"/>
              </w:rPr>
              <w:t xml:space="preserve">inntekt gjennom </w:t>
            </w:r>
            <w:r w:rsidRPr="007D65ED" w:rsidR="449FF586">
              <w:rPr>
                <w:rFonts w:cstheme="minorHAnsi"/>
                <w:sz w:val="24"/>
                <w:szCs w:val="24"/>
              </w:rPr>
              <w:t>brukar</w:t>
            </w:r>
            <w:r w:rsidRPr="007D65ED">
              <w:rPr>
                <w:rFonts w:cstheme="minorHAnsi"/>
                <w:sz w:val="24"/>
                <w:szCs w:val="24"/>
              </w:rPr>
              <w:t>betaling</w:t>
            </w:r>
            <w:r w:rsidRPr="007D65ED">
              <w:rPr>
                <w:rFonts w:cstheme="minorHAnsi"/>
                <w:sz w:val="24"/>
                <w:szCs w:val="24"/>
              </w:rPr>
              <w:t xml:space="preserve"> </w:t>
            </w:r>
          </w:p>
          <w:p w:rsidR="15EB43FB" w:rsidRPr="007D65ED" w:rsidP="15EB43FB" w14:paraId="571F34EF" w14:textId="20EFBD9E">
            <w:pPr>
              <w:pStyle w:val="ListParagraph"/>
              <w:numPr>
                <w:ilvl w:val="0"/>
                <w:numId w:val="23"/>
              </w:numPr>
              <w:spacing w:after="160" w:line="259" w:lineRule="auto"/>
              <w:ind w:left="258" w:hanging="258"/>
              <w:rPr>
                <w:rFonts w:cstheme="minorHAnsi"/>
                <w:sz w:val="24"/>
                <w:szCs w:val="24"/>
                <w:lang w:val="nn-NO"/>
              </w:rPr>
            </w:pPr>
            <w:r w:rsidRPr="007D65ED">
              <w:rPr>
                <w:rFonts w:cstheme="minorHAnsi"/>
                <w:sz w:val="24"/>
                <w:szCs w:val="24"/>
                <w:lang w:val="nn-NO"/>
              </w:rPr>
              <w:t>SFO tilbod i feriane</w:t>
            </w:r>
            <w:r w:rsidRPr="007D65ED" w:rsidR="7EB30E28">
              <w:rPr>
                <w:rFonts w:cstheme="minorHAnsi"/>
                <w:sz w:val="24"/>
                <w:szCs w:val="24"/>
                <w:lang w:val="nn-NO"/>
              </w:rPr>
              <w:t xml:space="preserve"> </w:t>
            </w:r>
            <w:r w:rsidRPr="007D65ED" w:rsidR="528F8069">
              <w:rPr>
                <w:rFonts w:cstheme="minorHAnsi"/>
                <w:sz w:val="24"/>
                <w:szCs w:val="24"/>
                <w:lang w:val="nn-NO"/>
              </w:rPr>
              <w:t>er ikkje</w:t>
            </w:r>
            <w:r w:rsidRPr="007D65ED" w:rsidR="7EB30E28">
              <w:rPr>
                <w:rFonts w:cstheme="minorHAnsi"/>
                <w:sz w:val="24"/>
                <w:szCs w:val="24"/>
                <w:lang w:val="nn-NO"/>
              </w:rPr>
              <w:t xml:space="preserve"> lovpå</w:t>
            </w:r>
            <w:r w:rsidRPr="007D65ED" w:rsidR="40D236CE">
              <w:rPr>
                <w:rFonts w:cstheme="minorHAnsi"/>
                <w:sz w:val="24"/>
                <w:szCs w:val="24"/>
                <w:lang w:val="nn-NO"/>
              </w:rPr>
              <w:t xml:space="preserve">lagt </w:t>
            </w:r>
          </w:p>
          <w:p w:rsidR="00E51BDF" w:rsidP="00E51BDF" w14:paraId="748803F9" w14:textId="77777777">
            <w:pPr>
              <w:pStyle w:val="ListParagraph"/>
              <w:numPr>
                <w:ilvl w:val="0"/>
                <w:numId w:val="23"/>
              </w:numPr>
              <w:spacing w:after="160" w:line="259" w:lineRule="auto"/>
              <w:ind w:left="258" w:hanging="258"/>
              <w:rPr>
                <w:rFonts w:cstheme="minorHAnsi"/>
                <w:sz w:val="24"/>
                <w:szCs w:val="24"/>
                <w:lang w:val="nn-NO"/>
              </w:rPr>
            </w:pPr>
            <w:r w:rsidRPr="007D65ED">
              <w:rPr>
                <w:rFonts w:cstheme="minorHAnsi"/>
                <w:sz w:val="24"/>
                <w:szCs w:val="24"/>
                <w:lang w:val="nn-NO"/>
              </w:rPr>
              <w:t>Fleire melder på utan å nytte ti</w:t>
            </w:r>
            <w:r w:rsidRPr="007D65ED" w:rsidR="5D46F18E">
              <w:rPr>
                <w:rFonts w:cstheme="minorHAnsi"/>
                <w:sz w:val="24"/>
                <w:szCs w:val="24"/>
                <w:lang w:val="nn-NO"/>
              </w:rPr>
              <w:t>l</w:t>
            </w:r>
            <w:r w:rsidRPr="007D65ED">
              <w:rPr>
                <w:rFonts w:cstheme="minorHAnsi"/>
                <w:sz w:val="24"/>
                <w:szCs w:val="24"/>
                <w:lang w:val="nn-NO"/>
              </w:rPr>
              <w:t>bodet/plassen, og ve</w:t>
            </w:r>
            <w:r w:rsidRPr="007D65ED" w:rsidR="4CE13E3E">
              <w:rPr>
                <w:rFonts w:cstheme="minorHAnsi"/>
                <w:sz w:val="24"/>
                <w:szCs w:val="24"/>
                <w:lang w:val="nn-NO"/>
              </w:rPr>
              <w:t>d</w:t>
            </w:r>
            <w:r w:rsidRPr="007D65ED">
              <w:rPr>
                <w:rFonts w:cstheme="minorHAnsi"/>
                <w:sz w:val="24"/>
                <w:szCs w:val="24"/>
                <w:lang w:val="nn-NO"/>
              </w:rPr>
              <w:t xml:space="preserve"> </w:t>
            </w:r>
            <w:r w:rsidRPr="007D65ED" w:rsidR="4CE13E3E">
              <w:rPr>
                <w:rFonts w:cstheme="minorHAnsi"/>
                <w:sz w:val="24"/>
                <w:szCs w:val="24"/>
                <w:lang w:val="nn-NO"/>
              </w:rPr>
              <w:t xml:space="preserve">betaling </w:t>
            </w:r>
            <w:r w:rsidRPr="007D65ED" w:rsidR="5B69A266">
              <w:rPr>
                <w:rFonts w:cstheme="minorHAnsi"/>
                <w:sz w:val="24"/>
                <w:szCs w:val="24"/>
                <w:lang w:val="nn-NO"/>
              </w:rPr>
              <w:t>tenkjer</w:t>
            </w:r>
            <w:r w:rsidRPr="007D65ED" w:rsidR="4CE13E3E">
              <w:rPr>
                <w:rFonts w:cstheme="minorHAnsi"/>
                <w:sz w:val="24"/>
                <w:szCs w:val="24"/>
                <w:lang w:val="nn-NO"/>
              </w:rPr>
              <w:t xml:space="preserve"> me </w:t>
            </w:r>
            <w:r w:rsidRPr="007D65ED" w:rsidR="1439C1D0">
              <w:rPr>
                <w:rFonts w:cstheme="minorHAnsi"/>
                <w:sz w:val="24"/>
                <w:szCs w:val="24"/>
                <w:lang w:val="nn-NO"/>
              </w:rPr>
              <w:t xml:space="preserve">at ein </w:t>
            </w:r>
            <w:r w:rsidRPr="007D65ED" w:rsidR="4CE13E3E">
              <w:rPr>
                <w:rFonts w:cstheme="minorHAnsi"/>
                <w:sz w:val="24"/>
                <w:szCs w:val="24"/>
                <w:lang w:val="nn-NO"/>
              </w:rPr>
              <w:t>få</w:t>
            </w:r>
            <w:r w:rsidRPr="007D65ED" w:rsidR="59B44B1B">
              <w:rPr>
                <w:rFonts w:cstheme="minorHAnsi"/>
                <w:sz w:val="24"/>
                <w:szCs w:val="24"/>
                <w:lang w:val="nn-NO"/>
              </w:rPr>
              <w:t>r</w:t>
            </w:r>
            <w:r w:rsidRPr="007D65ED" w:rsidR="4CE13E3E">
              <w:rPr>
                <w:rFonts w:cstheme="minorHAnsi"/>
                <w:sz w:val="24"/>
                <w:szCs w:val="24"/>
                <w:lang w:val="nn-NO"/>
              </w:rPr>
              <w:t xml:space="preserve"> ei meir realistisk feriepåmelding enn i dag. </w:t>
            </w:r>
          </w:p>
          <w:p w:rsidR="00E51BDF" w:rsidRPr="00E51BDF" w:rsidP="00E51BDF" w14:paraId="7E463261" w14:textId="2666AFDD">
            <w:pPr>
              <w:pStyle w:val="ListParagraph"/>
              <w:numPr>
                <w:ilvl w:val="0"/>
                <w:numId w:val="23"/>
              </w:numPr>
              <w:spacing w:after="160" w:line="259" w:lineRule="auto"/>
              <w:ind w:left="258" w:hanging="258"/>
              <w:rPr>
                <w:rFonts w:cstheme="minorHAnsi"/>
                <w:sz w:val="24"/>
                <w:szCs w:val="24"/>
                <w:lang w:val="nn-NO"/>
              </w:rPr>
            </w:pPr>
            <w:r w:rsidRPr="00E51BDF">
              <w:rPr>
                <w:rFonts w:cstheme="minorHAnsi"/>
                <w:sz w:val="24"/>
                <w:szCs w:val="24"/>
                <w:lang w:val="nn-NO"/>
              </w:rPr>
              <w:t xml:space="preserve">Det blir ei auka utgift for føresette </w:t>
            </w:r>
            <w:r w:rsidRPr="00E51BDF" w:rsidR="3230A438">
              <w:rPr>
                <w:rFonts w:cstheme="minorHAnsi"/>
                <w:sz w:val="24"/>
                <w:szCs w:val="24"/>
                <w:lang w:val="nn-NO"/>
              </w:rPr>
              <w:t>som kan føre til mindre bruk av SFO</w:t>
            </w:r>
          </w:p>
        </w:tc>
      </w:tr>
    </w:tbl>
    <w:p w:rsidR="00435DC4" w:rsidRPr="007D65ED" w:rsidP="007A4AED" w14:paraId="3C89BEDA" w14:textId="77777777">
      <w:pPr>
        <w:spacing w:after="160" w:line="259" w:lineRule="auto"/>
        <w:rPr>
          <w:lang w:val="nn-NO"/>
        </w:rPr>
      </w:pPr>
    </w:p>
    <w:tbl>
      <w:tblPr>
        <w:tblStyle w:val="TableGrid"/>
        <w:tblW w:w="0" w:type="auto"/>
        <w:tblLook w:val="04A0"/>
      </w:tblPr>
      <w:tblGrid>
        <w:gridCol w:w="2830"/>
        <w:gridCol w:w="1560"/>
        <w:gridCol w:w="1559"/>
        <w:gridCol w:w="1701"/>
        <w:gridCol w:w="1525"/>
      </w:tblGrid>
      <w:tr w14:paraId="7F789228" w14:textId="77777777" w:rsidTr="33D76329">
        <w:tblPrEx>
          <w:tblW w:w="0" w:type="auto"/>
          <w:tblLook w:val="04A0"/>
        </w:tblPrEx>
        <w:tc>
          <w:tcPr>
            <w:tcW w:w="2830" w:type="dxa"/>
          </w:tcPr>
          <w:p w:rsidR="00435DC4" w:rsidP="007A4AED" w14:paraId="6D20EAFF" w14:textId="05B55983">
            <w:pPr>
              <w:spacing w:after="160" w:line="259" w:lineRule="auto"/>
            </w:pPr>
            <w:r w:rsidRPr="00435DC4">
              <w:rPr>
                <w:i/>
                <w:iCs/>
              </w:rPr>
              <w:t>Beløp i 1000 kr</w:t>
            </w:r>
          </w:p>
        </w:tc>
        <w:tc>
          <w:tcPr>
            <w:tcW w:w="1560" w:type="dxa"/>
          </w:tcPr>
          <w:p w:rsidR="00435DC4" w:rsidRPr="00435DC4" w:rsidP="00435DC4" w14:paraId="22E41CF8" w14:textId="07D79A4F">
            <w:pPr>
              <w:spacing w:after="160" w:line="259" w:lineRule="auto"/>
              <w:jc w:val="center"/>
              <w:rPr>
                <w:b/>
                <w:bCs/>
                <w:sz w:val="24"/>
                <w:szCs w:val="24"/>
              </w:rPr>
            </w:pPr>
            <w:r w:rsidRPr="00435DC4">
              <w:rPr>
                <w:b/>
                <w:bCs/>
                <w:sz w:val="24"/>
                <w:szCs w:val="24"/>
              </w:rPr>
              <w:t>202</w:t>
            </w:r>
            <w:r w:rsidR="001D2127">
              <w:rPr>
                <w:b/>
                <w:bCs/>
                <w:sz w:val="24"/>
                <w:szCs w:val="24"/>
              </w:rPr>
              <w:t>7</w:t>
            </w:r>
          </w:p>
        </w:tc>
        <w:tc>
          <w:tcPr>
            <w:tcW w:w="1559" w:type="dxa"/>
          </w:tcPr>
          <w:p w:rsidR="00435DC4" w:rsidRPr="00435DC4" w:rsidP="00435DC4" w14:paraId="243811F7" w14:textId="52C41866">
            <w:pPr>
              <w:spacing w:after="160" w:line="259" w:lineRule="auto"/>
              <w:jc w:val="center"/>
              <w:rPr>
                <w:sz w:val="24"/>
                <w:szCs w:val="24"/>
              </w:rPr>
            </w:pPr>
            <w:r w:rsidRPr="00435DC4">
              <w:rPr>
                <w:b/>
                <w:bCs/>
                <w:sz w:val="24"/>
                <w:szCs w:val="24"/>
              </w:rPr>
              <w:t>202</w:t>
            </w:r>
            <w:r w:rsidR="001D2127">
              <w:rPr>
                <w:b/>
                <w:bCs/>
                <w:sz w:val="24"/>
                <w:szCs w:val="24"/>
              </w:rPr>
              <w:t>8</w:t>
            </w:r>
          </w:p>
        </w:tc>
        <w:tc>
          <w:tcPr>
            <w:tcW w:w="1701" w:type="dxa"/>
          </w:tcPr>
          <w:p w:rsidR="00435DC4" w:rsidRPr="00435DC4" w:rsidP="00435DC4" w14:paraId="1615E93B" w14:textId="4B0B55E6">
            <w:pPr>
              <w:spacing w:after="160" w:line="259" w:lineRule="auto"/>
              <w:jc w:val="center"/>
              <w:rPr>
                <w:sz w:val="24"/>
                <w:szCs w:val="24"/>
              </w:rPr>
            </w:pPr>
            <w:r w:rsidRPr="00435DC4">
              <w:rPr>
                <w:b/>
                <w:bCs/>
                <w:sz w:val="24"/>
                <w:szCs w:val="24"/>
              </w:rPr>
              <w:t>202</w:t>
            </w:r>
            <w:r w:rsidR="001D2127">
              <w:rPr>
                <w:b/>
                <w:bCs/>
                <w:sz w:val="24"/>
                <w:szCs w:val="24"/>
              </w:rPr>
              <w:t>9</w:t>
            </w:r>
          </w:p>
        </w:tc>
        <w:tc>
          <w:tcPr>
            <w:tcW w:w="1525" w:type="dxa"/>
          </w:tcPr>
          <w:p w:rsidR="00435DC4" w:rsidRPr="00435DC4" w:rsidP="00435DC4" w14:paraId="61A12E42" w14:textId="179A6BB5">
            <w:pPr>
              <w:spacing w:after="160" w:line="259" w:lineRule="auto"/>
              <w:jc w:val="center"/>
              <w:rPr>
                <w:sz w:val="24"/>
                <w:szCs w:val="24"/>
              </w:rPr>
            </w:pPr>
            <w:r w:rsidRPr="00435DC4">
              <w:rPr>
                <w:b/>
                <w:bCs/>
                <w:sz w:val="24"/>
                <w:szCs w:val="24"/>
              </w:rPr>
              <w:t>20</w:t>
            </w:r>
            <w:r w:rsidR="001D2127">
              <w:rPr>
                <w:b/>
                <w:bCs/>
                <w:sz w:val="24"/>
                <w:szCs w:val="24"/>
              </w:rPr>
              <w:t>30</w:t>
            </w:r>
          </w:p>
        </w:tc>
      </w:tr>
      <w:tr w14:paraId="72B9FD94" w14:textId="77777777" w:rsidTr="33D76329">
        <w:tblPrEx>
          <w:tblW w:w="0" w:type="auto"/>
          <w:tblLook w:val="04A0"/>
        </w:tblPrEx>
        <w:tc>
          <w:tcPr>
            <w:tcW w:w="2830" w:type="dxa"/>
          </w:tcPr>
          <w:p w:rsidR="00435DC4" w:rsidRPr="007D65ED" w:rsidP="33D76329" w14:paraId="4F8C1638" w14:textId="29BD50CE">
            <w:pPr>
              <w:spacing w:after="160" w:line="259" w:lineRule="auto"/>
              <w:rPr>
                <w:sz w:val="24"/>
                <w:szCs w:val="24"/>
                <w:lang w:val="nn-NO"/>
              </w:rPr>
            </w:pPr>
            <w:r w:rsidRPr="007D65ED">
              <w:rPr>
                <w:sz w:val="24"/>
                <w:szCs w:val="24"/>
                <w:lang w:val="nn-NO"/>
              </w:rPr>
              <w:t>Ei SFO avdeling ved Rauland skule</w:t>
            </w:r>
          </w:p>
        </w:tc>
        <w:tc>
          <w:tcPr>
            <w:tcW w:w="1560" w:type="dxa"/>
          </w:tcPr>
          <w:p w:rsidR="00435DC4" w:rsidRPr="007D65ED" w:rsidP="33D76329" w14:paraId="4C3D4EC4" w14:textId="16815BEC">
            <w:pPr>
              <w:spacing w:after="160" w:line="259" w:lineRule="auto"/>
              <w:jc w:val="center"/>
              <w:rPr>
                <w:sz w:val="24"/>
                <w:szCs w:val="24"/>
              </w:rPr>
            </w:pPr>
            <w:r w:rsidRPr="007D65ED">
              <w:rPr>
                <w:sz w:val="24"/>
                <w:szCs w:val="24"/>
              </w:rPr>
              <w:t>450-500</w:t>
            </w:r>
          </w:p>
        </w:tc>
        <w:tc>
          <w:tcPr>
            <w:tcW w:w="1559" w:type="dxa"/>
          </w:tcPr>
          <w:p w:rsidR="00435DC4" w:rsidRPr="007D65ED" w:rsidP="33D76329" w14:paraId="670388AC" w14:textId="7FC6813C">
            <w:pPr>
              <w:spacing w:after="160" w:line="259" w:lineRule="auto"/>
              <w:jc w:val="center"/>
              <w:rPr>
                <w:sz w:val="24"/>
                <w:szCs w:val="24"/>
              </w:rPr>
            </w:pPr>
            <w:r w:rsidRPr="007D65ED">
              <w:rPr>
                <w:sz w:val="24"/>
                <w:szCs w:val="24"/>
              </w:rPr>
              <w:t>450-500</w:t>
            </w:r>
          </w:p>
        </w:tc>
        <w:tc>
          <w:tcPr>
            <w:tcW w:w="1701" w:type="dxa"/>
          </w:tcPr>
          <w:p w:rsidR="00435DC4" w:rsidRPr="007D65ED" w:rsidP="33D76329" w14:paraId="0D9F15AA" w14:textId="726E8963">
            <w:pPr>
              <w:spacing w:after="160" w:line="259" w:lineRule="auto"/>
              <w:jc w:val="center"/>
              <w:rPr>
                <w:sz w:val="24"/>
                <w:szCs w:val="24"/>
              </w:rPr>
            </w:pPr>
            <w:r w:rsidRPr="007D65ED">
              <w:rPr>
                <w:sz w:val="24"/>
                <w:szCs w:val="24"/>
              </w:rPr>
              <w:t>450-500</w:t>
            </w:r>
          </w:p>
        </w:tc>
        <w:tc>
          <w:tcPr>
            <w:tcW w:w="1525" w:type="dxa"/>
          </w:tcPr>
          <w:p w:rsidR="00435DC4" w:rsidRPr="007D65ED" w:rsidP="33D76329" w14:paraId="2B0ED2CE" w14:textId="5260BB9E">
            <w:pPr>
              <w:spacing w:after="160" w:line="259" w:lineRule="auto"/>
              <w:jc w:val="center"/>
              <w:rPr>
                <w:sz w:val="24"/>
                <w:szCs w:val="24"/>
              </w:rPr>
            </w:pPr>
            <w:r w:rsidRPr="007D65ED">
              <w:rPr>
                <w:sz w:val="24"/>
                <w:szCs w:val="24"/>
              </w:rPr>
              <w:t>450-500</w:t>
            </w:r>
          </w:p>
        </w:tc>
      </w:tr>
      <w:tr w14:paraId="67F2709F" w14:textId="77777777" w:rsidTr="33D76329">
        <w:tblPrEx>
          <w:tblW w:w="0" w:type="auto"/>
          <w:tblLook w:val="04A0"/>
        </w:tblPrEx>
        <w:trPr>
          <w:trHeight w:val="300"/>
        </w:trPr>
        <w:tc>
          <w:tcPr>
            <w:tcW w:w="2830" w:type="dxa"/>
          </w:tcPr>
          <w:p w:rsidR="6E20C8A8" w:rsidRPr="007D65ED" w:rsidP="33D76329" w14:paraId="659799F8" w14:textId="29FE358F">
            <w:pPr>
              <w:spacing w:line="259" w:lineRule="auto"/>
              <w:rPr>
                <w:sz w:val="24"/>
                <w:szCs w:val="24"/>
              </w:rPr>
            </w:pPr>
            <w:r w:rsidRPr="007D65ED">
              <w:rPr>
                <w:sz w:val="24"/>
                <w:szCs w:val="24"/>
              </w:rPr>
              <w:t>Gratis kjernetid 1.-3.klasse</w:t>
            </w:r>
          </w:p>
        </w:tc>
        <w:tc>
          <w:tcPr>
            <w:tcW w:w="1560" w:type="dxa"/>
          </w:tcPr>
          <w:p w:rsidR="33D76329" w:rsidRPr="007D65ED" w:rsidP="33D76329" w14:paraId="1926F7A0" w14:textId="62DC7D8A">
            <w:pPr>
              <w:spacing w:line="259" w:lineRule="auto"/>
              <w:jc w:val="center"/>
              <w:rPr>
                <w:sz w:val="24"/>
                <w:szCs w:val="24"/>
              </w:rPr>
            </w:pPr>
            <w:r>
              <w:rPr>
                <w:sz w:val="24"/>
                <w:szCs w:val="24"/>
              </w:rPr>
              <w:t>6</w:t>
            </w:r>
            <w:r w:rsidR="008D059B">
              <w:rPr>
                <w:sz w:val="24"/>
                <w:szCs w:val="24"/>
              </w:rPr>
              <w:t>0</w:t>
            </w:r>
            <w:r>
              <w:rPr>
                <w:sz w:val="24"/>
                <w:szCs w:val="24"/>
              </w:rPr>
              <w:t>0</w:t>
            </w:r>
          </w:p>
        </w:tc>
        <w:tc>
          <w:tcPr>
            <w:tcW w:w="1559" w:type="dxa"/>
          </w:tcPr>
          <w:p w:rsidR="33D76329" w:rsidRPr="007D65ED" w:rsidP="33D76329" w14:paraId="1C4F4490" w14:textId="3D560813">
            <w:pPr>
              <w:spacing w:line="259" w:lineRule="auto"/>
              <w:jc w:val="center"/>
              <w:rPr>
                <w:sz w:val="24"/>
                <w:szCs w:val="24"/>
              </w:rPr>
            </w:pPr>
            <w:r>
              <w:rPr>
                <w:sz w:val="24"/>
                <w:szCs w:val="24"/>
              </w:rPr>
              <w:t>4</w:t>
            </w:r>
            <w:r w:rsidR="00655FD7">
              <w:rPr>
                <w:sz w:val="24"/>
                <w:szCs w:val="24"/>
              </w:rPr>
              <w:t>00</w:t>
            </w:r>
          </w:p>
        </w:tc>
        <w:tc>
          <w:tcPr>
            <w:tcW w:w="1701" w:type="dxa"/>
          </w:tcPr>
          <w:p w:rsidR="33D76329" w:rsidRPr="007D65ED" w:rsidP="33D76329" w14:paraId="2B02191C" w14:textId="671F4F51">
            <w:pPr>
              <w:spacing w:line="259" w:lineRule="auto"/>
              <w:jc w:val="center"/>
              <w:rPr>
                <w:sz w:val="24"/>
                <w:szCs w:val="24"/>
              </w:rPr>
            </w:pPr>
            <w:r>
              <w:rPr>
                <w:sz w:val="24"/>
                <w:szCs w:val="24"/>
              </w:rPr>
              <w:t>4</w:t>
            </w:r>
            <w:r w:rsidR="00655FD7">
              <w:rPr>
                <w:sz w:val="24"/>
                <w:szCs w:val="24"/>
              </w:rPr>
              <w:t>00</w:t>
            </w:r>
          </w:p>
        </w:tc>
        <w:tc>
          <w:tcPr>
            <w:tcW w:w="1525" w:type="dxa"/>
          </w:tcPr>
          <w:p w:rsidR="33D76329" w:rsidRPr="007D65ED" w:rsidP="33D76329" w14:paraId="1763E2D3" w14:textId="3141941D">
            <w:pPr>
              <w:spacing w:line="259" w:lineRule="auto"/>
              <w:jc w:val="center"/>
              <w:rPr>
                <w:sz w:val="24"/>
                <w:szCs w:val="24"/>
              </w:rPr>
            </w:pPr>
            <w:r>
              <w:rPr>
                <w:sz w:val="24"/>
                <w:szCs w:val="24"/>
              </w:rPr>
              <w:t>4</w:t>
            </w:r>
            <w:r w:rsidR="00655FD7">
              <w:rPr>
                <w:sz w:val="24"/>
                <w:szCs w:val="24"/>
              </w:rPr>
              <w:t>00</w:t>
            </w:r>
          </w:p>
        </w:tc>
      </w:tr>
      <w:tr w14:paraId="48F91220" w14:textId="77777777" w:rsidTr="33D76329">
        <w:tblPrEx>
          <w:tblW w:w="0" w:type="auto"/>
          <w:tblLook w:val="04A0"/>
        </w:tblPrEx>
        <w:trPr>
          <w:trHeight w:val="300"/>
        </w:trPr>
        <w:tc>
          <w:tcPr>
            <w:tcW w:w="2830" w:type="dxa"/>
          </w:tcPr>
          <w:p w:rsidR="21855190" w:rsidRPr="00931472" w:rsidP="33D76329" w14:paraId="62881DD7" w14:textId="7D7D58DF">
            <w:pPr>
              <w:spacing w:line="259" w:lineRule="auto"/>
              <w:rPr>
                <w:sz w:val="24"/>
                <w:szCs w:val="24"/>
                <w:lang w:val="nn-NO"/>
              </w:rPr>
            </w:pPr>
            <w:r w:rsidRPr="00931472">
              <w:rPr>
                <w:sz w:val="24"/>
                <w:szCs w:val="24"/>
                <w:lang w:val="nn-NO"/>
              </w:rPr>
              <w:t>Betaling i juleferie, påskeferie, sommarferie</w:t>
            </w:r>
          </w:p>
        </w:tc>
        <w:tc>
          <w:tcPr>
            <w:tcW w:w="1560" w:type="dxa"/>
          </w:tcPr>
          <w:p w:rsidR="21855190" w:rsidRPr="007D65ED" w:rsidP="33D76329" w14:paraId="4CD78B41" w14:textId="22FE2381">
            <w:pPr>
              <w:spacing w:line="259" w:lineRule="auto"/>
              <w:jc w:val="center"/>
              <w:rPr>
                <w:sz w:val="24"/>
                <w:szCs w:val="24"/>
              </w:rPr>
            </w:pPr>
            <w:r w:rsidRPr="007D65ED">
              <w:rPr>
                <w:sz w:val="24"/>
                <w:szCs w:val="24"/>
              </w:rPr>
              <w:t>50-100</w:t>
            </w:r>
          </w:p>
        </w:tc>
        <w:tc>
          <w:tcPr>
            <w:tcW w:w="1559" w:type="dxa"/>
          </w:tcPr>
          <w:p w:rsidR="21855190" w:rsidRPr="007D65ED" w:rsidP="33D76329" w14:paraId="7EC3B77F" w14:textId="7DEB8595">
            <w:pPr>
              <w:spacing w:line="259" w:lineRule="auto"/>
              <w:jc w:val="center"/>
              <w:rPr>
                <w:sz w:val="24"/>
                <w:szCs w:val="24"/>
              </w:rPr>
            </w:pPr>
            <w:r w:rsidRPr="007D65ED">
              <w:rPr>
                <w:sz w:val="24"/>
                <w:szCs w:val="24"/>
              </w:rPr>
              <w:t>50-100</w:t>
            </w:r>
          </w:p>
        </w:tc>
        <w:tc>
          <w:tcPr>
            <w:tcW w:w="1701" w:type="dxa"/>
          </w:tcPr>
          <w:p w:rsidR="21855190" w:rsidRPr="007D65ED" w:rsidP="33D76329" w14:paraId="2F25C803" w14:textId="19E48470">
            <w:pPr>
              <w:spacing w:line="259" w:lineRule="auto"/>
              <w:jc w:val="center"/>
              <w:rPr>
                <w:sz w:val="24"/>
                <w:szCs w:val="24"/>
              </w:rPr>
            </w:pPr>
            <w:r w:rsidRPr="007D65ED">
              <w:rPr>
                <w:sz w:val="24"/>
                <w:szCs w:val="24"/>
              </w:rPr>
              <w:t>50-100</w:t>
            </w:r>
          </w:p>
        </w:tc>
        <w:tc>
          <w:tcPr>
            <w:tcW w:w="1525" w:type="dxa"/>
          </w:tcPr>
          <w:p w:rsidR="21855190" w:rsidRPr="007D65ED" w:rsidP="33D76329" w14:paraId="09E521C0" w14:textId="3086393A">
            <w:pPr>
              <w:spacing w:line="259" w:lineRule="auto"/>
              <w:jc w:val="center"/>
              <w:rPr>
                <w:sz w:val="24"/>
                <w:szCs w:val="24"/>
              </w:rPr>
            </w:pPr>
            <w:r w:rsidRPr="007D65ED">
              <w:rPr>
                <w:sz w:val="24"/>
                <w:szCs w:val="24"/>
              </w:rPr>
              <w:t>50-100</w:t>
            </w:r>
          </w:p>
        </w:tc>
      </w:tr>
    </w:tbl>
    <w:p w:rsidR="00C05009" w:rsidP="007A4AED" w14:paraId="00F30DF1" w14:textId="77777777">
      <w:pPr>
        <w:spacing w:after="160" w:line="259" w:lineRule="auto"/>
      </w:pPr>
    </w:p>
    <w:p w:rsidR="00435DC4" w:rsidP="00E51BDF" w14:paraId="081B783F" w14:textId="394CF293">
      <w:pPr>
        <w:spacing w:after="160" w:line="259" w:lineRule="auto"/>
        <w:sectPr w:rsidSect="009D1D48">
          <w:type w:val="continuous"/>
          <w:pgSz w:w="11907" w:h="16840" w:code="9"/>
          <w:pgMar w:top="1843" w:right="1361" w:bottom="1134" w:left="1361" w:header="425" w:footer="425" w:gutter="0"/>
          <w:cols w:space="227"/>
          <w:docGrid w:linePitch="360"/>
        </w:sectPr>
      </w:pPr>
    </w:p>
    <w:p w:rsidR="00862654" w:rsidP="00862654" w14:paraId="70ABAA80" w14:textId="77777777"/>
    <w:p w:rsidR="00862654" w:rsidP="00862654" w14:paraId="04B8D761" w14:textId="77777777"/>
    <w:p w:rsidR="00862654" w:rsidP="00862654" w14:paraId="422B66DA" w14:textId="77777777"/>
    <w:p w:rsidR="00862654" w:rsidRPr="00862654" w:rsidP="00862654" w14:paraId="16157F08" w14:textId="77777777">
      <w:pPr>
        <w:sectPr w:rsidSect="007A4AED">
          <w:type w:val="continuous"/>
          <w:pgSz w:w="11907" w:h="16840" w:code="9"/>
          <w:pgMar w:top="2495" w:right="1361" w:bottom="1134" w:left="1361" w:header="425" w:footer="425" w:gutter="0"/>
          <w:cols w:num="2" w:space="709"/>
          <w:docGrid w:linePitch="360"/>
        </w:sectPr>
      </w:pPr>
    </w:p>
    <w:p w:rsidR="001D0F40" w:rsidP="00F67F80" w14:paraId="51B71478" w14:textId="4C758461">
      <w:r>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C405B" w:rsidRPr="00EE25CE" w:rsidP="00FC405B" w14:textId="2579A93D">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5"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FC405B" w:rsidRPr="00EE25CE" w:rsidP="00FC405B" w14:paraId="643E43B3" w14:textId="2579A93D">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v:textbox>
              </v:shape>
            </w:pict>
          </mc:Fallback>
        </mc:AlternateContent>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65B13527" w14:textId="5E84519A">
    <w:pPr>
      <w:pStyle w:val="Footer"/>
      <w:ind w:left="-567"/>
      <w:jc w:val="right"/>
    </w:pPr>
    <w:r>
      <w:rPr>
        <w:rFonts w:asciiTheme="minorHAnsi" w:hAnsiTheme="minorHAnsi" w:cstheme="minorHAnsi"/>
      </w:rPr>
      <w:t xml:space="preserve">Økonomianalyse Kommunekompass </w:t>
    </w:r>
    <w:r w:rsidR="001D2127">
      <w:t>VINJE</w:t>
    </w:r>
    <w:r w:rsidRPr="00627FB4" w:rsidR="00627FB4">
      <w:t xml:space="preserve"> </w:t>
    </w:r>
    <w:r w:rsidRPr="00627FB4" w:rsidR="00627FB4">
      <w:t>KOMMUNE  |</w:t>
    </w:r>
    <w:r w:rsidRPr="00627FB4" w:rsidR="00627FB4">
      <w:t xml:space="preserve">  </w:t>
    </w:r>
    <w:r w:rsidRPr="00627FB4" w:rsidR="00627FB4">
      <w:fldChar w:fldCharType="begin"/>
    </w:r>
    <w:r w:rsidRPr="00627FB4" w:rsidR="00627FB4">
      <w:instrText xml:space="preserve"> PAGE  \* Arabic  \* MERGEFORMAT </w:instrText>
    </w:r>
    <w:r w:rsidRPr="00627FB4" w:rsidR="00627FB4">
      <w:fldChar w:fldCharType="separate"/>
    </w:r>
    <w:r w:rsidR="004C2903">
      <w:rPr>
        <w:noProof/>
      </w:rPr>
      <w:t>3</w:t>
    </w:r>
    <w:r w:rsidRPr="00627FB4" w:rsidR="00627FB4">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7005B432"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2E0BDFD"/>
    <w:multiLevelType w:val="hybridMultilevel"/>
    <w:tmpl w:val="7A488C76"/>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8995690"/>
    <w:multiLevelType w:val="hybridMultilevel"/>
    <w:tmpl w:val="4BE4E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6B9079D"/>
    <w:multiLevelType w:val="hybridMultilevel"/>
    <w:tmpl w:val="7CF07F1A"/>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BE7AE1A"/>
    <w:multiLevelType w:val="hybridMultilevel"/>
    <w:tmpl w:val="B0FE8D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C5C9373"/>
    <w:multiLevelType w:val="hybridMultilevel"/>
    <w:tmpl w:val="2B025B2E"/>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15:restartNumberingAfterBreak="0">
    <w:nsid w:val="5B3890E7"/>
    <w:multiLevelType w:val="hybridMultilevel"/>
    <w:tmpl w:val="E79041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67993060">
    <w:abstractNumId w:val="16"/>
  </w:num>
  <w:num w:numId="2" w16cid:durableId="2058890564">
    <w:abstractNumId w:val="18"/>
  </w:num>
  <w:num w:numId="3" w16cid:durableId="503057050">
    <w:abstractNumId w:val="12"/>
  </w:num>
  <w:num w:numId="4" w16cid:durableId="588075619">
    <w:abstractNumId w:val="17"/>
  </w:num>
  <w:num w:numId="5" w16cid:durableId="652947036">
    <w:abstractNumId w:val="21"/>
  </w:num>
  <w:num w:numId="6" w16cid:durableId="1616251006">
    <w:abstractNumId w:val="11"/>
  </w:num>
  <w:num w:numId="7" w16cid:durableId="2103987793">
    <w:abstractNumId w:val="10"/>
  </w:num>
  <w:num w:numId="8" w16cid:durableId="338044522">
    <w:abstractNumId w:val="15"/>
  </w:num>
  <w:num w:numId="9" w16cid:durableId="947350276">
    <w:abstractNumId w:val="8"/>
  </w:num>
  <w:num w:numId="10" w16cid:durableId="2039239955">
    <w:abstractNumId w:val="3"/>
  </w:num>
  <w:num w:numId="11" w16cid:durableId="845247369">
    <w:abstractNumId w:val="2"/>
  </w:num>
  <w:num w:numId="12" w16cid:durableId="553784230">
    <w:abstractNumId w:val="1"/>
  </w:num>
  <w:num w:numId="13" w16cid:durableId="1133870565">
    <w:abstractNumId w:val="0"/>
  </w:num>
  <w:num w:numId="14" w16cid:durableId="1438329241">
    <w:abstractNumId w:val="9"/>
  </w:num>
  <w:num w:numId="15" w16cid:durableId="2038310588">
    <w:abstractNumId w:val="7"/>
  </w:num>
  <w:num w:numId="16" w16cid:durableId="1772892529">
    <w:abstractNumId w:val="6"/>
  </w:num>
  <w:num w:numId="17" w16cid:durableId="2100906926">
    <w:abstractNumId w:val="5"/>
  </w:num>
  <w:num w:numId="18" w16cid:durableId="903414057">
    <w:abstractNumId w:val="4"/>
  </w:num>
  <w:num w:numId="19" w16cid:durableId="785002025">
    <w:abstractNumId w:val="19"/>
  </w:num>
  <w:num w:numId="20" w16cid:durableId="1469859480">
    <w:abstractNumId w:val="22"/>
  </w:num>
  <w:num w:numId="21" w16cid:durableId="1617710284">
    <w:abstractNumId w:val="20"/>
  </w:num>
  <w:num w:numId="22" w16cid:durableId="986130206">
    <w:abstractNumId w:val="13"/>
  </w:num>
  <w:num w:numId="23" w16cid:durableId="20806398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31332"/>
    <w:rsid w:val="000551B9"/>
    <w:rsid w:val="00060517"/>
    <w:rsid w:val="000A2C8A"/>
    <w:rsid w:val="000B088B"/>
    <w:rsid w:val="000C03C7"/>
    <w:rsid w:val="000D7394"/>
    <w:rsid w:val="000F437F"/>
    <w:rsid w:val="00106C62"/>
    <w:rsid w:val="00123D25"/>
    <w:rsid w:val="0014087A"/>
    <w:rsid w:val="00147353"/>
    <w:rsid w:val="00156F48"/>
    <w:rsid w:val="0016354D"/>
    <w:rsid w:val="00170E4E"/>
    <w:rsid w:val="0017258F"/>
    <w:rsid w:val="001800D0"/>
    <w:rsid w:val="001A0BB7"/>
    <w:rsid w:val="001A6640"/>
    <w:rsid w:val="001B155C"/>
    <w:rsid w:val="001D09DF"/>
    <w:rsid w:val="001D0F40"/>
    <w:rsid w:val="001D2127"/>
    <w:rsid w:val="001D3332"/>
    <w:rsid w:val="001D56D4"/>
    <w:rsid w:val="001E7A17"/>
    <w:rsid w:val="001F1776"/>
    <w:rsid w:val="001F19A0"/>
    <w:rsid w:val="0023684D"/>
    <w:rsid w:val="002508D5"/>
    <w:rsid w:val="002A11EC"/>
    <w:rsid w:val="002A39F6"/>
    <w:rsid w:val="002D06C7"/>
    <w:rsid w:val="002D6EAE"/>
    <w:rsid w:val="002D745F"/>
    <w:rsid w:val="002E380C"/>
    <w:rsid w:val="002E79C2"/>
    <w:rsid w:val="002F4DFF"/>
    <w:rsid w:val="00311845"/>
    <w:rsid w:val="00321EDD"/>
    <w:rsid w:val="0036318A"/>
    <w:rsid w:val="00375C8B"/>
    <w:rsid w:val="003A2125"/>
    <w:rsid w:val="003B0E18"/>
    <w:rsid w:val="00401FAB"/>
    <w:rsid w:val="00402E61"/>
    <w:rsid w:val="00403068"/>
    <w:rsid w:val="00421066"/>
    <w:rsid w:val="00435DC4"/>
    <w:rsid w:val="0043707F"/>
    <w:rsid w:val="00444B45"/>
    <w:rsid w:val="00456E14"/>
    <w:rsid w:val="004A4D29"/>
    <w:rsid w:val="004A7DC7"/>
    <w:rsid w:val="004B3A14"/>
    <w:rsid w:val="004C1909"/>
    <w:rsid w:val="004C2903"/>
    <w:rsid w:val="004E1869"/>
    <w:rsid w:val="004E5F1D"/>
    <w:rsid w:val="004F6AD2"/>
    <w:rsid w:val="0050034A"/>
    <w:rsid w:val="00511188"/>
    <w:rsid w:val="00513F0B"/>
    <w:rsid w:val="005613C2"/>
    <w:rsid w:val="00575607"/>
    <w:rsid w:val="00586D43"/>
    <w:rsid w:val="0058E3A3"/>
    <w:rsid w:val="00593193"/>
    <w:rsid w:val="005A6846"/>
    <w:rsid w:val="005B79E2"/>
    <w:rsid w:val="005D4729"/>
    <w:rsid w:val="005E579A"/>
    <w:rsid w:val="005EBFBC"/>
    <w:rsid w:val="00627FB4"/>
    <w:rsid w:val="006314C4"/>
    <w:rsid w:val="006320BE"/>
    <w:rsid w:val="00633D56"/>
    <w:rsid w:val="0063602B"/>
    <w:rsid w:val="00655FD7"/>
    <w:rsid w:val="00663354"/>
    <w:rsid w:val="00663415"/>
    <w:rsid w:val="00673EBF"/>
    <w:rsid w:val="00693401"/>
    <w:rsid w:val="006966C6"/>
    <w:rsid w:val="006A79F0"/>
    <w:rsid w:val="006D0B58"/>
    <w:rsid w:val="006D1B9B"/>
    <w:rsid w:val="006E0416"/>
    <w:rsid w:val="006F3BC9"/>
    <w:rsid w:val="006F406E"/>
    <w:rsid w:val="006F43CD"/>
    <w:rsid w:val="00700BB9"/>
    <w:rsid w:val="00701602"/>
    <w:rsid w:val="00706C93"/>
    <w:rsid w:val="00711C65"/>
    <w:rsid w:val="007A14F1"/>
    <w:rsid w:val="007A2902"/>
    <w:rsid w:val="007A48F6"/>
    <w:rsid w:val="007A4AED"/>
    <w:rsid w:val="007A5E49"/>
    <w:rsid w:val="007D56F0"/>
    <w:rsid w:val="007D65ED"/>
    <w:rsid w:val="007D6AAD"/>
    <w:rsid w:val="007D7C06"/>
    <w:rsid w:val="007E6B5D"/>
    <w:rsid w:val="007E7772"/>
    <w:rsid w:val="007F130D"/>
    <w:rsid w:val="0080689C"/>
    <w:rsid w:val="00837B93"/>
    <w:rsid w:val="00840440"/>
    <w:rsid w:val="008416EF"/>
    <w:rsid w:val="00862654"/>
    <w:rsid w:val="00873BA2"/>
    <w:rsid w:val="00884EDF"/>
    <w:rsid w:val="00895761"/>
    <w:rsid w:val="008B37CE"/>
    <w:rsid w:val="008C25BA"/>
    <w:rsid w:val="008D0292"/>
    <w:rsid w:val="008D059B"/>
    <w:rsid w:val="008F037F"/>
    <w:rsid w:val="00904837"/>
    <w:rsid w:val="00904B97"/>
    <w:rsid w:val="00924ED1"/>
    <w:rsid w:val="00931472"/>
    <w:rsid w:val="0093676E"/>
    <w:rsid w:val="009434A3"/>
    <w:rsid w:val="00981A63"/>
    <w:rsid w:val="009D1D48"/>
    <w:rsid w:val="009E7B1A"/>
    <w:rsid w:val="00A03A8F"/>
    <w:rsid w:val="00A258AB"/>
    <w:rsid w:val="00A70161"/>
    <w:rsid w:val="00A717AC"/>
    <w:rsid w:val="00A7779C"/>
    <w:rsid w:val="00A8364A"/>
    <w:rsid w:val="00A90955"/>
    <w:rsid w:val="00A958C8"/>
    <w:rsid w:val="00AA3884"/>
    <w:rsid w:val="00AA4723"/>
    <w:rsid w:val="00AA4EE4"/>
    <w:rsid w:val="00AB5603"/>
    <w:rsid w:val="00AC4B68"/>
    <w:rsid w:val="00AD5655"/>
    <w:rsid w:val="00AE5EF5"/>
    <w:rsid w:val="00B07E80"/>
    <w:rsid w:val="00B12615"/>
    <w:rsid w:val="00B276A1"/>
    <w:rsid w:val="00B34E78"/>
    <w:rsid w:val="00B526F4"/>
    <w:rsid w:val="00B528D7"/>
    <w:rsid w:val="00B5774A"/>
    <w:rsid w:val="00B62D42"/>
    <w:rsid w:val="00B85E94"/>
    <w:rsid w:val="00BB1BFE"/>
    <w:rsid w:val="00BD568A"/>
    <w:rsid w:val="00C05009"/>
    <w:rsid w:val="00C11E34"/>
    <w:rsid w:val="00C159D3"/>
    <w:rsid w:val="00C27449"/>
    <w:rsid w:val="00C3552A"/>
    <w:rsid w:val="00C85644"/>
    <w:rsid w:val="00CA0733"/>
    <w:rsid w:val="00CA1D2C"/>
    <w:rsid w:val="00CD19AC"/>
    <w:rsid w:val="00CF3C56"/>
    <w:rsid w:val="00D139A4"/>
    <w:rsid w:val="00D23AA6"/>
    <w:rsid w:val="00D27B79"/>
    <w:rsid w:val="00D317B4"/>
    <w:rsid w:val="00D47445"/>
    <w:rsid w:val="00D64B8F"/>
    <w:rsid w:val="00D7177C"/>
    <w:rsid w:val="00D77773"/>
    <w:rsid w:val="00D94907"/>
    <w:rsid w:val="00D97144"/>
    <w:rsid w:val="00D97468"/>
    <w:rsid w:val="00DA0F68"/>
    <w:rsid w:val="00DB56C8"/>
    <w:rsid w:val="00DD2698"/>
    <w:rsid w:val="00DE78BD"/>
    <w:rsid w:val="00DE9245"/>
    <w:rsid w:val="00E1033F"/>
    <w:rsid w:val="00E23E76"/>
    <w:rsid w:val="00E31270"/>
    <w:rsid w:val="00E51BDF"/>
    <w:rsid w:val="00E54AD7"/>
    <w:rsid w:val="00E55FB9"/>
    <w:rsid w:val="00E614ED"/>
    <w:rsid w:val="00E62C37"/>
    <w:rsid w:val="00EA13A9"/>
    <w:rsid w:val="00EA14C5"/>
    <w:rsid w:val="00EE25CE"/>
    <w:rsid w:val="00F1776A"/>
    <w:rsid w:val="00F27068"/>
    <w:rsid w:val="00F414FD"/>
    <w:rsid w:val="00F50F84"/>
    <w:rsid w:val="00F605AC"/>
    <w:rsid w:val="00F67F80"/>
    <w:rsid w:val="00F872B8"/>
    <w:rsid w:val="00F90E54"/>
    <w:rsid w:val="00FA097B"/>
    <w:rsid w:val="00FA0C93"/>
    <w:rsid w:val="00FC405B"/>
    <w:rsid w:val="00FD05A6"/>
    <w:rsid w:val="00FE4675"/>
    <w:rsid w:val="00FE7D4F"/>
    <w:rsid w:val="00FF6FDF"/>
    <w:rsid w:val="017DCB2F"/>
    <w:rsid w:val="018FB981"/>
    <w:rsid w:val="019BB315"/>
    <w:rsid w:val="01AC703B"/>
    <w:rsid w:val="01B7A2D8"/>
    <w:rsid w:val="026C40BA"/>
    <w:rsid w:val="0272189B"/>
    <w:rsid w:val="02B86D6A"/>
    <w:rsid w:val="02BFD9AD"/>
    <w:rsid w:val="02EBF875"/>
    <w:rsid w:val="032EB1E0"/>
    <w:rsid w:val="03766941"/>
    <w:rsid w:val="037BFB1D"/>
    <w:rsid w:val="03ACFD12"/>
    <w:rsid w:val="03D522CD"/>
    <w:rsid w:val="04037FE6"/>
    <w:rsid w:val="044DEB78"/>
    <w:rsid w:val="04A93766"/>
    <w:rsid w:val="0585541D"/>
    <w:rsid w:val="058E1304"/>
    <w:rsid w:val="05C08F45"/>
    <w:rsid w:val="05EBCE90"/>
    <w:rsid w:val="0617DF13"/>
    <w:rsid w:val="064C22E7"/>
    <w:rsid w:val="066B4973"/>
    <w:rsid w:val="06FF7BB5"/>
    <w:rsid w:val="07191A06"/>
    <w:rsid w:val="07271A9E"/>
    <w:rsid w:val="07446502"/>
    <w:rsid w:val="0753BE7C"/>
    <w:rsid w:val="0757A906"/>
    <w:rsid w:val="07909592"/>
    <w:rsid w:val="07C2F126"/>
    <w:rsid w:val="07F3925D"/>
    <w:rsid w:val="0815EE21"/>
    <w:rsid w:val="0857F080"/>
    <w:rsid w:val="0869AA34"/>
    <w:rsid w:val="08D2C6CB"/>
    <w:rsid w:val="0912F9DC"/>
    <w:rsid w:val="0948E84A"/>
    <w:rsid w:val="09644486"/>
    <w:rsid w:val="09F179EA"/>
    <w:rsid w:val="09FF3792"/>
    <w:rsid w:val="09FF9EBA"/>
    <w:rsid w:val="0A2A70A4"/>
    <w:rsid w:val="0A2DA252"/>
    <w:rsid w:val="0A95AD6F"/>
    <w:rsid w:val="0AB18F7C"/>
    <w:rsid w:val="0AB7A16B"/>
    <w:rsid w:val="0ABA1B0D"/>
    <w:rsid w:val="0AE9FCCB"/>
    <w:rsid w:val="0AF094AF"/>
    <w:rsid w:val="0B236E80"/>
    <w:rsid w:val="0B327D2C"/>
    <w:rsid w:val="0B3D9CDD"/>
    <w:rsid w:val="0B48335A"/>
    <w:rsid w:val="0B6D0DD7"/>
    <w:rsid w:val="0B9042C6"/>
    <w:rsid w:val="0C4338FC"/>
    <w:rsid w:val="0D221AF0"/>
    <w:rsid w:val="0D39050E"/>
    <w:rsid w:val="0D99D677"/>
    <w:rsid w:val="0E9CD30B"/>
    <w:rsid w:val="0F70392C"/>
    <w:rsid w:val="0F9671E1"/>
    <w:rsid w:val="0FA6F78A"/>
    <w:rsid w:val="0FBD15B4"/>
    <w:rsid w:val="0FFA880B"/>
    <w:rsid w:val="1015AFD9"/>
    <w:rsid w:val="103C2F8D"/>
    <w:rsid w:val="103E1AB2"/>
    <w:rsid w:val="106E48FC"/>
    <w:rsid w:val="10869C63"/>
    <w:rsid w:val="1091D9BA"/>
    <w:rsid w:val="10A272AB"/>
    <w:rsid w:val="1104850C"/>
    <w:rsid w:val="1148D289"/>
    <w:rsid w:val="1160C8B8"/>
    <w:rsid w:val="11D475DD"/>
    <w:rsid w:val="12218C26"/>
    <w:rsid w:val="1227C695"/>
    <w:rsid w:val="123A0352"/>
    <w:rsid w:val="1270D09D"/>
    <w:rsid w:val="13B0B1A7"/>
    <w:rsid w:val="1439C1D0"/>
    <w:rsid w:val="14BC84ED"/>
    <w:rsid w:val="14C89CBD"/>
    <w:rsid w:val="14ED6CB9"/>
    <w:rsid w:val="14EE1388"/>
    <w:rsid w:val="15497054"/>
    <w:rsid w:val="155A063C"/>
    <w:rsid w:val="157FBCB6"/>
    <w:rsid w:val="15832B7A"/>
    <w:rsid w:val="1583F20D"/>
    <w:rsid w:val="15A17EC5"/>
    <w:rsid w:val="15EA6980"/>
    <w:rsid w:val="15EB43FB"/>
    <w:rsid w:val="15FB7DD3"/>
    <w:rsid w:val="1628F548"/>
    <w:rsid w:val="16B774C4"/>
    <w:rsid w:val="17005F64"/>
    <w:rsid w:val="177F1B20"/>
    <w:rsid w:val="17C0FDF5"/>
    <w:rsid w:val="181C7339"/>
    <w:rsid w:val="1839FAF1"/>
    <w:rsid w:val="18754656"/>
    <w:rsid w:val="18A3B2C3"/>
    <w:rsid w:val="191286E7"/>
    <w:rsid w:val="193ABC86"/>
    <w:rsid w:val="1995EA58"/>
    <w:rsid w:val="19BBAFCE"/>
    <w:rsid w:val="19CE1AA6"/>
    <w:rsid w:val="19E8AAA9"/>
    <w:rsid w:val="1A16886F"/>
    <w:rsid w:val="1A4E593E"/>
    <w:rsid w:val="1AE50C6E"/>
    <w:rsid w:val="1B7A2261"/>
    <w:rsid w:val="1BB75971"/>
    <w:rsid w:val="1BF4C13C"/>
    <w:rsid w:val="1C21F69B"/>
    <w:rsid w:val="1C511F16"/>
    <w:rsid w:val="1CB73FA7"/>
    <w:rsid w:val="1DAA1E82"/>
    <w:rsid w:val="1F39BDB7"/>
    <w:rsid w:val="1FB8A322"/>
    <w:rsid w:val="1FBB6E2A"/>
    <w:rsid w:val="209872E0"/>
    <w:rsid w:val="20D928AE"/>
    <w:rsid w:val="20E722A4"/>
    <w:rsid w:val="20F7165C"/>
    <w:rsid w:val="21134BFA"/>
    <w:rsid w:val="2139AFBE"/>
    <w:rsid w:val="21855190"/>
    <w:rsid w:val="21F10B73"/>
    <w:rsid w:val="227103E3"/>
    <w:rsid w:val="22AB59EB"/>
    <w:rsid w:val="237ADE46"/>
    <w:rsid w:val="2391197F"/>
    <w:rsid w:val="23BC5757"/>
    <w:rsid w:val="23BE042A"/>
    <w:rsid w:val="23E93571"/>
    <w:rsid w:val="24667229"/>
    <w:rsid w:val="2490F5DE"/>
    <w:rsid w:val="249A4C9A"/>
    <w:rsid w:val="24A38816"/>
    <w:rsid w:val="254D3D8F"/>
    <w:rsid w:val="258A1DA9"/>
    <w:rsid w:val="25C29B19"/>
    <w:rsid w:val="2626AF08"/>
    <w:rsid w:val="265693AA"/>
    <w:rsid w:val="2730BE2F"/>
    <w:rsid w:val="27570E4A"/>
    <w:rsid w:val="28053C3F"/>
    <w:rsid w:val="2843E8FB"/>
    <w:rsid w:val="286D0627"/>
    <w:rsid w:val="28B9833E"/>
    <w:rsid w:val="2936398F"/>
    <w:rsid w:val="296236BC"/>
    <w:rsid w:val="29952639"/>
    <w:rsid w:val="2AE96A12"/>
    <w:rsid w:val="2B1A27B5"/>
    <w:rsid w:val="2B99AF79"/>
    <w:rsid w:val="2BB945C8"/>
    <w:rsid w:val="2CBF2481"/>
    <w:rsid w:val="2D0DCF3F"/>
    <w:rsid w:val="2DC33D49"/>
    <w:rsid w:val="2E7611F4"/>
    <w:rsid w:val="2EB9EC98"/>
    <w:rsid w:val="2F05979D"/>
    <w:rsid w:val="2F7FDD22"/>
    <w:rsid w:val="2FC24B43"/>
    <w:rsid w:val="303557B6"/>
    <w:rsid w:val="3056A613"/>
    <w:rsid w:val="30AEACCC"/>
    <w:rsid w:val="30DE3DDA"/>
    <w:rsid w:val="30E34363"/>
    <w:rsid w:val="315EE7BB"/>
    <w:rsid w:val="3174A86B"/>
    <w:rsid w:val="31821C82"/>
    <w:rsid w:val="31C3ADB8"/>
    <w:rsid w:val="3230A438"/>
    <w:rsid w:val="32310CFF"/>
    <w:rsid w:val="32429C5D"/>
    <w:rsid w:val="3355AD37"/>
    <w:rsid w:val="336A025D"/>
    <w:rsid w:val="33D76329"/>
    <w:rsid w:val="343AF3BB"/>
    <w:rsid w:val="3450A58C"/>
    <w:rsid w:val="349FC5FE"/>
    <w:rsid w:val="34C80A5A"/>
    <w:rsid w:val="35071AA4"/>
    <w:rsid w:val="350A679B"/>
    <w:rsid w:val="35666096"/>
    <w:rsid w:val="356729DB"/>
    <w:rsid w:val="365FB7B8"/>
    <w:rsid w:val="369A7AE3"/>
    <w:rsid w:val="36DB592E"/>
    <w:rsid w:val="37825A2D"/>
    <w:rsid w:val="383C789D"/>
    <w:rsid w:val="38E3CE3B"/>
    <w:rsid w:val="391E8F68"/>
    <w:rsid w:val="391FB0D7"/>
    <w:rsid w:val="39477235"/>
    <w:rsid w:val="395ED5FA"/>
    <w:rsid w:val="39AA8CF2"/>
    <w:rsid w:val="3A1C64BA"/>
    <w:rsid w:val="3A484BF9"/>
    <w:rsid w:val="3A4EA724"/>
    <w:rsid w:val="3AB27F9E"/>
    <w:rsid w:val="3B67AD4A"/>
    <w:rsid w:val="3B7B0609"/>
    <w:rsid w:val="3BE00BE4"/>
    <w:rsid w:val="3C739D0C"/>
    <w:rsid w:val="3C787C8B"/>
    <w:rsid w:val="3CB611C8"/>
    <w:rsid w:val="3D72F517"/>
    <w:rsid w:val="3DB7F3D5"/>
    <w:rsid w:val="3DD681DD"/>
    <w:rsid w:val="3E2F37E1"/>
    <w:rsid w:val="3E410565"/>
    <w:rsid w:val="3E50D85D"/>
    <w:rsid w:val="3F5178EE"/>
    <w:rsid w:val="3FBF801E"/>
    <w:rsid w:val="3FFA30AC"/>
    <w:rsid w:val="40195A71"/>
    <w:rsid w:val="4055797F"/>
    <w:rsid w:val="40D236CE"/>
    <w:rsid w:val="40D44165"/>
    <w:rsid w:val="40E8F736"/>
    <w:rsid w:val="41502853"/>
    <w:rsid w:val="41667D88"/>
    <w:rsid w:val="41D9D279"/>
    <w:rsid w:val="4207C9D2"/>
    <w:rsid w:val="4209D13C"/>
    <w:rsid w:val="425F3CD1"/>
    <w:rsid w:val="427262B2"/>
    <w:rsid w:val="4386024D"/>
    <w:rsid w:val="43A83732"/>
    <w:rsid w:val="43ED4237"/>
    <w:rsid w:val="44603E9A"/>
    <w:rsid w:val="449FF586"/>
    <w:rsid w:val="44CBC097"/>
    <w:rsid w:val="45007400"/>
    <w:rsid w:val="450B6BED"/>
    <w:rsid w:val="466AA0C5"/>
    <w:rsid w:val="466B2780"/>
    <w:rsid w:val="4705B3B3"/>
    <w:rsid w:val="478F42D9"/>
    <w:rsid w:val="479B892A"/>
    <w:rsid w:val="47BA2EB8"/>
    <w:rsid w:val="47D6557B"/>
    <w:rsid w:val="483463C0"/>
    <w:rsid w:val="484CD4CA"/>
    <w:rsid w:val="4899AEEE"/>
    <w:rsid w:val="48A8D9D2"/>
    <w:rsid w:val="48BA2CAA"/>
    <w:rsid w:val="48BB5B2D"/>
    <w:rsid w:val="48CEF6BB"/>
    <w:rsid w:val="48D02626"/>
    <w:rsid w:val="49894DD7"/>
    <w:rsid w:val="49C7FAA5"/>
    <w:rsid w:val="49D946C8"/>
    <w:rsid w:val="4A299FFB"/>
    <w:rsid w:val="4A633A02"/>
    <w:rsid w:val="4AB98EAD"/>
    <w:rsid w:val="4AD66F05"/>
    <w:rsid w:val="4AFE5099"/>
    <w:rsid w:val="4B1BBAD8"/>
    <w:rsid w:val="4B1EBABA"/>
    <w:rsid w:val="4B883E4E"/>
    <w:rsid w:val="4BA9D3EA"/>
    <w:rsid w:val="4C03B848"/>
    <w:rsid w:val="4C605407"/>
    <w:rsid w:val="4C61AD00"/>
    <w:rsid w:val="4CA16807"/>
    <w:rsid w:val="4CE13E3E"/>
    <w:rsid w:val="4CF03AA5"/>
    <w:rsid w:val="4E1194E3"/>
    <w:rsid w:val="4E1CD76C"/>
    <w:rsid w:val="4E753E2D"/>
    <w:rsid w:val="4E9BEBED"/>
    <w:rsid w:val="4EF0A508"/>
    <w:rsid w:val="4F10DD65"/>
    <w:rsid w:val="4F5683D7"/>
    <w:rsid w:val="4F5BA024"/>
    <w:rsid w:val="4F907DDC"/>
    <w:rsid w:val="4FB7B089"/>
    <w:rsid w:val="501214BA"/>
    <w:rsid w:val="50D5A636"/>
    <w:rsid w:val="50F0B6C2"/>
    <w:rsid w:val="51454398"/>
    <w:rsid w:val="51821C4F"/>
    <w:rsid w:val="51CB38BF"/>
    <w:rsid w:val="51EB04A5"/>
    <w:rsid w:val="524D8AAA"/>
    <w:rsid w:val="5278A95B"/>
    <w:rsid w:val="528F8069"/>
    <w:rsid w:val="52BF7E7B"/>
    <w:rsid w:val="52C591F1"/>
    <w:rsid w:val="52E3FDC8"/>
    <w:rsid w:val="531BD43D"/>
    <w:rsid w:val="532BEEC0"/>
    <w:rsid w:val="535A97BB"/>
    <w:rsid w:val="5382DB01"/>
    <w:rsid w:val="53ABE334"/>
    <w:rsid w:val="53AD62A6"/>
    <w:rsid w:val="53D4C94F"/>
    <w:rsid w:val="53ED7BF9"/>
    <w:rsid w:val="546825EA"/>
    <w:rsid w:val="54775EA5"/>
    <w:rsid w:val="549802A7"/>
    <w:rsid w:val="54AE4C6A"/>
    <w:rsid w:val="54B0FBF1"/>
    <w:rsid w:val="558384C8"/>
    <w:rsid w:val="55D3BB5C"/>
    <w:rsid w:val="55ECB678"/>
    <w:rsid w:val="563373A3"/>
    <w:rsid w:val="5658B76E"/>
    <w:rsid w:val="568A8A25"/>
    <w:rsid w:val="56BB9975"/>
    <w:rsid w:val="56CC74AE"/>
    <w:rsid w:val="56E7F454"/>
    <w:rsid w:val="57005D4F"/>
    <w:rsid w:val="5768F4AE"/>
    <w:rsid w:val="5787071B"/>
    <w:rsid w:val="57BAB4F4"/>
    <w:rsid w:val="57C7B33A"/>
    <w:rsid w:val="5822FB8F"/>
    <w:rsid w:val="584AA7B5"/>
    <w:rsid w:val="58D2BD29"/>
    <w:rsid w:val="59709C34"/>
    <w:rsid w:val="59A8CEAA"/>
    <w:rsid w:val="59B2AAA1"/>
    <w:rsid w:val="59B44B1B"/>
    <w:rsid w:val="59BD8C82"/>
    <w:rsid w:val="59CC6771"/>
    <w:rsid w:val="5B147358"/>
    <w:rsid w:val="5B69A266"/>
    <w:rsid w:val="5B9BBAD0"/>
    <w:rsid w:val="5C2CA50B"/>
    <w:rsid w:val="5CB31FF3"/>
    <w:rsid w:val="5CBD503E"/>
    <w:rsid w:val="5CCF15AD"/>
    <w:rsid w:val="5CEEDD2C"/>
    <w:rsid w:val="5CF5705D"/>
    <w:rsid w:val="5D46F18E"/>
    <w:rsid w:val="5D74650B"/>
    <w:rsid w:val="5DE19CDE"/>
    <w:rsid w:val="5E757DD7"/>
    <w:rsid w:val="5F0774BB"/>
    <w:rsid w:val="5F0F4428"/>
    <w:rsid w:val="5F82EA6C"/>
    <w:rsid w:val="5FA3D898"/>
    <w:rsid w:val="5FB9848E"/>
    <w:rsid w:val="5FC359DE"/>
    <w:rsid w:val="602ADB14"/>
    <w:rsid w:val="608E5FBC"/>
    <w:rsid w:val="60929E59"/>
    <w:rsid w:val="60E44D32"/>
    <w:rsid w:val="60E4635E"/>
    <w:rsid w:val="611FA701"/>
    <w:rsid w:val="61577945"/>
    <w:rsid w:val="61AFF347"/>
    <w:rsid w:val="61B2B209"/>
    <w:rsid w:val="625E63BF"/>
    <w:rsid w:val="627AC551"/>
    <w:rsid w:val="63406A85"/>
    <w:rsid w:val="63544344"/>
    <w:rsid w:val="63D7C501"/>
    <w:rsid w:val="6483452A"/>
    <w:rsid w:val="64D08998"/>
    <w:rsid w:val="64FFAFB7"/>
    <w:rsid w:val="65BF10B1"/>
    <w:rsid w:val="65DFFEEA"/>
    <w:rsid w:val="661DB158"/>
    <w:rsid w:val="6697EEE9"/>
    <w:rsid w:val="66A28C07"/>
    <w:rsid w:val="66B2B824"/>
    <w:rsid w:val="672E5EB3"/>
    <w:rsid w:val="6759F147"/>
    <w:rsid w:val="678FB65E"/>
    <w:rsid w:val="679157D9"/>
    <w:rsid w:val="679805EE"/>
    <w:rsid w:val="67C67127"/>
    <w:rsid w:val="6842A3E5"/>
    <w:rsid w:val="6849A980"/>
    <w:rsid w:val="6854F2F6"/>
    <w:rsid w:val="68794B78"/>
    <w:rsid w:val="687CDCE6"/>
    <w:rsid w:val="68C49027"/>
    <w:rsid w:val="68F8662C"/>
    <w:rsid w:val="68FA6E57"/>
    <w:rsid w:val="6917F208"/>
    <w:rsid w:val="6943EA58"/>
    <w:rsid w:val="69673C3D"/>
    <w:rsid w:val="69725022"/>
    <w:rsid w:val="6981ADAF"/>
    <w:rsid w:val="699D6FC1"/>
    <w:rsid w:val="69B8DD91"/>
    <w:rsid w:val="6AD2C5D2"/>
    <w:rsid w:val="6B02B338"/>
    <w:rsid w:val="6B0330B5"/>
    <w:rsid w:val="6BD8A386"/>
    <w:rsid w:val="6BE199FE"/>
    <w:rsid w:val="6C3C0800"/>
    <w:rsid w:val="6CD53561"/>
    <w:rsid w:val="6D1E44D4"/>
    <w:rsid w:val="6D40F520"/>
    <w:rsid w:val="6D61E091"/>
    <w:rsid w:val="6DB9E18C"/>
    <w:rsid w:val="6E20C8A8"/>
    <w:rsid w:val="6E8B0852"/>
    <w:rsid w:val="6E9F4527"/>
    <w:rsid w:val="6EFF1E24"/>
    <w:rsid w:val="6F1474AF"/>
    <w:rsid w:val="6F562982"/>
    <w:rsid w:val="6F702CC8"/>
    <w:rsid w:val="6F90196F"/>
    <w:rsid w:val="6FC22789"/>
    <w:rsid w:val="705B92F3"/>
    <w:rsid w:val="706793B2"/>
    <w:rsid w:val="70979587"/>
    <w:rsid w:val="70C3BFBB"/>
    <w:rsid w:val="70D3BB34"/>
    <w:rsid w:val="71353F81"/>
    <w:rsid w:val="71360CD0"/>
    <w:rsid w:val="713A0CC7"/>
    <w:rsid w:val="713EE1F7"/>
    <w:rsid w:val="714452E9"/>
    <w:rsid w:val="7147780F"/>
    <w:rsid w:val="71821292"/>
    <w:rsid w:val="718EB4F9"/>
    <w:rsid w:val="71902F8F"/>
    <w:rsid w:val="7196C293"/>
    <w:rsid w:val="71A1C1F9"/>
    <w:rsid w:val="71A3B5C1"/>
    <w:rsid w:val="71BE3B5F"/>
    <w:rsid w:val="71DF9277"/>
    <w:rsid w:val="71E3249D"/>
    <w:rsid w:val="72640D0E"/>
    <w:rsid w:val="72AC538A"/>
    <w:rsid w:val="73395852"/>
    <w:rsid w:val="7342EF48"/>
    <w:rsid w:val="73A979EB"/>
    <w:rsid w:val="73E39E59"/>
    <w:rsid w:val="73ED4B39"/>
    <w:rsid w:val="740F54A5"/>
    <w:rsid w:val="741F0AB8"/>
    <w:rsid w:val="745F14AC"/>
    <w:rsid w:val="74D796FD"/>
    <w:rsid w:val="74F0B4E6"/>
    <w:rsid w:val="750D8A2B"/>
    <w:rsid w:val="753CAC37"/>
    <w:rsid w:val="75501C5D"/>
    <w:rsid w:val="75567E2A"/>
    <w:rsid w:val="75A12503"/>
    <w:rsid w:val="7635EFDC"/>
    <w:rsid w:val="76BD1695"/>
    <w:rsid w:val="77093F82"/>
    <w:rsid w:val="77240E9A"/>
    <w:rsid w:val="78BC3DB3"/>
    <w:rsid w:val="7935A134"/>
    <w:rsid w:val="7998BABB"/>
    <w:rsid w:val="79BC8CD7"/>
    <w:rsid w:val="7A612C8E"/>
    <w:rsid w:val="7AF0C627"/>
    <w:rsid w:val="7AF1A85B"/>
    <w:rsid w:val="7B150113"/>
    <w:rsid w:val="7B1629C9"/>
    <w:rsid w:val="7B5E58DE"/>
    <w:rsid w:val="7B9B9FE0"/>
    <w:rsid w:val="7BE1D44C"/>
    <w:rsid w:val="7BF951FE"/>
    <w:rsid w:val="7BFDB6DB"/>
    <w:rsid w:val="7C1434C0"/>
    <w:rsid w:val="7C99F03E"/>
    <w:rsid w:val="7CA317F6"/>
    <w:rsid w:val="7CA667A9"/>
    <w:rsid w:val="7CE48A04"/>
    <w:rsid w:val="7CF887E6"/>
    <w:rsid w:val="7D5CF750"/>
    <w:rsid w:val="7D6EA74D"/>
    <w:rsid w:val="7D7CB0A0"/>
    <w:rsid w:val="7DB657B9"/>
    <w:rsid w:val="7DD3DDD1"/>
    <w:rsid w:val="7DF349A2"/>
    <w:rsid w:val="7E8214FC"/>
    <w:rsid w:val="7EB30E28"/>
    <w:rsid w:val="7EC85C04"/>
    <w:rsid w:val="7EF365AA"/>
    <w:rsid w:val="7F346B74"/>
    <w:rsid w:val="7FC668EF"/>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966B61C"/>
  <w15:chartTrackingRefBased/>
  <w15:docId w15:val="{8C3BDFCA-3DB0-493A-915A-6352EF27B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6"/>
      </w:numPr>
    </w:pPr>
  </w:style>
  <w:style w:type="numbering" w:styleId="1ai">
    <w:name w:val="Outline List 1"/>
    <w:basedOn w:val="NoList"/>
    <w:uiPriority w:val="99"/>
    <w:semiHidden/>
    <w:unhideWhenUsed/>
    <w:rsid w:val="002D745F"/>
    <w:pPr>
      <w:numPr>
        <w:numId w:val="7"/>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8"/>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9"/>
      </w:numPr>
      <w:contextualSpacing/>
    </w:pPr>
  </w:style>
  <w:style w:type="paragraph" w:styleId="ListNumber2">
    <w:name w:val="List Number 2"/>
    <w:basedOn w:val="Normal"/>
    <w:uiPriority w:val="99"/>
    <w:semiHidden/>
    <w:unhideWhenUsed/>
    <w:rsid w:val="002D745F"/>
    <w:pPr>
      <w:numPr>
        <w:numId w:val="10"/>
      </w:numPr>
      <w:contextualSpacing/>
    </w:pPr>
  </w:style>
  <w:style w:type="paragraph" w:styleId="ListNumber3">
    <w:name w:val="List Number 3"/>
    <w:basedOn w:val="Normal"/>
    <w:uiPriority w:val="99"/>
    <w:semiHidden/>
    <w:unhideWhenUsed/>
    <w:rsid w:val="002D745F"/>
    <w:pPr>
      <w:numPr>
        <w:numId w:val="11"/>
      </w:numPr>
      <w:contextualSpacing/>
    </w:pPr>
  </w:style>
  <w:style w:type="paragraph" w:styleId="ListNumber4">
    <w:name w:val="List Number 4"/>
    <w:basedOn w:val="Normal"/>
    <w:uiPriority w:val="99"/>
    <w:semiHidden/>
    <w:unhideWhenUsed/>
    <w:rsid w:val="002D745F"/>
    <w:pPr>
      <w:numPr>
        <w:numId w:val="12"/>
      </w:numPr>
      <w:contextualSpacing/>
    </w:pPr>
  </w:style>
  <w:style w:type="paragraph" w:styleId="ListNumber5">
    <w:name w:val="List Number 5"/>
    <w:basedOn w:val="Normal"/>
    <w:uiPriority w:val="99"/>
    <w:semiHidden/>
    <w:unhideWhenUsed/>
    <w:rsid w:val="002D745F"/>
    <w:pPr>
      <w:numPr>
        <w:numId w:val="13"/>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14"/>
      </w:numPr>
      <w:contextualSpacing/>
    </w:pPr>
  </w:style>
  <w:style w:type="paragraph" w:styleId="ListBullet2">
    <w:name w:val="List Bullet 2"/>
    <w:basedOn w:val="Normal"/>
    <w:uiPriority w:val="99"/>
    <w:semiHidden/>
    <w:unhideWhenUsed/>
    <w:rsid w:val="002D745F"/>
    <w:pPr>
      <w:numPr>
        <w:numId w:val="15"/>
      </w:numPr>
      <w:contextualSpacing/>
    </w:pPr>
  </w:style>
  <w:style w:type="paragraph" w:styleId="ListBullet3">
    <w:name w:val="List Bullet 3"/>
    <w:basedOn w:val="Normal"/>
    <w:uiPriority w:val="99"/>
    <w:semiHidden/>
    <w:unhideWhenUsed/>
    <w:rsid w:val="002D745F"/>
    <w:pPr>
      <w:numPr>
        <w:numId w:val="16"/>
      </w:numPr>
      <w:contextualSpacing/>
    </w:pPr>
  </w:style>
  <w:style w:type="paragraph" w:styleId="ListBullet4">
    <w:name w:val="List Bullet 4"/>
    <w:basedOn w:val="Normal"/>
    <w:uiPriority w:val="99"/>
    <w:semiHidden/>
    <w:unhideWhenUsed/>
    <w:rsid w:val="002D745F"/>
    <w:pPr>
      <w:numPr>
        <w:numId w:val="17"/>
      </w:numPr>
      <w:contextualSpacing/>
    </w:pPr>
  </w:style>
  <w:style w:type="paragraph" w:styleId="ListBullet5">
    <w:name w:val="List Bullet 5"/>
    <w:basedOn w:val="Normal"/>
    <w:uiPriority w:val="99"/>
    <w:semiHidden/>
    <w:unhideWhenUsed/>
    <w:rsid w:val="002D745F"/>
    <w:pPr>
      <w:numPr>
        <w:numId w:val="18"/>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jpe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103ABE"/>
    <w:rsid w:val="00106C62"/>
    <w:rsid w:val="001E7E5C"/>
    <w:rsid w:val="00402E61"/>
    <w:rsid w:val="00511188"/>
    <w:rsid w:val="005E3F42"/>
    <w:rsid w:val="006D0B58"/>
    <w:rsid w:val="007A48F6"/>
    <w:rsid w:val="007D56F0"/>
    <w:rsid w:val="00AA4723"/>
    <w:rsid w:val="00B276A1"/>
    <w:rsid w:val="00C20297"/>
    <w:rsid w:val="00CC0A89"/>
    <w:rsid w:val="00D27B79"/>
    <w:rsid w:val="00E150A4"/>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30F1AB78837744BB2159DC9D08F3329" ma:contentTypeVersion="8" ma:contentTypeDescription="Opprett et nytt dokument." ma:contentTypeScope="" ma:versionID="14b67d4916c329f944725d9be338007c">
  <xsd:schema xmlns:xsd="http://www.w3.org/2001/XMLSchema" xmlns:xs="http://www.w3.org/2001/XMLSchema" xmlns:p="http://schemas.microsoft.com/office/2006/metadata/properties" xmlns:ns2="e2b7d03e-c7c2-4913-ba5f-426667b019c4" xmlns:ns3="2e402049-db19-442c-a3c1-b83083070ef1" targetNamespace="http://schemas.microsoft.com/office/2006/metadata/properties" ma:root="true" ma:fieldsID="d1332a27be75ae60c336051e9820c559" ns2:_="" ns3:_="">
    <xsd:import namespace="e2b7d03e-c7c2-4913-ba5f-426667b019c4"/>
    <xsd:import namespace="2e402049-db19-442c-a3c1-b83083070e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7d03e-c7c2-4913-ba5f-426667b01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402049-db19-442c-a3c1-b83083070ef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root>
</root>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63489-7AF0-4266-9001-A99637F3F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b7d03e-c7c2-4913-ba5f-426667b019c4"/>
    <ds:schemaRef ds:uri="2e402049-db19-442c-a3c1-b83083070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3.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E64811-1623-43CB-9A76-463A7A86E50F}">
  <ds:schemaRefs/>
</ds:datastoreItem>
</file>

<file path=customXml/itemProps5.xml><?xml version="1.0" encoding="utf-8"?>
<ds:datastoreItem xmlns:ds="http://schemas.openxmlformats.org/officeDocument/2006/customXml" ds:itemID="{2BB04313-4AC2-4589-A9C6-123CD9EC7103}">
  <ds:schemaRefs>
    <ds:schemaRef ds:uri="http://schemas.openxmlformats.org/officeDocument/2006/bibliography"/>
  </ds:schemaRefs>
</ds:datastoreItem>
</file>

<file path=docMetadata/LabelInfo.xml><?xml version="1.0" encoding="utf-8"?>
<clbl:labelList xmlns:clbl="http://schemas.microsoft.com/office/2020/mipLabelMetadata">
  <clbl:label id="{128bbec9-d72f-4b9c-a568-ab85cc437a38}" enabled="0" method="" siteId="{128bbec9-d72f-4b9c-a568-ab85cc437a38}" removed="1"/>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5</TotalTime>
  <Pages>1</Pages>
  <Words>1223</Words>
  <Characters>6485</Characters>
  <Application>Microsoft Office Word</Application>
  <DocSecurity>0</DocSecurity>
  <Lines>54</Lines>
  <Paragraphs>15</Paragraphs>
  <ScaleCrop>false</ScaleCrop>
  <Company/>
  <LinksUpToDate>false</LinksUpToDate>
  <CharactersWithSpaces>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Gry Åsne Aksvik</cp:lastModifiedBy>
  <cp:revision>6</cp:revision>
  <dcterms:created xsi:type="dcterms:W3CDTF">2026-06-29T10:35:00Z</dcterms:created>
  <dcterms:modified xsi:type="dcterms:W3CDTF">2026-07-08T11:38:00Z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0x010100B30F1AB78837744BB2159DC9D08F3329</vt:lpwstr>
  </property>
</Properties>
</file>