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4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6C2D722C" w14:textId="77777777"/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/>
      </w:tblPr>
      <w:tblGrid>
        <w:gridCol w:w="9533"/>
      </w:tblGrid>
      <w:tr w14:paraId="6402641D" w14:textId="77777777" w:rsidTr="002D6EAE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D72063" w:rsidRPr="00D72063" w:rsidP="00D72063" w14:paraId="689A1E33" w14:textId="070972B4">
            <w:pPr>
              <w:pStyle w:val="Forsidetekst"/>
              <w:rPr>
                <w:sz w:val="72"/>
                <w:szCs w:val="52"/>
                <w:lang w:val="nn-NO"/>
              </w:rPr>
            </w:pPr>
            <w:r>
              <w:rPr>
                <w:sz w:val="72"/>
                <w:szCs w:val="52"/>
                <w:lang w:val="nn-NO"/>
              </w:rPr>
              <w:t>Arbgr</w:t>
            </w:r>
            <w:r w:rsidRPr="00D72063">
              <w:rPr>
                <w:sz w:val="72"/>
                <w:szCs w:val="52"/>
                <w:lang w:val="nn-NO"/>
              </w:rPr>
              <w:t>. reinhald og</w:t>
            </w:r>
            <w:r>
              <w:rPr>
                <w:sz w:val="72"/>
                <w:szCs w:val="52"/>
                <w:lang w:val="nn-NO"/>
              </w:rPr>
              <w:t xml:space="preserve"> tekstil</w:t>
            </w:r>
            <w:r w:rsidRPr="00D72063">
              <w:rPr>
                <w:sz w:val="72"/>
                <w:szCs w:val="52"/>
                <w:lang w:val="nn-NO"/>
              </w:rPr>
              <w:t xml:space="preserve"> </w:t>
            </w:r>
            <w:r>
              <w:rPr>
                <w:sz w:val="72"/>
                <w:szCs w:val="52"/>
                <w:lang w:val="nn-NO"/>
              </w:rPr>
              <w:t>te</w:t>
            </w:r>
            <w:r w:rsidRPr="00D72063">
              <w:rPr>
                <w:sz w:val="72"/>
                <w:szCs w:val="52"/>
                <w:lang w:val="nn-NO"/>
              </w:rPr>
              <w:t>t</w:t>
            </w:r>
            <w:r>
              <w:rPr>
                <w:sz w:val="72"/>
                <w:szCs w:val="52"/>
                <w:lang w:val="nn-NO"/>
              </w:rPr>
              <w:t>eksti</w:t>
            </w:r>
          </w:p>
          <w:p w:rsidR="002D745F" w:rsidRPr="00D72063" w:rsidP="00D72063" w14:paraId="2681FE38" w14:textId="0DA75CA7">
            <w:pPr>
              <w:pStyle w:val="Forsidetekst"/>
              <w:rPr>
                <w:lang w:val="nn-NO"/>
              </w:rPr>
            </w:pPr>
            <w:r w:rsidRPr="00D72063">
              <w:rPr>
                <w:sz w:val="72"/>
                <w:szCs w:val="52"/>
                <w:lang w:val="nn-NO"/>
              </w:rPr>
              <w:t xml:space="preserve"> tekstil</w:t>
            </w:r>
            <w:r w:rsidRPr="00D72063" w:rsidR="00895761">
              <w:rPr>
                <w:sz w:val="72"/>
                <w:szCs w:val="52"/>
                <w:lang w:val="nn-NO"/>
              </w:rPr>
              <w:t>navn)</w:t>
            </w:r>
            <w:r w:rsidRPr="00D72063" w:rsidR="001E7A17">
              <w:rPr>
                <w:sz w:val="72"/>
                <w:szCs w:val="52"/>
                <w:lang w:val="nn-NO"/>
              </w:rPr>
              <w:t xml:space="preserve"> </w:t>
            </w:r>
          </w:p>
        </w:tc>
      </w:tr>
      <w:tr w14:paraId="64A571BB" w14:textId="77777777" w:rsidTr="00403068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D317B4" w:rsidP="00D317B4" w14:paraId="4AC78819" w14:textId="37FB1A5B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F65202E4CAB84474BEDE96EEA6C26C03"/>
                </w:placeholder>
                <w:text w:multiLine="1"/>
              </w:sdtPr>
              <w:sdtContent>
                <w:r w:rsidR="000B088B">
                  <w:t xml:space="preserve">Bærekraftig kommuneøkonomi i </w:t>
                </w:r>
                <w:r w:rsidR="001D2127">
                  <w:t>Vinje</w:t>
                </w:r>
                <w:r w:rsidR="000B088B">
                  <w:t xml:space="preserve"> kommune</w:t>
                </w:r>
                <w:r w:rsidR="00A7779C">
                  <w:t xml:space="preserve"> </w:t>
                </w:r>
              </w:sdtContent>
            </w:sdt>
          </w:p>
          <w:p w:rsidR="00DA0F68" w:rsidP="001E7A17" w14:paraId="63BCFF92" w14:textId="77777777">
            <w:pPr>
              <w:pStyle w:val="Subtitle"/>
            </w:pPr>
            <w:r>
              <w:t>Tiltaksrapport</w:t>
            </w:r>
          </w:p>
        </w:tc>
      </w:tr>
    </w:tbl>
    <w:p w:rsidR="002D745F" w:rsidP="00403068" w14:paraId="3A091024" w14:textId="77777777"/>
    <w:p w:rsidR="002D745F" w14:paraId="08BCFC90" w14:textId="77777777"/>
    <w:p w:rsidR="002D745F" w14:paraId="5531DEBA" w14:textId="77777777"/>
    <w:p w:rsidR="002D745F" w14:paraId="753A6B2C" w14:textId="77777777">
      <w:r>
        <w:rPr>
          <w:noProof/>
          <w:lang w:val="nn-NO" w:eastAsia="nn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504190</wp:posOffset>
                </wp:positionH>
                <wp:positionV relativeFrom="page">
                  <wp:posOffset>3780790</wp:posOffset>
                </wp:positionV>
                <wp:extent cx="6552000" cy="6465600"/>
                <wp:effectExtent l="0" t="0" r="1270" b="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552000" cy="64656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9"/>
                          <a:stretch>
                            <a:fillRect t="-21671" b="-2167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69AB" w:rsidP="00D72063" w14:textId="3631FA8C">
                            <w:pPr>
                              <w:jc w:val="center"/>
                            </w:pPr>
                            <w:r w:rsidRPr="00D72063">
                              <w:rPr>
                                <w:noProof/>
                                <w:lang w:val="nn-NO" w:eastAsia="nn-NO"/>
                              </w:rPr>
                              <w:drawing>
                                <wp:inline distT="0" distB="0" distL="0" distR="0">
                                  <wp:extent cx="6356350" cy="4767263"/>
                                  <wp:effectExtent l="0" t="0" r="6350" b="0"/>
                                  <wp:docPr id="1422168525" name="Bilde 1" descr="G:\Vinje\Reinhald og Tekstil\Bilder\IMG_1829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2168525" name="Picture 1" descr="G:\Vinje\Reinhald og Tekstil\Bilder\IMG_1829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0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6350" cy="47672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3" o:spid="_x0000_s1025" style="width:515.9pt;height:509.1pt;margin-top:297.7pt;margin-left:39.7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middle;visibility:visible;z-index:251661312" stroked="f" strokeweight="1pt">
                <v:fill r:id="rId9" o:title="" recolor="t" rotate="t" type="frame"/>
                <v:textbox>
                  <w:txbxContent>
                    <w:p w:rsidR="003969AB" w:rsidP="00D72063" w14:paraId="14D944D0" w14:textId="3631FA8C">
                      <w:pPr>
                        <w:jc w:val="center"/>
                      </w:pPr>
                      <w:drawing>
                        <wp:inline distT="0" distB="0" distL="0" distR="0">
                          <wp:extent cx="6356350" cy="4767263"/>
                          <wp:effectExtent l="0" t="0" r="6350" b="0"/>
                          <wp:docPr id="1" name="Bilde 1" descr="G:\Vinje\Reinhald og Tekstil\Bilder\IMG_1829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 descr="G:\Vinje\Reinhald og Tekstil\Bilder\IMG_1829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0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0" cy="47672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rect>
            </w:pict>
          </mc:Fallback>
        </mc:AlternateContent>
      </w:r>
    </w:p>
    <w:p w:rsidR="002D745F" w14:paraId="5D2E5C83" w14:textId="77777777">
      <w:r>
        <w:br w:type="page"/>
      </w:r>
    </w:p>
    <w:p w:rsidR="00A958C8" w:rsidP="00AD5655" w14:paraId="00328DEF" w14:textId="77777777">
      <w:pPr>
        <w:pStyle w:val="Heading2"/>
        <w:sectPr w:rsidSect="001D0F40">
          <w:footerReference w:type="default" r:id="rId11"/>
          <w:headerReference w:type="first" r:id="rId12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p w:rsidR="00AD5655" w:rsidP="00C03859" w14:paraId="6E04C87F" w14:textId="063369F1">
      <w:pPr>
        <w:pStyle w:val="Heading2"/>
      </w:pPr>
      <w:r>
        <w:rPr>
          <w:noProof/>
          <w:lang w:val="nn-NO" w:eastAsia="nn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69AB" w:rsidRPr="00EE25CE" w:rsidP="00AD5655" w14:textId="4CC5E8EC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3969AB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Pr="00C03859" w:rsidR="00C03859">
        <w:rPr>
          <w:lang w:val="nn-NO"/>
        </w:rPr>
        <w:t xml:space="preserve">1 </w:t>
      </w:r>
      <w:r w:rsidRPr="00C03859">
        <w:rPr>
          <w:lang w:val="nn-NO"/>
        </w:rPr>
        <w:t xml:space="preserve">Mandat og rammer </w:t>
      </w:r>
    </w:p>
    <w:p w:rsidR="714452E9" w:rsidP="00C03859" w14:paraId="137B5DB0" w14:textId="5A4F47C4">
      <w:pPr>
        <w:rPr>
          <w:lang w:val="nn-NO"/>
        </w:rPr>
      </w:pPr>
      <w:r w:rsidRPr="00A47502">
        <w:rPr>
          <w:lang w:val="nn-NO"/>
        </w:rPr>
        <w:t>Arbeidsgruppa</w:t>
      </w:r>
      <w:r w:rsidRPr="00A47502" w:rsidR="00D72063">
        <w:rPr>
          <w:lang w:val="nn-NO"/>
        </w:rPr>
        <w:t xml:space="preserve"> </w:t>
      </w:r>
      <w:r w:rsidR="00A47502">
        <w:rPr>
          <w:lang w:val="nn-NO"/>
        </w:rPr>
        <w:t xml:space="preserve"> </w:t>
      </w:r>
      <w:r w:rsidRPr="00A47502" w:rsidR="00D72063">
        <w:rPr>
          <w:lang w:val="nn-NO"/>
        </w:rPr>
        <w:t>har som oppdrag å finn</w:t>
      </w:r>
      <w:r w:rsidRPr="00A47502">
        <w:rPr>
          <w:lang w:val="nn-NO"/>
        </w:rPr>
        <w:t>e</w:t>
      </w:r>
      <w:r w:rsidRPr="00A47502" w:rsidR="00D72063">
        <w:rPr>
          <w:lang w:val="nn-NO"/>
        </w:rPr>
        <w:t xml:space="preserve"> måtar reinhald og tekstil kan drive meir </w:t>
      </w:r>
      <w:r w:rsidRPr="00A47502" w:rsidR="00D72063">
        <w:rPr>
          <w:lang w:val="nn-NO"/>
        </w:rPr>
        <w:t>k</w:t>
      </w:r>
      <w:r w:rsidRPr="00A47502">
        <w:rPr>
          <w:lang w:val="nn-NO"/>
        </w:rPr>
        <w:t>os</w:t>
      </w:r>
      <w:r w:rsidRPr="00A47502" w:rsidR="00A47502">
        <w:rPr>
          <w:lang w:val="nn-NO"/>
        </w:rPr>
        <w:t>tnadsbesparande</w:t>
      </w:r>
      <w:r w:rsidRPr="00A47502" w:rsidR="00A47502">
        <w:rPr>
          <w:lang w:val="nn-NO"/>
        </w:rPr>
        <w:t xml:space="preserve"> og </w:t>
      </w:r>
      <w:r w:rsidR="001C5034">
        <w:rPr>
          <w:lang w:val="nn-NO"/>
        </w:rPr>
        <w:t xml:space="preserve">meir </w:t>
      </w:r>
      <w:r w:rsidRPr="00A47502" w:rsidR="00A47502">
        <w:rPr>
          <w:lang w:val="nn-NO"/>
        </w:rPr>
        <w:t>effektivt på</w:t>
      </w:r>
      <w:r w:rsidR="00A47502">
        <w:rPr>
          <w:lang w:val="nn-NO"/>
        </w:rPr>
        <w:t xml:space="preserve"> i framtida. </w:t>
      </w:r>
    </w:p>
    <w:p w:rsidR="00C03859" w:rsidRPr="00A47502" w:rsidP="00C03859" w14:paraId="271A64F2" w14:textId="77777777">
      <w:pPr>
        <w:rPr>
          <w:lang w:val="nn-NO"/>
        </w:rPr>
      </w:pPr>
    </w:p>
    <w:p w:rsidR="00862654" w:rsidRPr="001C5034" w:rsidP="00C03859" w14:paraId="3856BEAC" w14:textId="20DBDE95">
      <w:pPr>
        <w:pStyle w:val="Heading2"/>
        <w:rPr>
          <w:lang w:val="nn-NO"/>
        </w:rPr>
      </w:pPr>
      <w:r w:rsidRPr="001C5034">
        <w:rPr>
          <w:lang w:val="nn-NO"/>
        </w:rPr>
        <w:t>2</w:t>
      </w:r>
      <w:r w:rsidRPr="001C5034">
        <w:rPr>
          <w:lang w:val="nn-NO"/>
        </w:rPr>
        <w:t xml:space="preserve"> </w:t>
      </w:r>
      <w:r w:rsidRPr="001C5034" w:rsidR="00AD5655">
        <w:rPr>
          <w:lang w:val="nn-NO"/>
        </w:rPr>
        <w:t>Organisering og gjennomføring</w:t>
      </w:r>
    </w:p>
    <w:tbl>
      <w:tblPr>
        <w:tblStyle w:val="TableGrid"/>
        <w:tblW w:w="7225" w:type="dxa"/>
        <w:tblLook w:val="04A0"/>
      </w:tblPr>
      <w:tblGrid>
        <w:gridCol w:w="1980"/>
        <w:gridCol w:w="1701"/>
        <w:gridCol w:w="3544"/>
      </w:tblGrid>
      <w:tr w14:paraId="3ABEDAD1" w14:textId="77777777" w:rsidTr="00C03859">
        <w:tblPrEx>
          <w:tblW w:w="7225" w:type="dxa"/>
          <w:tblLook w:val="04A0"/>
        </w:tblPrEx>
        <w:tc>
          <w:tcPr>
            <w:tcW w:w="1980" w:type="dxa"/>
          </w:tcPr>
          <w:p w:rsidR="00DD2698" w:rsidRPr="00633D56" w:rsidP="004A685C" w14:paraId="72DDAF16" w14:textId="7513D15B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Sign</w:t>
            </w:r>
            <w:r w:rsidR="009F68D2">
              <w:rPr>
                <w:i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 xml:space="preserve"> Bjørg Solberg</w:t>
            </w:r>
          </w:p>
        </w:tc>
        <w:tc>
          <w:tcPr>
            <w:tcW w:w="1701" w:type="dxa"/>
          </w:tcPr>
          <w:p w:rsidR="00DD2698" w:rsidRPr="00D72063" w:rsidP="004A685C" w14:paraId="3D92E0B2" w14:textId="5199F8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Verksemdsleiar</w:t>
            </w:r>
          </w:p>
        </w:tc>
        <w:tc>
          <w:tcPr>
            <w:tcW w:w="3544" w:type="dxa"/>
          </w:tcPr>
          <w:p w:rsidR="00DD2698" w:rsidRPr="00633D56" w:rsidP="004A685C" w14:paraId="46C2D053" w14:textId="1B9B518F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leder</w:t>
            </w:r>
          </w:p>
        </w:tc>
      </w:tr>
      <w:tr w14:paraId="3782BA20" w14:textId="77777777" w:rsidTr="00C03859">
        <w:tblPrEx>
          <w:tblW w:w="7225" w:type="dxa"/>
          <w:tblLook w:val="04A0"/>
        </w:tblPrEx>
        <w:tc>
          <w:tcPr>
            <w:tcW w:w="1980" w:type="dxa"/>
          </w:tcPr>
          <w:p w:rsidR="00DD2698" w:rsidRPr="00633D56" w:rsidP="004A685C" w14:paraId="46DD5586" w14:textId="66E3ED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Dragan </w:t>
            </w:r>
            <w:r>
              <w:rPr>
                <w:sz w:val="18"/>
                <w:szCs w:val="18"/>
              </w:rPr>
              <w:t>Milvanovic</w:t>
            </w:r>
            <w:r w:rsidR="00D7206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DD2698" w:rsidRPr="00633D56" w:rsidP="004A685C" w14:paraId="3426C81A" w14:textId="1BA0F3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Verneombod</w:t>
            </w:r>
            <w:r w:rsidR="00847D9D">
              <w:rPr>
                <w:sz w:val="18"/>
                <w:szCs w:val="18"/>
              </w:rPr>
              <w:t>, vara</w:t>
            </w:r>
          </w:p>
        </w:tc>
        <w:tc>
          <w:tcPr>
            <w:tcW w:w="3544" w:type="dxa"/>
          </w:tcPr>
          <w:p w:rsidR="00DD2698" w:rsidRPr="00633D56" w:rsidP="004A685C" w14:paraId="4ED75FCA" w14:textId="517B96FD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7F4C0D04" w14:textId="77777777" w:rsidTr="00C03859">
        <w:tblPrEx>
          <w:tblW w:w="7225" w:type="dxa"/>
          <w:tblLook w:val="04A0"/>
        </w:tblPrEx>
        <w:tc>
          <w:tcPr>
            <w:tcW w:w="1980" w:type="dxa"/>
          </w:tcPr>
          <w:p w:rsidR="00DD2698" w:rsidRPr="00633D56" w:rsidP="004A685C" w14:paraId="2D2B2D20" w14:textId="546879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Dragan </w:t>
            </w:r>
            <w:r>
              <w:rPr>
                <w:sz w:val="18"/>
                <w:szCs w:val="18"/>
              </w:rPr>
              <w:t>Milovanovic</w:t>
            </w:r>
          </w:p>
        </w:tc>
        <w:tc>
          <w:tcPr>
            <w:tcW w:w="1701" w:type="dxa"/>
          </w:tcPr>
          <w:p w:rsidR="00DD2698" w:rsidRPr="00633D56" w:rsidP="004A685C" w14:paraId="6C6EF3BF" w14:textId="347D1F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Leiande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reinhaldar</w:t>
            </w:r>
          </w:p>
        </w:tc>
        <w:tc>
          <w:tcPr>
            <w:tcW w:w="3544" w:type="dxa"/>
          </w:tcPr>
          <w:p w:rsidR="00DD2698" w:rsidRPr="00633D56" w:rsidP="004A685C" w14:paraId="7789DF65" w14:textId="286CE7C0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30D9CD3E" w14:textId="77777777" w:rsidTr="00C03859">
        <w:tblPrEx>
          <w:tblW w:w="7225" w:type="dxa"/>
          <w:tblLook w:val="04A0"/>
        </w:tblPrEx>
        <w:tc>
          <w:tcPr>
            <w:tcW w:w="1980" w:type="dxa"/>
          </w:tcPr>
          <w:p w:rsidR="00DD2698" w:rsidRPr="00633D56" w:rsidP="004A685C" w14:paraId="239C3EE0" w14:textId="713B53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Hanne Kleiv</w:t>
            </w:r>
          </w:p>
        </w:tc>
        <w:tc>
          <w:tcPr>
            <w:tcW w:w="1701" w:type="dxa"/>
          </w:tcPr>
          <w:p w:rsidR="00DD2698" w:rsidRPr="00633D56" w:rsidP="004A685C" w14:paraId="3C24EAEC" w14:textId="0CD7E2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Leiande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reinhaldar</w:t>
            </w:r>
          </w:p>
        </w:tc>
        <w:tc>
          <w:tcPr>
            <w:tcW w:w="3544" w:type="dxa"/>
          </w:tcPr>
          <w:p w:rsidR="00DD2698" w:rsidRPr="00633D56" w:rsidP="004A685C" w14:paraId="6F552783" w14:textId="20CF3839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557B89D8" w14:textId="77777777" w:rsidTr="00C03859">
        <w:tblPrEx>
          <w:tblW w:w="7225" w:type="dxa"/>
          <w:tblLook w:val="04A0"/>
        </w:tblPrEx>
        <w:tc>
          <w:tcPr>
            <w:tcW w:w="1980" w:type="dxa"/>
          </w:tcPr>
          <w:p w:rsidR="00DD2698" w:rsidRPr="00633D56" w:rsidP="000F437F" w14:paraId="2EA398B8" w14:textId="22F7A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Ingvild </w:t>
            </w:r>
            <w:r>
              <w:rPr>
                <w:sz w:val="18"/>
                <w:szCs w:val="18"/>
              </w:rPr>
              <w:t>Tjønn</w:t>
            </w:r>
            <w:r>
              <w:rPr>
                <w:sz w:val="18"/>
                <w:szCs w:val="18"/>
              </w:rPr>
              <w:t xml:space="preserve"> Lunde</w:t>
            </w:r>
          </w:p>
        </w:tc>
        <w:tc>
          <w:tcPr>
            <w:tcW w:w="1701" w:type="dxa"/>
          </w:tcPr>
          <w:p w:rsidR="00DD2698" w:rsidRPr="00633D56" w:rsidP="000F437F" w14:paraId="55269279" w14:textId="007289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Leiande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reinhaldar</w:t>
            </w:r>
          </w:p>
        </w:tc>
        <w:tc>
          <w:tcPr>
            <w:tcW w:w="3544" w:type="dxa"/>
          </w:tcPr>
          <w:p w:rsidR="00DD2698" w:rsidRPr="00633D56" w:rsidP="000F437F" w14:paraId="43CE1EAC" w14:textId="23B93054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109FE7CE" w14:textId="77777777" w:rsidTr="00C03859">
        <w:tblPrEx>
          <w:tblW w:w="7225" w:type="dxa"/>
          <w:tblLook w:val="04A0"/>
        </w:tblPrEx>
        <w:tc>
          <w:tcPr>
            <w:tcW w:w="1980" w:type="dxa"/>
          </w:tcPr>
          <w:p w:rsidR="00DD2698" w:rsidRPr="00633D56" w:rsidP="000F437F" w14:paraId="7F6409BE" w14:textId="1818CBE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DD2698" w:rsidRPr="00633D56" w:rsidP="000F437F" w14:paraId="3BD6BBE7" w14:textId="3E7EC325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:rsidR="00DD2698" w:rsidRPr="00633D56" w:rsidP="000F437F" w14:paraId="37F36CC1" w14:textId="35E8C949">
            <w:pPr>
              <w:rPr>
                <w:sz w:val="18"/>
                <w:szCs w:val="18"/>
              </w:rPr>
            </w:pPr>
          </w:p>
        </w:tc>
      </w:tr>
    </w:tbl>
    <w:p w:rsidR="00AD5655" w:rsidP="00AD5655" w14:paraId="618C8C72" w14:textId="77777777"/>
    <w:p w:rsidR="00D47445" w:rsidRPr="00070B78" w:rsidP="00AD5655" w14:paraId="67F4DD9C" w14:textId="31AF140F">
      <w:r w:rsidRPr="00070B78">
        <w:t>Arbeidsgruppen har</w:t>
      </w:r>
      <w:r w:rsidR="001C5034">
        <w:t xml:space="preserve"> i perioden </w:t>
      </w:r>
      <w:r w:rsidR="001C5034">
        <w:t>avhalde</w:t>
      </w:r>
      <w:r w:rsidR="001C5034">
        <w:t xml:space="preserve"> </w:t>
      </w:r>
      <w:r w:rsidR="00A47502">
        <w:t xml:space="preserve">3 </w:t>
      </w:r>
      <w:r w:rsidRPr="00070B78" w:rsidR="00070B78">
        <w:t xml:space="preserve">møte der </w:t>
      </w:r>
      <w:r w:rsidRPr="00070B78" w:rsidR="00070B78">
        <w:t>ein</w:t>
      </w:r>
      <w:r w:rsidRPr="00070B78" w:rsidR="00070B78">
        <w:t xml:space="preserve"> har </w:t>
      </w:r>
      <w:r w:rsidRPr="00070B78" w:rsidR="00070B78">
        <w:t>kome</w:t>
      </w:r>
      <w:r w:rsidRPr="00070B78" w:rsidR="00070B78">
        <w:t xml:space="preserve"> med forslag om effektivisering og endring på </w:t>
      </w:r>
      <w:r w:rsidRPr="00070B78" w:rsidR="00070B78">
        <w:t>utføringsmetodar</w:t>
      </w:r>
      <w:r w:rsidR="001C5034">
        <w:t xml:space="preserve"> og utstyr.</w:t>
      </w:r>
    </w:p>
    <w:p w:rsidR="00456E14" w:rsidRPr="00070B78" w:rsidP="00AD5655" w14:paraId="575BBD8C" w14:textId="77777777"/>
    <w:p w:rsidR="00456E14" w:rsidRPr="00C03859" w:rsidP="00456E14" w14:paraId="7583832A" w14:textId="167F0ABD">
      <w:pPr>
        <w:pStyle w:val="Subtitle"/>
        <w:rPr>
          <w:lang w:val="nn-NO"/>
        </w:rPr>
      </w:pPr>
      <w:r w:rsidRPr="00C03859">
        <w:rPr>
          <w:lang w:val="nn-NO"/>
        </w:rPr>
        <w:t>3.0</w:t>
      </w:r>
      <w:r w:rsidRPr="00C03859">
        <w:rPr>
          <w:lang w:val="nn-NO"/>
        </w:rPr>
        <w:t xml:space="preserve"> </w:t>
      </w:r>
      <w:r w:rsidRPr="00C03859">
        <w:rPr>
          <w:lang w:val="nn-NO"/>
        </w:rPr>
        <w:t xml:space="preserve">Utredning </w:t>
      </w:r>
    </w:p>
    <w:p w:rsidR="00617094" w:rsidRPr="00070B78" w:rsidP="00CA0F95" w14:paraId="140BF14C" w14:textId="1FC0FA86">
      <w:pPr>
        <w:rPr>
          <w:lang w:val="nn-NO"/>
        </w:rPr>
      </w:pPr>
      <w:r w:rsidRPr="00C03859">
        <w:rPr>
          <w:lang w:val="nn-NO"/>
        </w:rPr>
        <w:t>Arbeidsgruppa har satt som må</w:t>
      </w:r>
      <w:r w:rsidRPr="00C03859">
        <w:rPr>
          <w:lang w:val="nn-NO"/>
        </w:rPr>
        <w:t xml:space="preserve">l å arbeide med finne metodar i framtida som kan effektivisere reinhaldet. </w:t>
      </w:r>
      <w:r w:rsidRPr="00C03859" w:rsidR="00A47502">
        <w:rPr>
          <w:lang w:val="nn-NO"/>
        </w:rPr>
        <w:t xml:space="preserve">Samstundes må me ikkje gjere for brå og store endringar som kan på virke helsa til </w:t>
      </w:r>
      <w:r w:rsidRPr="00C03859" w:rsidR="00A47502">
        <w:rPr>
          <w:lang w:val="nn-NO"/>
        </w:rPr>
        <w:t>reinhalderane</w:t>
      </w:r>
      <w:r w:rsidRPr="00C03859" w:rsidR="00A47502">
        <w:rPr>
          <w:lang w:val="nn-NO"/>
        </w:rPr>
        <w:t xml:space="preserve">. </w:t>
      </w:r>
      <w:r>
        <w:rPr>
          <w:lang w:val="nn-NO"/>
        </w:rPr>
        <w:t>Reinh</w:t>
      </w:r>
      <w:r w:rsidR="001C5034">
        <w:rPr>
          <w:lang w:val="nn-NO"/>
        </w:rPr>
        <w:t xml:space="preserve">ald har eit høgt </w:t>
      </w:r>
      <w:r w:rsidR="001C5034">
        <w:rPr>
          <w:lang w:val="nn-NO"/>
        </w:rPr>
        <w:t>sjukefråver</w:t>
      </w:r>
      <w:r w:rsidR="001C5034">
        <w:rPr>
          <w:lang w:val="nn-NO"/>
        </w:rPr>
        <w:t xml:space="preserve"> som fører til </w:t>
      </w:r>
      <w:r w:rsidR="00A47502">
        <w:rPr>
          <w:lang w:val="nn-NO"/>
        </w:rPr>
        <w:t xml:space="preserve">høge </w:t>
      </w:r>
      <w:r>
        <w:rPr>
          <w:lang w:val="nn-NO"/>
        </w:rPr>
        <w:t>ut</w:t>
      </w:r>
      <w:r w:rsidR="001C5034">
        <w:rPr>
          <w:lang w:val="nn-NO"/>
        </w:rPr>
        <w:t xml:space="preserve">gifter på </w:t>
      </w:r>
      <w:r w:rsidR="00A47502">
        <w:rPr>
          <w:lang w:val="nn-NO"/>
        </w:rPr>
        <w:t>vikarinnleige.</w:t>
      </w:r>
      <w:r>
        <w:rPr>
          <w:lang w:val="nn-NO"/>
        </w:rPr>
        <w:t xml:space="preserve">  Me vil vurdere å gå over ti</w:t>
      </w:r>
      <w:r w:rsidR="00A47502">
        <w:rPr>
          <w:lang w:val="nn-NO"/>
        </w:rPr>
        <w:t xml:space="preserve">l eit meir behovsprøvd reinhald og sjå på robotløysingar for reinhald av golv. </w:t>
      </w:r>
      <w:r>
        <w:rPr>
          <w:lang w:val="nn-NO"/>
        </w:rPr>
        <w:t xml:space="preserve"> Til dette trengs det kursing i INSTA 800 for rei</w:t>
      </w:r>
      <w:r w:rsidR="00A47502">
        <w:rPr>
          <w:lang w:val="nn-NO"/>
        </w:rPr>
        <w:t xml:space="preserve">nhalderar, leiande reinhaldarar og leiar. </w:t>
      </w:r>
      <w:r>
        <w:rPr>
          <w:lang w:val="nn-NO"/>
        </w:rPr>
        <w:t xml:space="preserve"> I dag reingjer me etter beste kommunal praksis og gamle reinhaldsplanar på dei fleste bygg. For å få til endringar må ein sjå på desse investeringane: </w:t>
      </w:r>
    </w:p>
    <w:p w:rsidR="003A522F" w:rsidRPr="00847D9D" w:rsidP="00847D9D" w14:paraId="783E1BF4" w14:textId="77A14DF6">
      <w:pPr>
        <w:pStyle w:val="ListParagraph"/>
        <w:numPr>
          <w:ilvl w:val="0"/>
          <w:numId w:val="19"/>
        </w:numPr>
        <w:rPr>
          <w:lang w:val="nn-NO"/>
        </w:rPr>
      </w:pPr>
      <w:r w:rsidRPr="000F3D13">
        <w:rPr>
          <w:lang w:val="nn-NO"/>
        </w:rPr>
        <w:t xml:space="preserve">Investere i </w:t>
      </w:r>
      <w:r w:rsidRPr="000F3D13">
        <w:rPr>
          <w:lang w:val="nn-NO"/>
        </w:rPr>
        <w:t>gulvrobotmaskiner</w:t>
      </w:r>
      <w:r w:rsidRPr="000F3D13">
        <w:rPr>
          <w:lang w:val="nn-NO"/>
        </w:rPr>
        <w:t xml:space="preserve"> : </w:t>
      </w:r>
      <w:r w:rsidRPr="000F3D13" w:rsidR="004A685C">
        <w:rPr>
          <w:lang w:val="nn-NO"/>
        </w:rPr>
        <w:tab/>
      </w:r>
      <w:r w:rsidRPr="000F3D13">
        <w:rPr>
          <w:lang w:val="nn-NO"/>
        </w:rPr>
        <w:t xml:space="preserve">på helsesenteret i Åmot – på fellesareal, Rauland skule </w:t>
      </w:r>
      <w:r w:rsidRPr="000F3D13" w:rsidR="004A685C">
        <w:rPr>
          <w:lang w:val="nn-NO"/>
        </w:rPr>
        <w:t>–</w:t>
      </w:r>
      <w:r w:rsidRPr="000F3D13">
        <w:rPr>
          <w:lang w:val="nn-NO"/>
        </w:rPr>
        <w:t xml:space="preserve"> </w:t>
      </w:r>
      <w:r w:rsidRPr="000F3D13" w:rsidR="004A685C">
        <w:rPr>
          <w:lang w:val="nn-NO"/>
        </w:rPr>
        <w:t xml:space="preserve">i </w:t>
      </w:r>
      <w:r w:rsidRPr="000F3D13" w:rsidR="00847D9D">
        <w:rPr>
          <w:lang w:val="nn-NO"/>
        </w:rPr>
        <w:t xml:space="preserve">idrettshall og korridorar. </w:t>
      </w:r>
      <w:r w:rsidRPr="00847D9D" w:rsidR="00847D9D">
        <w:rPr>
          <w:lang w:val="nn-NO"/>
        </w:rPr>
        <w:t xml:space="preserve">Målet er å frigjera tid slik at ein kan redusere </w:t>
      </w:r>
      <w:r w:rsidR="000B44D5">
        <w:rPr>
          <w:lang w:val="nn-NO"/>
        </w:rPr>
        <w:t xml:space="preserve">behovet for vikarar ved </w:t>
      </w:r>
      <w:r w:rsidR="000B44D5">
        <w:rPr>
          <w:lang w:val="nn-NO"/>
        </w:rPr>
        <w:t>kortidssfråver</w:t>
      </w:r>
      <w:r w:rsidR="000B44D5">
        <w:rPr>
          <w:lang w:val="nn-NO"/>
        </w:rPr>
        <w:t xml:space="preserve">. </w:t>
      </w:r>
      <w:r w:rsidRPr="00847D9D" w:rsidR="00847D9D">
        <w:rPr>
          <w:lang w:val="nn-NO"/>
        </w:rPr>
        <w:t xml:space="preserve"> </w:t>
      </w:r>
      <w:r w:rsidR="000B44D5">
        <w:rPr>
          <w:lang w:val="nn-NO"/>
        </w:rPr>
        <w:t>Når ein har testa dette ut vil ein sjå om det vil frigjera stil</w:t>
      </w:r>
      <w:r w:rsidR="00A47502">
        <w:rPr>
          <w:lang w:val="nn-NO"/>
        </w:rPr>
        <w:t xml:space="preserve">lingsbehov ved naturleg avgang. I starten kan ein ikkje skjera ned på stillingar, men </w:t>
      </w:r>
      <w:r w:rsidR="00BA729A">
        <w:rPr>
          <w:lang w:val="nn-NO"/>
        </w:rPr>
        <w:t xml:space="preserve">ein kan </w:t>
      </w:r>
      <w:r w:rsidR="001C5034">
        <w:rPr>
          <w:lang w:val="nn-NO"/>
        </w:rPr>
        <w:t xml:space="preserve">i mindre grad ta inn vikar ved </w:t>
      </w:r>
      <w:r w:rsidR="001C5034">
        <w:rPr>
          <w:lang w:val="nn-NO"/>
        </w:rPr>
        <w:t>f</w:t>
      </w:r>
      <w:r w:rsidR="00BA729A">
        <w:rPr>
          <w:lang w:val="nn-NO"/>
        </w:rPr>
        <w:t>råver</w:t>
      </w:r>
      <w:r w:rsidR="00BA729A">
        <w:rPr>
          <w:lang w:val="nn-NO"/>
        </w:rPr>
        <w:t xml:space="preserve">. </w:t>
      </w:r>
    </w:p>
    <w:p w:rsidR="003A522F" w:rsidP="003A522F" w14:paraId="3CE6F58A" w14:textId="3C7012CA">
      <w:pPr>
        <w:pStyle w:val="ListParagraph"/>
        <w:numPr>
          <w:ilvl w:val="0"/>
          <w:numId w:val="19"/>
        </w:numPr>
        <w:rPr>
          <w:lang w:val="nn-NO"/>
        </w:rPr>
      </w:pPr>
      <w:r w:rsidRPr="003A522F">
        <w:rPr>
          <w:lang w:val="nn-NO"/>
        </w:rPr>
        <w:t xml:space="preserve">Innføre </w:t>
      </w:r>
      <w:r w:rsidRPr="003A522F">
        <w:rPr>
          <w:lang w:val="nn-NO"/>
        </w:rPr>
        <w:t>Insta</w:t>
      </w:r>
      <w:r w:rsidRPr="003A522F">
        <w:rPr>
          <w:lang w:val="nn-NO"/>
        </w:rPr>
        <w:t xml:space="preserve"> 800 m</w:t>
      </w:r>
      <w:r w:rsidR="00BA729A">
        <w:rPr>
          <w:lang w:val="nn-NO"/>
        </w:rPr>
        <w:t>ed</w:t>
      </w:r>
      <w:r w:rsidR="004A685C">
        <w:rPr>
          <w:lang w:val="nn-NO"/>
        </w:rPr>
        <w:t xml:space="preserve"> opplæring der ein </w:t>
      </w:r>
      <w:r w:rsidR="001C5034">
        <w:rPr>
          <w:lang w:val="nn-NO"/>
        </w:rPr>
        <w:t>ser meir på behovsretta reinhald.</w:t>
      </w:r>
    </w:p>
    <w:p w:rsidR="003A522F" w:rsidP="003A522F" w14:paraId="0B7DCAA0" w14:textId="38D190EB">
      <w:pPr>
        <w:pStyle w:val="ListParagraph"/>
        <w:numPr>
          <w:ilvl w:val="0"/>
          <w:numId w:val="19"/>
        </w:numPr>
        <w:rPr>
          <w:lang w:val="nn-NO"/>
        </w:rPr>
      </w:pPr>
      <w:r>
        <w:rPr>
          <w:lang w:val="nn-NO"/>
        </w:rPr>
        <w:t xml:space="preserve">Sjå på bruken  av </w:t>
      </w:r>
      <w:r>
        <w:rPr>
          <w:lang w:val="nn-NO"/>
        </w:rPr>
        <w:t>kjemikalier</w:t>
      </w:r>
      <w:r>
        <w:rPr>
          <w:lang w:val="nn-NO"/>
        </w:rPr>
        <w:t xml:space="preserve"> </w:t>
      </w:r>
      <w:r w:rsidR="004A685C">
        <w:rPr>
          <w:lang w:val="nn-NO"/>
        </w:rPr>
        <w:t xml:space="preserve">og moppar </w:t>
      </w:r>
      <w:r>
        <w:rPr>
          <w:lang w:val="nn-NO"/>
        </w:rPr>
        <w:t>på reinhald – kan me reduser</w:t>
      </w:r>
      <w:r w:rsidR="00847D9D">
        <w:rPr>
          <w:lang w:val="nn-NO"/>
        </w:rPr>
        <w:t>e kjemikaliebruke</w:t>
      </w:r>
      <w:r w:rsidR="000B44D5">
        <w:rPr>
          <w:lang w:val="nn-NO"/>
        </w:rPr>
        <w:t>n</w:t>
      </w:r>
      <w:r w:rsidR="00847D9D">
        <w:rPr>
          <w:lang w:val="nn-NO"/>
        </w:rPr>
        <w:t xml:space="preserve"> og</w:t>
      </w:r>
      <w:r w:rsidR="004A685C">
        <w:rPr>
          <w:lang w:val="nn-NO"/>
        </w:rPr>
        <w:t xml:space="preserve"> gå over til meir slitest</w:t>
      </w:r>
      <w:r w:rsidR="001C5034">
        <w:rPr>
          <w:lang w:val="nn-NO"/>
        </w:rPr>
        <w:t>erke moppar for å sleppe å skifte</w:t>
      </w:r>
      <w:r w:rsidR="00847D9D">
        <w:rPr>
          <w:lang w:val="nn-NO"/>
        </w:rPr>
        <w:t xml:space="preserve"> ut</w:t>
      </w:r>
      <w:r w:rsidR="004A685C">
        <w:rPr>
          <w:lang w:val="nn-NO"/>
        </w:rPr>
        <w:t xml:space="preserve"> billige  moppar så of</w:t>
      </w:r>
      <w:r w:rsidR="00070B78">
        <w:rPr>
          <w:lang w:val="nn-NO"/>
        </w:rPr>
        <w:t>te?</w:t>
      </w:r>
    </w:p>
    <w:p w:rsidR="003A522F" w:rsidP="003A522F" w14:paraId="688E7345" w14:textId="182D0F92">
      <w:pPr>
        <w:pStyle w:val="ListParagraph"/>
        <w:numPr>
          <w:ilvl w:val="0"/>
          <w:numId w:val="19"/>
        </w:numPr>
        <w:rPr>
          <w:lang w:val="nn-NO"/>
        </w:rPr>
      </w:pPr>
      <w:r>
        <w:rPr>
          <w:lang w:val="nn-NO"/>
        </w:rPr>
        <w:t xml:space="preserve">Innføre </w:t>
      </w:r>
      <w:r w:rsidR="004A685C">
        <w:rPr>
          <w:lang w:val="nn-NO"/>
        </w:rPr>
        <w:t xml:space="preserve">skoknektar </w:t>
      </w:r>
      <w:r>
        <w:rPr>
          <w:lang w:val="nn-NO"/>
        </w:rPr>
        <w:t>på resterande skular</w:t>
      </w:r>
      <w:r w:rsidR="00BA729A">
        <w:rPr>
          <w:lang w:val="nn-NO"/>
        </w:rPr>
        <w:t xml:space="preserve"> </w:t>
      </w:r>
      <w:r>
        <w:rPr>
          <w:lang w:val="nn-NO"/>
        </w:rPr>
        <w:t>Rauland og Edland. Me er i gang med R</w:t>
      </w:r>
      <w:r w:rsidR="000B44D5">
        <w:rPr>
          <w:lang w:val="nn-NO"/>
        </w:rPr>
        <w:t>auland skule for 5, 6 og 7 klasse.</w:t>
      </w:r>
      <w:r w:rsidR="00070B78">
        <w:rPr>
          <w:lang w:val="nn-NO"/>
        </w:rPr>
        <w:t xml:space="preserve"> Innføre dette frå 8-10 klasse på Rauland skule og </w:t>
      </w:r>
      <w:r w:rsidR="000B44D5">
        <w:rPr>
          <w:lang w:val="nn-NO"/>
        </w:rPr>
        <w:t xml:space="preserve">Innføre dette frå 5-10 klasse på Edland skule frå hausten.  </w:t>
      </w:r>
      <w:r>
        <w:rPr>
          <w:lang w:val="nn-NO"/>
        </w:rPr>
        <w:t>Utfordringar: vanskeleg å tilp</w:t>
      </w:r>
      <w:r w:rsidR="00C62FB9">
        <w:rPr>
          <w:lang w:val="nn-NO"/>
        </w:rPr>
        <w:t>asse for gamle bygg.</w:t>
      </w:r>
      <w:r w:rsidR="00847D9D">
        <w:rPr>
          <w:lang w:val="nn-NO"/>
        </w:rPr>
        <w:t xml:space="preserve"> </w:t>
      </w:r>
      <w:r w:rsidR="00C62FB9">
        <w:rPr>
          <w:lang w:val="nn-NO"/>
        </w:rPr>
        <w:t>F</w:t>
      </w:r>
      <w:r>
        <w:rPr>
          <w:lang w:val="nn-NO"/>
        </w:rPr>
        <w:t xml:space="preserve">å med  leiinga på skulane. </w:t>
      </w:r>
      <w:r w:rsidR="006262B3">
        <w:rPr>
          <w:lang w:val="nn-NO"/>
        </w:rPr>
        <w:t>Endre samarbeidsavtalene for bruken av bygg</w:t>
      </w:r>
      <w:r w:rsidR="000B44D5">
        <w:rPr>
          <w:lang w:val="nn-NO"/>
        </w:rPr>
        <w:t xml:space="preserve"> der elevane må tørrmoppe golva før de</w:t>
      </w:r>
      <w:r w:rsidR="001C5034">
        <w:rPr>
          <w:lang w:val="nn-NO"/>
        </w:rPr>
        <w:t xml:space="preserve">i reiser for dagen. Få dette inn i </w:t>
      </w:r>
      <w:r w:rsidR="000B44D5">
        <w:rPr>
          <w:lang w:val="nn-NO"/>
        </w:rPr>
        <w:t>or</w:t>
      </w:r>
      <w:r w:rsidR="00BA729A">
        <w:rPr>
          <w:lang w:val="nn-NO"/>
        </w:rPr>
        <w:t>densoppgåver frå mellomtrinnet og oppover.</w:t>
      </w:r>
    </w:p>
    <w:p w:rsidR="004A685C" w:rsidP="003A522F" w14:paraId="021AC634" w14:textId="601E63C7">
      <w:pPr>
        <w:pStyle w:val="ListParagraph"/>
        <w:numPr>
          <w:ilvl w:val="0"/>
          <w:numId w:val="19"/>
        </w:numPr>
        <w:rPr>
          <w:lang w:val="nn-NO"/>
        </w:rPr>
      </w:pPr>
      <w:r>
        <w:rPr>
          <w:lang w:val="nn-NO"/>
        </w:rPr>
        <w:t xml:space="preserve">Utskifting av matter i reinhaldssoner på mange </w:t>
      </w:r>
      <w:r w:rsidR="00847D9D">
        <w:rPr>
          <w:lang w:val="nn-NO"/>
        </w:rPr>
        <w:t xml:space="preserve">av </w:t>
      </w:r>
      <w:r>
        <w:rPr>
          <w:lang w:val="nn-NO"/>
        </w:rPr>
        <w:t>bygg</w:t>
      </w:r>
      <w:r w:rsidR="001C5034">
        <w:rPr>
          <w:lang w:val="nn-NO"/>
        </w:rPr>
        <w:t>a</w:t>
      </w:r>
      <w:r>
        <w:rPr>
          <w:lang w:val="nn-NO"/>
        </w:rPr>
        <w:t xml:space="preserve"> da desse er gamle </w:t>
      </w:r>
      <w:r w:rsidR="00DD6251">
        <w:rPr>
          <w:lang w:val="nn-NO"/>
        </w:rPr>
        <w:t>(ca15</w:t>
      </w:r>
      <w:r w:rsidR="00847D9D">
        <w:rPr>
          <w:lang w:val="nn-NO"/>
        </w:rPr>
        <w:t>år)</w:t>
      </w:r>
      <w:r w:rsidR="001C5034">
        <w:rPr>
          <w:lang w:val="nn-NO"/>
        </w:rPr>
        <w:t xml:space="preserve">og mistar effekten på å stoppe smuss og sand. </w:t>
      </w:r>
    </w:p>
    <w:p w:rsidR="00885193" w:rsidRPr="00172B15" w:rsidP="003A522F" w14:paraId="77A1EF19" w14:textId="7FA22018">
      <w:pPr>
        <w:pStyle w:val="ListParagraph"/>
        <w:numPr>
          <w:ilvl w:val="0"/>
          <w:numId w:val="19"/>
        </w:numPr>
        <w:rPr>
          <w:lang w:val="nn-NO"/>
        </w:rPr>
      </w:pPr>
      <w:r>
        <w:rPr>
          <w:iCs/>
          <w:lang w:val="nn-NO"/>
        </w:rPr>
        <w:t>Ferie</w:t>
      </w:r>
      <w:r>
        <w:rPr>
          <w:iCs/>
          <w:lang w:val="nn-NO"/>
        </w:rPr>
        <w:t xml:space="preserve">avvikling; bruke dei tilsette frå skulebygg til </w:t>
      </w:r>
      <w:r>
        <w:rPr>
          <w:iCs/>
          <w:lang w:val="nn-NO"/>
        </w:rPr>
        <w:t xml:space="preserve">bygg som treng </w:t>
      </w:r>
      <w:r>
        <w:rPr>
          <w:iCs/>
          <w:lang w:val="nn-NO"/>
        </w:rPr>
        <w:t>sommarvikarar.</w:t>
      </w:r>
    </w:p>
    <w:p w:rsidR="00172B15" w:rsidRPr="00172B15" w:rsidP="003A522F" w14:paraId="09B62D29" w14:textId="1C35C93D">
      <w:pPr>
        <w:pStyle w:val="ListParagraph"/>
        <w:numPr>
          <w:ilvl w:val="0"/>
          <w:numId w:val="19"/>
        </w:numPr>
      </w:pPr>
      <w:r w:rsidRPr="00172B15">
        <w:rPr>
          <w:iCs/>
        </w:rPr>
        <w:t>Stenge basseng</w:t>
      </w:r>
      <w:r>
        <w:rPr>
          <w:iCs/>
        </w:rPr>
        <w:t>a</w:t>
      </w:r>
      <w:r w:rsidRPr="00172B15">
        <w:rPr>
          <w:iCs/>
        </w:rPr>
        <w:t xml:space="preserve"> </w:t>
      </w:r>
      <w:r>
        <w:rPr>
          <w:iCs/>
        </w:rPr>
        <w:t xml:space="preserve">etter påske til etter haustferien. </w:t>
      </w:r>
      <w:r w:rsidR="00F8534C">
        <w:rPr>
          <w:iCs/>
        </w:rPr>
        <w:t>Stenge bassenget på Edland permanent.</w:t>
      </w:r>
    </w:p>
    <w:p w:rsidR="00F8534C" w:rsidP="00BA729A" w14:paraId="04DF3228" w14:textId="77777777">
      <w:pPr>
        <w:pStyle w:val="ListParagraph"/>
        <w:numPr>
          <w:ilvl w:val="0"/>
          <w:numId w:val="19"/>
        </w:numPr>
        <w:rPr>
          <w:lang w:val="nn-NO"/>
        </w:rPr>
      </w:pPr>
      <w:r>
        <w:rPr>
          <w:lang w:val="nn-NO"/>
        </w:rPr>
        <w:t>Uta</w:t>
      </w:r>
      <w:r w:rsidR="001C5034">
        <w:rPr>
          <w:lang w:val="nn-NO"/>
        </w:rPr>
        <w:t>rbeide reinhaldsplanar i Laft (</w:t>
      </w:r>
      <w:r>
        <w:rPr>
          <w:lang w:val="nn-NO"/>
        </w:rPr>
        <w:t xml:space="preserve">Laft er eit program der ein har oversikt over alle bygg i kommunen. Bygg brukar Laft til vedlikehald. Arbeidsordrar vert meldt inn i Laft frå brukar på </w:t>
      </w:r>
    </w:p>
    <w:p w:rsidR="000F3D13" w:rsidP="00F8534C" w14:paraId="37F2F48D" w14:textId="13A9DDBD">
      <w:pPr>
        <w:pStyle w:val="ListParagraph"/>
        <w:rPr>
          <w:lang w:val="nn-NO"/>
        </w:rPr>
      </w:pPr>
      <w:r w:rsidRPr="00F8534C">
        <w:rPr>
          <w:lang w:val="nn-NO"/>
        </w:rPr>
        <w:t>B</w:t>
      </w:r>
      <w:r w:rsidRPr="00F8534C" w:rsidR="00BA729A">
        <w:rPr>
          <w:lang w:val="nn-NO"/>
        </w:rPr>
        <w:t>ygget</w:t>
      </w:r>
      <w:r>
        <w:rPr>
          <w:lang w:val="nn-NO"/>
        </w:rPr>
        <w:t xml:space="preserve">, </w:t>
      </w:r>
      <w:r w:rsidRPr="00F8534C" w:rsidR="00BA729A">
        <w:rPr>
          <w:lang w:val="nn-NO"/>
        </w:rPr>
        <w:t xml:space="preserve"> til vaktmeister. Tildeling skjer og vaktmeister kvitterar ut utført oppdrag. Reinhald kan lage reinhaldsplanar og finne ut kostnad pr stad ) Laf</w:t>
      </w:r>
      <w:r w:rsidRPr="00F8534C" w:rsidR="0005729B">
        <w:rPr>
          <w:lang w:val="nn-NO"/>
        </w:rPr>
        <w:t>t har ligge brakk på reinhald i 3 år. Ein har starta opp igjen med utarbeiding av reinhal</w:t>
      </w:r>
      <w:r>
        <w:rPr>
          <w:lang w:val="nn-NO"/>
        </w:rPr>
        <w:t xml:space="preserve">dsplanar. Innsparing ved at ein slepp å bruke konsulentar til å lage nye reinhaldsplanar. </w:t>
      </w:r>
    </w:p>
    <w:p w:rsidR="00F8534C" w:rsidRPr="00F8534C" w:rsidP="00F8534C" w14:paraId="76089953" w14:textId="05B36FD2">
      <w:pPr>
        <w:pStyle w:val="ListParagraph"/>
        <w:numPr>
          <w:ilvl w:val="0"/>
          <w:numId w:val="19"/>
        </w:numPr>
        <w:rPr>
          <w:lang w:val="nn-NO"/>
        </w:rPr>
      </w:pPr>
      <w:r>
        <w:rPr>
          <w:lang w:val="nn-NO"/>
        </w:rPr>
        <w:t xml:space="preserve">Renovere garderobar på Rauland då fugene er 0,5 cm djupe. Manglar sluk i golv mellom garderobar og trapp opp til basseng. Ta opp golv i </w:t>
      </w:r>
      <w:r>
        <w:rPr>
          <w:lang w:val="nn-NO"/>
        </w:rPr>
        <w:t>trappedepoet</w:t>
      </w:r>
      <w:r>
        <w:rPr>
          <w:lang w:val="nn-NO"/>
        </w:rPr>
        <w:t xml:space="preserve"> og legge sluk, eller ta vekk terskel mellom trapperom og garderobe slik at </w:t>
      </w:r>
      <w:r>
        <w:rPr>
          <w:lang w:val="nn-NO"/>
        </w:rPr>
        <w:t>vannet</w:t>
      </w:r>
      <w:r>
        <w:rPr>
          <w:lang w:val="nn-NO"/>
        </w:rPr>
        <w:t xml:space="preserve"> kan spylast inn i garderobe.</w:t>
      </w:r>
      <w:r w:rsidR="00683834">
        <w:rPr>
          <w:lang w:val="nn-NO"/>
        </w:rPr>
        <w:t xml:space="preserve"> </w:t>
      </w:r>
    </w:p>
    <w:p w:rsidR="004A685C" w:rsidRPr="004B1A1F" w:rsidP="004B1A1F" w14:paraId="53F25CF9" w14:textId="1FEAC989">
      <w:pPr>
        <w:ind w:left="360"/>
        <w:rPr>
          <w:lang w:val="nn-NO"/>
        </w:rPr>
      </w:pPr>
    </w:p>
    <w:p w:rsidR="00456E14" w:rsidRPr="00156436" w:rsidP="00456E14" w14:paraId="514BE442" w14:textId="77777777">
      <w:pPr>
        <w:rPr>
          <w:lang w:val="nn-NO"/>
        </w:rPr>
      </w:pPr>
    </w:p>
    <w:p w:rsidR="00CA0733" w:rsidRPr="00156436" w:rsidP="00CA0733" w14:paraId="5AF94C74" w14:textId="140FB86D">
      <w:pPr>
        <w:pStyle w:val="Subtitle"/>
        <w:rPr>
          <w:sz w:val="24"/>
          <w:szCs w:val="20"/>
          <w:lang w:val="nn-NO"/>
        </w:rPr>
      </w:pPr>
      <w:r w:rsidRPr="00156436">
        <w:rPr>
          <w:sz w:val="24"/>
          <w:szCs w:val="20"/>
          <w:lang w:val="nn-NO"/>
        </w:rPr>
        <w:t xml:space="preserve">3.1 </w:t>
      </w:r>
      <w:r w:rsidRPr="00156436">
        <w:rPr>
          <w:sz w:val="24"/>
          <w:szCs w:val="20"/>
          <w:lang w:val="nn-NO"/>
        </w:rPr>
        <w:t>Beskrivelse</w:t>
      </w:r>
      <w:r w:rsidRPr="00156436">
        <w:rPr>
          <w:sz w:val="24"/>
          <w:szCs w:val="20"/>
          <w:lang w:val="nn-NO"/>
        </w:rPr>
        <w:t xml:space="preserve"> tiltak</w:t>
      </w:r>
    </w:p>
    <w:p w:rsidR="00D64B8F" w:rsidRPr="00156436" w:rsidP="00D64B8F" w14:paraId="75183639" w14:textId="7F8882A5">
      <w:pPr>
        <w:rPr>
          <w:lang w:val="nn-NO"/>
        </w:rPr>
      </w:pPr>
      <w:r w:rsidRPr="00156436">
        <w:rPr>
          <w:lang w:val="nn-NO"/>
        </w:rPr>
        <w:t>Sjå under punkt 3.0</w:t>
      </w:r>
    </w:p>
    <w:p w:rsidR="00CA0733" w:rsidRPr="00156436" w:rsidP="00D64B8F" w14:paraId="2F0B31DB" w14:textId="77777777">
      <w:pPr>
        <w:rPr>
          <w:lang w:val="nn-NO"/>
        </w:rPr>
      </w:pPr>
    </w:p>
    <w:p w:rsidR="00CA0733" w:rsidRPr="00156436" w:rsidP="00CA0733" w14:paraId="0436D0CA" w14:textId="6B5D7BD6">
      <w:pPr>
        <w:pStyle w:val="Subtitle"/>
        <w:rPr>
          <w:sz w:val="24"/>
          <w:szCs w:val="20"/>
          <w:lang w:val="nn-NO"/>
        </w:rPr>
      </w:pPr>
      <w:r w:rsidRPr="00156436">
        <w:rPr>
          <w:sz w:val="24"/>
          <w:szCs w:val="20"/>
          <w:lang w:val="nn-NO"/>
        </w:rPr>
        <w:t xml:space="preserve">3.2 </w:t>
      </w:r>
      <w:r w:rsidRPr="00156436">
        <w:rPr>
          <w:sz w:val="24"/>
          <w:szCs w:val="20"/>
          <w:lang w:val="nn-NO"/>
        </w:rPr>
        <w:t>Konsekvenser</w:t>
      </w:r>
      <w:r w:rsidRPr="00156436">
        <w:rPr>
          <w:sz w:val="24"/>
          <w:szCs w:val="20"/>
          <w:lang w:val="nn-NO"/>
        </w:rPr>
        <w:t xml:space="preserve"> av tiltak</w:t>
      </w:r>
    </w:p>
    <w:p w:rsidR="00CA0733" w:rsidRPr="00156436" w:rsidP="00CA0733" w14:paraId="38AEAA3E" w14:textId="1AE124CB">
      <w:pPr>
        <w:rPr>
          <w:lang w:val="nn-NO"/>
        </w:rPr>
      </w:pPr>
      <w:r w:rsidRPr="00156436">
        <w:rPr>
          <w:lang w:val="nn-NO"/>
        </w:rPr>
        <w:t xml:space="preserve">Tiltaket </w:t>
      </w:r>
      <w:r w:rsidRPr="00156436" w:rsidR="00897B83">
        <w:rPr>
          <w:lang w:val="nn-NO"/>
        </w:rPr>
        <w:t xml:space="preserve">ved </w:t>
      </w:r>
      <w:r w:rsidRPr="00156436" w:rsidR="00897B83">
        <w:rPr>
          <w:lang w:val="nn-NO"/>
        </w:rPr>
        <w:t>omdispon</w:t>
      </w:r>
      <w:r w:rsidRPr="00156436" w:rsidR="00BA729A">
        <w:rPr>
          <w:lang w:val="nn-NO"/>
        </w:rPr>
        <w:t>ering</w:t>
      </w:r>
      <w:r w:rsidRPr="00156436" w:rsidR="00BA729A">
        <w:rPr>
          <w:lang w:val="nn-NO"/>
        </w:rPr>
        <w:t xml:space="preserve"> av eige personell i feriar </w:t>
      </w:r>
      <w:r w:rsidRPr="00156436" w:rsidR="00897B83">
        <w:rPr>
          <w:lang w:val="nn-NO"/>
        </w:rPr>
        <w:t>fører til at delar av storvask på skulane må utførast på andre årstider enn sumarhalvåret.</w:t>
      </w:r>
      <w:r w:rsidRPr="00156436" w:rsidR="00BA729A">
        <w:rPr>
          <w:lang w:val="nn-NO"/>
        </w:rPr>
        <w:t xml:space="preserve"> For å få til dette må ein ha god dial</w:t>
      </w:r>
      <w:r w:rsidRPr="00156436" w:rsidR="00F8534C">
        <w:rPr>
          <w:lang w:val="nn-NO"/>
        </w:rPr>
        <w:t xml:space="preserve">og med </w:t>
      </w:r>
      <w:r w:rsidRPr="00156436" w:rsidR="00F8534C">
        <w:rPr>
          <w:lang w:val="nn-NO"/>
        </w:rPr>
        <w:t>virksomheten</w:t>
      </w:r>
      <w:r w:rsidRPr="00156436" w:rsidR="00F8534C">
        <w:rPr>
          <w:lang w:val="nn-NO"/>
        </w:rPr>
        <w:t xml:space="preserve"> det gjeld</w:t>
      </w:r>
      <w:r w:rsidRPr="00156436" w:rsidR="00DC04F7">
        <w:rPr>
          <w:lang w:val="nn-NO"/>
        </w:rPr>
        <w:t xml:space="preserve"> </w:t>
      </w:r>
      <w:r w:rsidRPr="00156436" w:rsidR="00F8534C">
        <w:rPr>
          <w:lang w:val="nn-NO"/>
        </w:rPr>
        <w:t xml:space="preserve">slik at ein kan utføre storvask på andre tider av året. </w:t>
      </w:r>
    </w:p>
    <w:p w:rsidR="00CA0733" w:rsidRPr="00156436" w:rsidP="00CA0733" w14:paraId="6ABB6F01" w14:textId="77777777">
      <w:pPr>
        <w:rPr>
          <w:lang w:val="nn-NO"/>
        </w:rPr>
      </w:pPr>
    </w:p>
    <w:p w:rsidR="00CA0733" w:rsidRPr="00DD6251" w:rsidP="00CA0733" w14:paraId="6037B207" w14:textId="03F25855">
      <w:pPr>
        <w:pStyle w:val="Subtitle"/>
        <w:rPr>
          <w:sz w:val="24"/>
          <w:szCs w:val="20"/>
          <w:lang w:val="nn-NO"/>
        </w:rPr>
      </w:pPr>
      <w:r w:rsidRPr="00DD6251">
        <w:rPr>
          <w:sz w:val="24"/>
          <w:szCs w:val="20"/>
          <w:lang w:val="nn-NO"/>
        </w:rPr>
        <w:t xml:space="preserve">3.3 </w:t>
      </w:r>
      <w:r w:rsidRPr="00DD6251">
        <w:rPr>
          <w:sz w:val="24"/>
          <w:szCs w:val="20"/>
          <w:lang w:val="nn-NO"/>
        </w:rPr>
        <w:t>Etc</w:t>
      </w:r>
    </w:p>
    <w:p w:rsidR="00D64B8F" w:rsidRPr="00DD6251" w:rsidP="00D64B8F" w14:paraId="017EB5FC" w14:textId="6836E5B5">
      <w:pPr>
        <w:rPr>
          <w:i/>
          <w:iCs/>
          <w:color w:val="FF0000"/>
          <w:lang w:val="nn-NO"/>
        </w:rPr>
      </w:pPr>
    </w:p>
    <w:p w:rsidR="00D64B8F" w:rsidRPr="00DD6251" w:rsidP="00D64B8F" w14:paraId="21316254" w14:textId="3E7517D0">
      <w:pPr>
        <w:rPr>
          <w:b/>
          <w:bCs/>
          <w:lang w:val="nn-NO"/>
        </w:rPr>
      </w:pPr>
      <w:r w:rsidRPr="00DD6251">
        <w:rPr>
          <w:b/>
          <w:bCs/>
          <w:lang w:val="nn-NO"/>
        </w:rPr>
        <w:t>Oppsummerende</w:t>
      </w:r>
      <w:r w:rsidRPr="00DD6251">
        <w:rPr>
          <w:b/>
          <w:bCs/>
          <w:lang w:val="nn-NO"/>
        </w:rPr>
        <w:t xml:space="preserve"> tabell</w:t>
      </w:r>
    </w:p>
    <w:p w:rsidR="00D64B8F" w:rsidRPr="00DD6251" w:rsidP="00D64B8F" w14:paraId="170F9304" w14:textId="77777777">
      <w:pPr>
        <w:rPr>
          <w:lang w:val="nn-NO"/>
        </w:rPr>
      </w:pPr>
    </w:p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1DB1C6B2" w14:textId="77777777" w:rsidTr="00123D25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D64B8F" w:rsidP="004A685C" w14:paraId="192C9684" w14:textId="713F195D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  <w:r>
              <w:rPr>
                <w:b/>
                <w:bCs/>
                <w:sz w:val="18"/>
                <w:szCs w:val="18"/>
              </w:rPr>
              <w:t xml:space="preserve"> i </w:t>
            </w:r>
            <w:r w:rsidR="000B088B">
              <w:rPr>
                <w:b/>
                <w:bCs/>
                <w:sz w:val="18"/>
                <w:szCs w:val="18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D64B8F" w:rsidP="004A685C" w14:paraId="60B24538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Utdyping av tiltak</w:t>
            </w:r>
          </w:p>
        </w:tc>
      </w:tr>
      <w:tr w14:paraId="7DCAF7A8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05729B" w:rsidP="004A685C" w14:paraId="22A00EFC" w14:textId="7582E21F">
            <w:pPr>
              <w:spacing w:after="160" w:line="259" w:lineRule="auto"/>
            </w:pPr>
            <w:r w:rsidRPr="0005729B">
              <w:t>1.</w:t>
            </w:r>
            <w:r w:rsidRPr="0005729B" w:rsidR="00784AEA">
              <w:t>Golvrobotmaskin</w:t>
            </w:r>
          </w:p>
        </w:tc>
        <w:tc>
          <w:tcPr>
            <w:tcW w:w="6662" w:type="dxa"/>
          </w:tcPr>
          <w:p w:rsidR="00D64B8F" w:rsidRPr="0005729B" w:rsidP="0005729B" w14:paraId="21C498CD" w14:textId="269EF928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Lease</w:t>
            </w:r>
            <w:r>
              <w:rPr>
                <w:lang w:val="nn-NO"/>
              </w:rPr>
              <w:t xml:space="preserve"> </w:t>
            </w:r>
            <w:r w:rsidRPr="0005729B" w:rsidR="00A8275A">
              <w:rPr>
                <w:lang w:val="nn-NO"/>
              </w:rPr>
              <w:t>ei</w:t>
            </w:r>
            <w:r>
              <w:rPr>
                <w:lang w:val="nn-NO"/>
              </w:rPr>
              <w:t xml:space="preserve"> </w:t>
            </w:r>
            <w:r w:rsidR="00F8534C">
              <w:rPr>
                <w:lang w:val="nn-NO"/>
              </w:rPr>
              <w:t xml:space="preserve">golvrobotmaskin </w:t>
            </w:r>
            <w:r>
              <w:rPr>
                <w:lang w:val="nn-NO"/>
              </w:rPr>
              <w:t>til helsesenteret. V</w:t>
            </w:r>
            <w:r w:rsidRPr="0005729B" w:rsidR="00784AEA">
              <w:rPr>
                <w:lang w:val="nn-NO"/>
              </w:rPr>
              <w:t xml:space="preserve">urdere </w:t>
            </w:r>
            <w:r w:rsidR="00361C11">
              <w:rPr>
                <w:lang w:val="nn-NO"/>
              </w:rPr>
              <w:t xml:space="preserve">fleire </w:t>
            </w:r>
            <w:r w:rsidR="00361C11">
              <w:rPr>
                <w:lang w:val="nn-NO"/>
              </w:rPr>
              <w:t>gulv</w:t>
            </w:r>
            <w:r>
              <w:rPr>
                <w:lang w:val="nn-NO"/>
              </w:rPr>
              <w:t>robotar</w:t>
            </w:r>
            <w:r>
              <w:rPr>
                <w:lang w:val="nn-NO"/>
              </w:rPr>
              <w:t xml:space="preserve"> t</w:t>
            </w:r>
            <w:r w:rsidRPr="0005729B" w:rsidR="0005729B">
              <w:rPr>
                <w:lang w:val="nn-NO"/>
              </w:rPr>
              <w:t>il idrettshallane</w:t>
            </w:r>
            <w:r w:rsidR="009550B2">
              <w:rPr>
                <w:lang w:val="nn-NO"/>
              </w:rPr>
              <w:t xml:space="preserve"> </w:t>
            </w:r>
            <w:r w:rsidRPr="0005729B" w:rsidR="0005729B">
              <w:rPr>
                <w:lang w:val="nn-NO"/>
              </w:rPr>
              <w:t xml:space="preserve">etter kvart. </w:t>
            </w:r>
          </w:p>
        </w:tc>
      </w:tr>
      <w:tr w14:paraId="3571340F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05729B" w:rsidP="00901C59" w14:paraId="6E8BF498" w14:textId="78053E88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>2.</w:t>
            </w:r>
            <w:r w:rsidRPr="0005729B" w:rsidR="00901C59">
              <w:rPr>
                <w:lang w:val="nn-NO"/>
              </w:rPr>
              <w:t xml:space="preserve">Innføre </w:t>
            </w:r>
            <w:r w:rsidRPr="0005729B" w:rsidR="00901C59">
              <w:rPr>
                <w:lang w:val="nn-NO"/>
              </w:rPr>
              <w:t>Insta</w:t>
            </w:r>
            <w:r w:rsidRPr="0005729B" w:rsidR="00901C59">
              <w:rPr>
                <w:lang w:val="nn-NO"/>
              </w:rPr>
              <w:t xml:space="preserve"> 800  som standard for reinhald i kommunen</w:t>
            </w:r>
          </w:p>
        </w:tc>
        <w:tc>
          <w:tcPr>
            <w:tcW w:w="6662" w:type="dxa"/>
          </w:tcPr>
          <w:p w:rsidR="00901C59" w:rsidRPr="0005729B" w:rsidP="00901C59" w14:paraId="555FCD94" w14:textId="24AEF5AD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 xml:space="preserve">Opplæring </w:t>
            </w:r>
            <w:r w:rsidRPr="0005729B">
              <w:rPr>
                <w:lang w:val="nn-NO"/>
              </w:rPr>
              <w:t xml:space="preserve"> i INSTA 800 </w:t>
            </w:r>
            <w:r w:rsidRPr="0005729B">
              <w:rPr>
                <w:lang w:val="nn-NO"/>
              </w:rPr>
              <w:t xml:space="preserve">må utførast før iverksetting. </w:t>
            </w:r>
            <w:r w:rsidRPr="0005729B">
              <w:rPr>
                <w:lang w:val="nn-NO"/>
              </w:rPr>
              <w:t xml:space="preserve"> INSTA 800 er eit system</w:t>
            </w:r>
            <w:r w:rsidR="001C5034">
              <w:rPr>
                <w:lang w:val="nn-NO"/>
              </w:rPr>
              <w:t xml:space="preserve"> der ein </w:t>
            </w:r>
            <w:r w:rsidR="00F57826">
              <w:rPr>
                <w:lang w:val="nn-NO"/>
              </w:rPr>
              <w:t xml:space="preserve">reingjer etter </w:t>
            </w:r>
            <w:r w:rsidR="001C5034">
              <w:rPr>
                <w:lang w:val="nn-NO"/>
              </w:rPr>
              <w:t>ein standard</w:t>
            </w:r>
            <w:r w:rsidR="00361C11">
              <w:rPr>
                <w:lang w:val="nn-NO"/>
              </w:rPr>
              <w:t xml:space="preserve">. </w:t>
            </w:r>
            <w:r w:rsidR="00F57826">
              <w:rPr>
                <w:lang w:val="nn-NO"/>
              </w:rPr>
              <w:t xml:space="preserve">Ein </w:t>
            </w:r>
            <w:r w:rsidR="00F57826">
              <w:rPr>
                <w:lang w:val="nn-NO"/>
              </w:rPr>
              <w:t>vurderar</w:t>
            </w:r>
            <w:r w:rsidR="00F57826">
              <w:rPr>
                <w:lang w:val="nn-NO"/>
              </w:rPr>
              <w:t xml:space="preserve"> heile tida behovet for reinhald. Ein må kurse </w:t>
            </w:r>
            <w:r w:rsidRPr="0005729B" w:rsidR="00070B78">
              <w:rPr>
                <w:lang w:val="nn-NO"/>
              </w:rPr>
              <w:t xml:space="preserve"> reinha</w:t>
            </w:r>
            <w:r w:rsidR="00361C11">
              <w:rPr>
                <w:lang w:val="nn-NO"/>
              </w:rPr>
              <w:t>lderar, leiande reinhalderar og leiar. Ein bør i</w:t>
            </w:r>
            <w:r w:rsidRPr="0005729B" w:rsidR="0005729B">
              <w:rPr>
                <w:lang w:val="nn-NO"/>
              </w:rPr>
              <w:t>nnføre  opplæring gradvis for å få tilfredsstillande forståing og effekt . Reinha</w:t>
            </w:r>
            <w:r w:rsidR="009550B2">
              <w:rPr>
                <w:lang w:val="nn-NO"/>
              </w:rPr>
              <w:t xml:space="preserve">ld har over halvparten av sine tilsette </w:t>
            </w:r>
            <w:r w:rsidRPr="0005729B" w:rsidR="0005729B">
              <w:rPr>
                <w:lang w:val="nn-NO"/>
              </w:rPr>
              <w:t xml:space="preserve">frå andre land. Språkforståing og forståing av reinhald </w:t>
            </w:r>
            <w:r w:rsidR="009550B2">
              <w:rPr>
                <w:lang w:val="nn-NO"/>
              </w:rPr>
              <w:t>er eit viktig element.</w:t>
            </w:r>
          </w:p>
          <w:p w:rsidR="00770E07" w:rsidRPr="0005729B" w:rsidP="00901C59" w14:paraId="25FE361A" w14:textId="3454A000">
            <w:pPr>
              <w:spacing w:after="160" w:line="259" w:lineRule="auto"/>
              <w:rPr>
                <w:lang w:val="nn-NO"/>
              </w:rPr>
            </w:pPr>
          </w:p>
        </w:tc>
      </w:tr>
      <w:tr w14:paraId="4DE0C4A6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901C59" w:rsidRPr="0005729B" w:rsidP="004A685C" w14:paraId="11134D96" w14:textId="6250AF47">
            <w:pPr>
              <w:spacing w:after="160" w:line="259" w:lineRule="auto"/>
              <w:rPr>
                <w:lang w:val="nn-NO"/>
              </w:rPr>
            </w:pPr>
            <w:r w:rsidRPr="0005729B">
              <w:t>3. Redusere kjemikalieforbruk, ski</w:t>
            </w:r>
            <w:r w:rsidR="00F8534C">
              <w:t>fte moppemerke.</w:t>
            </w:r>
          </w:p>
        </w:tc>
        <w:tc>
          <w:tcPr>
            <w:tcW w:w="6662" w:type="dxa"/>
          </w:tcPr>
          <w:p w:rsidR="00901C59" w:rsidRPr="0005729B" w:rsidP="00F57826" w14:paraId="2C943C79" w14:textId="23649539">
            <w:pPr>
              <w:rPr>
                <w:lang w:val="nn-NO"/>
              </w:rPr>
            </w:pPr>
            <w:r w:rsidRPr="0005729B">
              <w:rPr>
                <w:lang w:val="nn-NO"/>
              </w:rPr>
              <w:t>Gå g</w:t>
            </w:r>
            <w:r w:rsidR="00F57826">
              <w:rPr>
                <w:lang w:val="nn-NO"/>
              </w:rPr>
              <w:t>jennom kva for kjemikalie me kan</w:t>
            </w:r>
            <w:r w:rsidRPr="0005729B">
              <w:rPr>
                <w:lang w:val="nn-NO"/>
              </w:rPr>
              <w:t xml:space="preserve"> redusere. </w:t>
            </w:r>
            <w:r w:rsidRPr="0005729B" w:rsidR="00A8275A">
              <w:rPr>
                <w:lang w:val="nn-NO"/>
              </w:rPr>
              <w:t>By</w:t>
            </w:r>
            <w:r w:rsidR="00361C11">
              <w:rPr>
                <w:lang w:val="nn-NO"/>
              </w:rPr>
              <w:t xml:space="preserve">tte til meir slitesterke moppar som </w:t>
            </w:r>
            <w:r w:rsidR="00361C11">
              <w:rPr>
                <w:lang w:val="nn-NO"/>
              </w:rPr>
              <w:t>Vileda</w:t>
            </w:r>
            <w:r w:rsidR="00361C11">
              <w:rPr>
                <w:lang w:val="nn-NO"/>
              </w:rPr>
              <w:t xml:space="preserve">. </w:t>
            </w:r>
            <w:r w:rsidRPr="0005729B" w:rsidR="00A8275A">
              <w:rPr>
                <w:lang w:val="nn-NO"/>
              </w:rPr>
              <w:t xml:space="preserve"> </w:t>
            </w:r>
            <w:r w:rsidR="0005729B">
              <w:rPr>
                <w:lang w:val="nn-NO"/>
              </w:rPr>
              <w:t>Dette vil føre til eit meir</w:t>
            </w:r>
            <w:r w:rsidRPr="0005729B">
              <w:rPr>
                <w:lang w:val="nn-NO"/>
              </w:rPr>
              <w:t xml:space="preserve"> miljøvenleg </w:t>
            </w:r>
            <w:r w:rsidR="00361C11">
              <w:rPr>
                <w:lang w:val="nn-NO"/>
              </w:rPr>
              <w:t xml:space="preserve">reinhald. Ein treng mindre moppar enn ein brukar i dag då ein kan bruke dei på begge sider. </w:t>
            </w:r>
          </w:p>
        </w:tc>
      </w:tr>
      <w:tr w14:paraId="17605FFE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A8275A" w:rsidRPr="0005729B" w:rsidP="00A8275A" w14:paraId="52E6FABD" w14:textId="3C37248C">
            <w:pPr>
              <w:spacing w:after="160" w:line="259" w:lineRule="auto"/>
              <w:rPr>
                <w:lang w:val="nn-NO"/>
              </w:rPr>
            </w:pPr>
            <w:r w:rsidRPr="0005729B">
              <w:t>4. S</w:t>
            </w:r>
            <w:r w:rsidRPr="0005729B">
              <w:t>kofrie</w:t>
            </w:r>
            <w:r w:rsidRPr="0005729B">
              <w:t xml:space="preserve"> </w:t>
            </w:r>
            <w:r w:rsidRPr="0005729B">
              <w:t>skular</w:t>
            </w:r>
          </w:p>
        </w:tc>
        <w:tc>
          <w:tcPr>
            <w:tcW w:w="6662" w:type="dxa"/>
          </w:tcPr>
          <w:p w:rsidR="00A8275A" w:rsidRPr="0005729B" w:rsidP="00A8275A" w14:paraId="366D5728" w14:textId="67B03356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Det er montert på mellomtrinnet på Rauland skule i juni 26. Det er bestilt 5 </w:t>
            </w:r>
            <w:r>
              <w:rPr>
                <w:lang w:val="nn-NO"/>
              </w:rPr>
              <w:t>stk</w:t>
            </w:r>
            <w:r>
              <w:rPr>
                <w:lang w:val="nn-NO"/>
              </w:rPr>
              <w:t xml:space="preserve"> </w:t>
            </w:r>
            <w:r>
              <w:rPr>
                <w:lang w:val="nn-NO"/>
              </w:rPr>
              <w:t>skoknagger</w:t>
            </w:r>
            <w:r>
              <w:rPr>
                <w:lang w:val="nn-NO"/>
              </w:rPr>
              <w:t xml:space="preserve"> til Edland skule og 20 </w:t>
            </w:r>
            <w:r>
              <w:rPr>
                <w:lang w:val="nn-NO"/>
              </w:rPr>
              <w:t>stk</w:t>
            </w:r>
            <w:r>
              <w:rPr>
                <w:lang w:val="nn-NO"/>
              </w:rPr>
              <w:t xml:space="preserve"> </w:t>
            </w:r>
            <w:r>
              <w:rPr>
                <w:lang w:val="nn-NO"/>
              </w:rPr>
              <w:t>skoknagger</w:t>
            </w:r>
            <w:r>
              <w:rPr>
                <w:lang w:val="nn-NO"/>
              </w:rPr>
              <w:t xml:space="preserve"> til Rauland skule. Desse blir </w:t>
            </w:r>
            <w:r>
              <w:rPr>
                <w:lang w:val="nn-NO"/>
              </w:rPr>
              <w:t>vonaleg</w:t>
            </w:r>
            <w:r>
              <w:rPr>
                <w:lang w:val="nn-NO"/>
              </w:rPr>
              <w:t xml:space="preserve"> montera før skulestart i august 2026. Ved å innføre skofrie klasserom vil ein redusere </w:t>
            </w:r>
            <w:r w:rsidR="00F8534C">
              <w:rPr>
                <w:lang w:val="nn-NO"/>
              </w:rPr>
              <w:t>slitasje på golv. G</w:t>
            </w:r>
            <w:r>
              <w:rPr>
                <w:lang w:val="nn-NO"/>
              </w:rPr>
              <w:t>olva treng mindre polering</w:t>
            </w:r>
            <w:r w:rsidRPr="0005729B">
              <w:rPr>
                <w:lang w:val="nn-NO"/>
              </w:rPr>
              <w:t>.</w:t>
            </w:r>
            <w:r w:rsidR="00F8534C">
              <w:rPr>
                <w:lang w:val="nn-NO"/>
              </w:rPr>
              <w:t xml:space="preserve"> Helsegevinst for elevar og </w:t>
            </w:r>
            <w:r w:rsidR="00F8534C">
              <w:rPr>
                <w:lang w:val="nn-NO"/>
              </w:rPr>
              <w:t>lærerar</w:t>
            </w:r>
            <w:r>
              <w:rPr>
                <w:lang w:val="nn-NO"/>
              </w:rPr>
              <w:t xml:space="preserve"> med betre </w:t>
            </w:r>
            <w:r>
              <w:rPr>
                <w:lang w:val="nn-NO"/>
              </w:rPr>
              <w:t>innemiljø</w:t>
            </w:r>
            <w:r>
              <w:rPr>
                <w:lang w:val="nn-NO"/>
              </w:rPr>
              <w:t>.</w:t>
            </w:r>
          </w:p>
        </w:tc>
      </w:tr>
      <w:tr w14:paraId="77A85FA6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A8275A" w:rsidRPr="0005729B" w:rsidP="00A8275A" w14:paraId="674F5BA7" w14:textId="7DD6EE88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>5. Utskifting av golvmatter i reinhaldssonene</w:t>
            </w:r>
          </w:p>
        </w:tc>
        <w:tc>
          <w:tcPr>
            <w:tcW w:w="6662" w:type="dxa"/>
          </w:tcPr>
          <w:p w:rsidR="00A8275A" w:rsidRPr="0005729B" w:rsidP="00B0756E" w14:paraId="326B05EC" w14:textId="0113302A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 xml:space="preserve">Golvmattene er gamle </w:t>
            </w:r>
            <w:r w:rsidRPr="0005729B" w:rsidR="00B0756E">
              <w:rPr>
                <w:lang w:val="nn-NO"/>
              </w:rPr>
              <w:t>(</w:t>
            </w:r>
            <w:r w:rsidRPr="0005729B" w:rsidR="00B0756E">
              <w:rPr>
                <w:lang w:val="nn-NO"/>
              </w:rPr>
              <w:t>ca</w:t>
            </w:r>
            <w:r w:rsidRPr="0005729B" w:rsidR="00B0756E">
              <w:rPr>
                <w:lang w:val="nn-NO"/>
              </w:rPr>
              <w:t xml:space="preserve"> 15 år) </w:t>
            </w:r>
            <w:r w:rsidRPr="0005729B">
              <w:rPr>
                <w:lang w:val="nn-NO"/>
              </w:rPr>
              <w:t xml:space="preserve">og byrjar å bli slitt. Dei </w:t>
            </w:r>
            <w:r w:rsidRPr="0005729B">
              <w:rPr>
                <w:lang w:val="nn-NO"/>
              </w:rPr>
              <w:t>funger</w:t>
            </w:r>
            <w:r w:rsidRPr="0005729B" w:rsidR="00B0756E">
              <w:rPr>
                <w:lang w:val="nn-NO"/>
              </w:rPr>
              <w:t>ar</w:t>
            </w:r>
            <w:r w:rsidRPr="0005729B" w:rsidR="00B0756E">
              <w:rPr>
                <w:lang w:val="nn-NO"/>
              </w:rPr>
              <w:t xml:space="preserve"> ikkje optimalt lenger. Innkaup av matter </w:t>
            </w:r>
            <w:r w:rsidRPr="0005729B" w:rsidR="00B0756E">
              <w:rPr>
                <w:lang w:val="nn-NO"/>
              </w:rPr>
              <w:t>reduserar</w:t>
            </w:r>
            <w:r w:rsidRPr="0005729B" w:rsidR="00B0756E">
              <w:rPr>
                <w:lang w:val="nn-NO"/>
              </w:rPr>
              <w:t xml:space="preserve"> skitt inn i bygg.</w:t>
            </w:r>
            <w:r w:rsidR="002A0736">
              <w:rPr>
                <w:lang w:val="nn-NO"/>
              </w:rPr>
              <w:t xml:space="preserve"> Dette er ein kostnad som vil koma på med </w:t>
            </w:r>
            <w:r w:rsidR="002A0736">
              <w:rPr>
                <w:lang w:val="nn-NO"/>
              </w:rPr>
              <w:t>ca</w:t>
            </w:r>
            <w:r w:rsidR="002A0736">
              <w:rPr>
                <w:lang w:val="nn-NO"/>
              </w:rPr>
              <w:t xml:space="preserve"> 100 tusen i året</w:t>
            </w:r>
          </w:p>
        </w:tc>
      </w:tr>
      <w:tr w14:paraId="41AA5953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A8275A" w:rsidRPr="0005729B" w:rsidP="00897B83" w14:paraId="4A8B56EE" w14:textId="0D1ABFBA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>6.</w:t>
            </w:r>
            <w:r w:rsidRPr="0005729B" w:rsidR="00897B83">
              <w:rPr>
                <w:lang w:val="nn-NO"/>
              </w:rPr>
              <w:t>Omdisponering av eige personell i ferieavvikling</w:t>
            </w:r>
          </w:p>
        </w:tc>
        <w:tc>
          <w:tcPr>
            <w:tcW w:w="6662" w:type="dxa"/>
          </w:tcPr>
          <w:p w:rsidR="00A8275A" w:rsidRPr="0005729B" w:rsidP="00A8275A" w14:paraId="5E92D2B5" w14:textId="229FB166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 xml:space="preserve">I 2026 har me omdisponert reinhalderar </w:t>
            </w:r>
            <w:r w:rsidRPr="0005729B">
              <w:rPr>
                <w:lang w:val="nn-NO"/>
              </w:rPr>
              <w:t>f</w:t>
            </w:r>
            <w:r w:rsidRPr="0005729B">
              <w:rPr>
                <w:lang w:val="nn-NO"/>
              </w:rPr>
              <w:t xml:space="preserve">rå skular til helsesenter, </w:t>
            </w:r>
            <w:r w:rsidRPr="0005729B">
              <w:rPr>
                <w:lang w:val="nn-NO"/>
              </w:rPr>
              <w:t>omsorgsenter</w:t>
            </w:r>
            <w:r w:rsidRPr="0005729B">
              <w:rPr>
                <w:lang w:val="nn-NO"/>
              </w:rPr>
              <w:t xml:space="preserve"> og barnehagar der det er </w:t>
            </w:r>
            <w:r w:rsidRPr="0005729B">
              <w:rPr>
                <w:lang w:val="nn-NO"/>
              </w:rPr>
              <w:t>drift i sommar. Fortsette med dette i komande år</w:t>
            </w:r>
            <w:r w:rsidR="00361C11">
              <w:rPr>
                <w:lang w:val="nn-NO"/>
              </w:rPr>
              <w:t xml:space="preserve">. Innsparing </w:t>
            </w:r>
            <w:r w:rsidRPr="0005729B">
              <w:rPr>
                <w:lang w:val="nn-NO"/>
              </w:rPr>
              <w:t xml:space="preserve">60  000 pr år. </w:t>
            </w:r>
          </w:p>
        </w:tc>
      </w:tr>
      <w:tr w14:paraId="4D5EC8B5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D04C01" w:rsidRPr="00361C11" w:rsidP="00361C11" w14:paraId="659B7DE4" w14:textId="301B6529">
            <w:pPr>
              <w:spacing w:after="160" w:line="259" w:lineRule="auto"/>
              <w:rPr>
                <w:lang w:val="nn-NO"/>
              </w:rPr>
            </w:pPr>
            <w:r w:rsidRPr="00361C11">
              <w:t>7.Stenge basseng</w:t>
            </w:r>
            <w:r w:rsidRPr="00361C11" w:rsidR="00361C11">
              <w:t xml:space="preserve"> i Edland permanent. </w:t>
            </w:r>
            <w:r w:rsidRPr="00361C11" w:rsidR="00361C11">
              <w:rPr>
                <w:lang w:val="nn-NO"/>
              </w:rPr>
              <w:t>Stenge basseng i Åmot og Rau</w:t>
            </w:r>
            <w:r w:rsidR="00361C11">
              <w:rPr>
                <w:lang w:val="nn-NO"/>
              </w:rPr>
              <w:t xml:space="preserve">land </w:t>
            </w:r>
            <w:r w:rsidRPr="00361C11" w:rsidR="007971C1">
              <w:rPr>
                <w:lang w:val="nn-NO"/>
              </w:rPr>
              <w:t xml:space="preserve"> frå </w:t>
            </w:r>
            <w:r w:rsidRPr="00361C11" w:rsidR="00172B15">
              <w:rPr>
                <w:lang w:val="nn-NO"/>
              </w:rPr>
              <w:t xml:space="preserve">etter </w:t>
            </w:r>
            <w:r w:rsidRPr="00361C11" w:rsidR="007971C1">
              <w:rPr>
                <w:lang w:val="nn-NO"/>
              </w:rPr>
              <w:t xml:space="preserve">påske til </w:t>
            </w:r>
            <w:r w:rsidRPr="00361C11" w:rsidR="00172B15">
              <w:rPr>
                <w:lang w:val="nn-NO"/>
              </w:rPr>
              <w:t xml:space="preserve">etter </w:t>
            </w:r>
            <w:r w:rsidRPr="00361C11" w:rsidR="007971C1">
              <w:rPr>
                <w:lang w:val="nn-NO"/>
              </w:rPr>
              <w:t>haustferien</w:t>
            </w:r>
            <w:r w:rsidR="00361C11">
              <w:rPr>
                <w:lang w:val="nn-NO"/>
              </w:rPr>
              <w:t>.</w:t>
            </w:r>
          </w:p>
        </w:tc>
        <w:tc>
          <w:tcPr>
            <w:tcW w:w="6662" w:type="dxa"/>
          </w:tcPr>
          <w:p w:rsidR="00D04C01" w:rsidP="00A8275A" w14:paraId="7C7EAD32" w14:textId="0756A404">
            <w:pPr>
              <w:spacing w:after="160" w:line="259" w:lineRule="auto"/>
            </w:pPr>
            <w:r w:rsidRPr="008C1626">
              <w:t>Besparelse</w:t>
            </w:r>
            <w:r w:rsidR="00172B15">
              <w:t xml:space="preserve"> </w:t>
            </w:r>
            <w:r w:rsidR="00A24E9C">
              <w:t>ca</w:t>
            </w:r>
            <w:r w:rsidR="00A24E9C">
              <w:t xml:space="preserve"> 20</w:t>
            </w:r>
            <w:r w:rsidR="00172B15">
              <w:t xml:space="preserve"> </w:t>
            </w:r>
            <w:r w:rsidRPr="008C1626">
              <w:t>%</w:t>
            </w:r>
            <w:r w:rsidR="00172B15">
              <w:t xml:space="preserve"> stilling i perioden</w:t>
            </w:r>
            <w:r w:rsidR="0013302D">
              <w:t xml:space="preserve">. </w:t>
            </w:r>
            <w:r w:rsidRPr="008C1626">
              <w:t>Redu</w:t>
            </w:r>
            <w:r>
              <w:t>ksjon av kjemikalier og slitasje på maskiner</w:t>
            </w:r>
          </w:p>
          <w:p w:rsidR="008C1626" w:rsidRPr="0013302D" w:rsidP="0013302D" w14:paraId="19397C35" w14:textId="2CBAE3C5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Stenge </w:t>
            </w:r>
            <w:r w:rsidRPr="0013302D">
              <w:rPr>
                <w:lang w:val="nn-NO"/>
              </w:rPr>
              <w:t xml:space="preserve"> </w:t>
            </w:r>
            <w:r w:rsidRPr="0013302D">
              <w:rPr>
                <w:lang w:val="nn-NO"/>
              </w:rPr>
              <w:t xml:space="preserve">2 av 4  </w:t>
            </w:r>
            <w:r w:rsidRPr="0013302D">
              <w:rPr>
                <w:lang w:val="nn-NO"/>
              </w:rPr>
              <w:t xml:space="preserve">garderobar i Rauland </w:t>
            </w:r>
            <w:r w:rsidRPr="0013302D">
              <w:rPr>
                <w:lang w:val="nn-NO"/>
              </w:rPr>
              <w:t>annakvar dag</w:t>
            </w:r>
            <w:r>
              <w:rPr>
                <w:lang w:val="nn-NO"/>
              </w:rPr>
              <w:t>. Vask av garderobane anna kvar dag.</w:t>
            </w:r>
            <w:r w:rsidR="00DC04F7">
              <w:rPr>
                <w:lang w:val="nn-NO"/>
              </w:rPr>
              <w:t xml:space="preserve"> </w:t>
            </w:r>
          </w:p>
        </w:tc>
      </w:tr>
      <w:tr w14:paraId="43013210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FA276A" w:rsidRPr="00FA276A" w:rsidP="009550B2" w14:paraId="0B5E4435" w14:textId="6554F7EA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8.</w:t>
            </w:r>
            <w:r>
              <w:rPr>
                <w:lang w:val="nn-NO"/>
              </w:rPr>
              <w:t>Laft</w:t>
            </w:r>
            <w:r>
              <w:rPr>
                <w:lang w:val="nn-NO"/>
              </w:rPr>
              <w:t>, reinhaldsplanar</w:t>
            </w:r>
          </w:p>
        </w:tc>
        <w:tc>
          <w:tcPr>
            <w:tcW w:w="6662" w:type="dxa"/>
          </w:tcPr>
          <w:p w:rsidR="00FA276A" w:rsidRPr="0097031D" w:rsidP="0013302D" w14:paraId="3A6B574F" w14:textId="19DB83BC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Utarbeide reinhaldsplanar i « Laft»</w:t>
            </w:r>
            <w:r w:rsidR="0097031D">
              <w:rPr>
                <w:lang w:val="nn-NO"/>
              </w:rPr>
              <w:t xml:space="preserve"> av leiar</w:t>
            </w:r>
            <w:r w:rsidR="00E130A2">
              <w:rPr>
                <w:lang w:val="nn-NO"/>
              </w:rPr>
              <w:t xml:space="preserve"> </w:t>
            </w:r>
            <w:r>
              <w:rPr>
                <w:lang w:val="nn-NO"/>
              </w:rPr>
              <w:t>.L</w:t>
            </w:r>
            <w:r w:rsidR="00101429">
              <w:rPr>
                <w:lang w:val="nn-NO"/>
              </w:rPr>
              <w:t xml:space="preserve">eiande reinhaldar er med på sluttfasen. Utprøving og justering av planen. Ingen </w:t>
            </w:r>
            <w:r w:rsidR="00E130A2">
              <w:rPr>
                <w:lang w:val="nn-NO"/>
              </w:rPr>
              <w:t xml:space="preserve">av planane er i drift med I-pad i dag. </w:t>
            </w:r>
            <w:r w:rsidR="00101429">
              <w:rPr>
                <w:lang w:val="nn-NO"/>
              </w:rPr>
              <w:t xml:space="preserve"> </w:t>
            </w:r>
            <w:r>
              <w:rPr>
                <w:lang w:val="nn-NO"/>
              </w:rPr>
              <w:t xml:space="preserve">Me treng I-padar til kvar reinhaldar. </w:t>
            </w:r>
            <w:r>
              <w:rPr>
                <w:lang w:val="nn-NO"/>
              </w:rPr>
              <w:t>Dvs</w:t>
            </w:r>
            <w:r>
              <w:rPr>
                <w:lang w:val="nn-NO"/>
              </w:rPr>
              <w:t xml:space="preserve"> 35 </w:t>
            </w:r>
            <w:r>
              <w:rPr>
                <w:lang w:val="nn-NO"/>
              </w:rPr>
              <w:t>stk</w:t>
            </w:r>
            <w:r>
              <w:rPr>
                <w:lang w:val="nn-NO"/>
              </w:rPr>
              <w:t xml:space="preserve"> i løpet av 3 år.</w:t>
            </w:r>
          </w:p>
        </w:tc>
      </w:tr>
      <w:tr w14:paraId="02A61B20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F57826" w:rsidRPr="00F57826" w:rsidP="00F57826" w14:paraId="4ABE8AAB" w14:textId="6DE1924A">
            <w:pPr>
              <w:spacing w:after="160" w:line="259" w:lineRule="auto"/>
            </w:pPr>
            <w:r w:rsidRPr="00F57826">
              <w:t xml:space="preserve">9. Bygge om trapperom </w:t>
            </w:r>
            <w:r>
              <w:t>fra garderobe til basseng på Rauland skule.</w:t>
            </w:r>
          </w:p>
        </w:tc>
        <w:tc>
          <w:tcPr>
            <w:tcW w:w="6662" w:type="dxa"/>
          </w:tcPr>
          <w:p w:rsidR="00DC04F7" w:rsidRPr="0097031D" w:rsidP="00DC04F7" w14:paraId="0ADAB032" w14:textId="08A696F6">
            <w:pPr>
              <w:spacing w:after="160" w:line="259" w:lineRule="auto"/>
              <w:rPr>
                <w:lang w:val="nn-NO"/>
              </w:rPr>
            </w:pPr>
            <w:r w:rsidRPr="0005729B">
              <w:rPr>
                <w:lang w:val="nn-NO"/>
              </w:rPr>
              <w:t>Djupe fuger i garde</w:t>
            </w:r>
            <w:r>
              <w:rPr>
                <w:lang w:val="nn-NO"/>
              </w:rPr>
              <w:t xml:space="preserve">robane på </w:t>
            </w:r>
            <w:r w:rsidRPr="0005729B">
              <w:rPr>
                <w:lang w:val="nn-NO"/>
              </w:rPr>
              <w:t xml:space="preserve"> Raulandsbadet bør utbetrast da me brukar mykje kjemikalie</w:t>
            </w:r>
            <w:r w:rsidR="00A24E9C">
              <w:rPr>
                <w:lang w:val="nn-NO"/>
              </w:rPr>
              <w:t xml:space="preserve"> </w:t>
            </w:r>
            <w:r w:rsidR="00A24E9C">
              <w:rPr>
                <w:lang w:val="nn-NO"/>
              </w:rPr>
              <w:t>tablettar</w:t>
            </w:r>
            <w:r w:rsidRPr="0005729B">
              <w:rPr>
                <w:lang w:val="nn-NO"/>
              </w:rPr>
              <w:t>for</w:t>
            </w:r>
            <w:r w:rsidRPr="0005729B">
              <w:rPr>
                <w:lang w:val="nn-NO"/>
              </w:rPr>
              <w:t xml:space="preserve"> å gjere reint</w:t>
            </w:r>
            <w:r w:rsidR="00A24E9C">
              <w:rPr>
                <w:lang w:val="nn-NO"/>
              </w:rPr>
              <w:t xml:space="preserve">, </w:t>
            </w:r>
            <w:r>
              <w:rPr>
                <w:lang w:val="nn-NO"/>
              </w:rPr>
              <w:t xml:space="preserve"> grunna djupe fuger</w:t>
            </w:r>
            <w:r w:rsidRPr="0005729B">
              <w:rPr>
                <w:lang w:val="nn-NO"/>
              </w:rPr>
              <w:t xml:space="preserve">. </w:t>
            </w:r>
            <w:r>
              <w:rPr>
                <w:lang w:val="nn-NO"/>
              </w:rPr>
              <w:t xml:space="preserve">Inngang mellom garderobar og trappa opp til basseng er utan sluk i golvet. Noko som gjer at me må suge opp vatnet ved spyling og </w:t>
            </w:r>
            <w:r>
              <w:rPr>
                <w:lang w:val="nn-NO"/>
              </w:rPr>
              <w:t>skylling</w:t>
            </w:r>
            <w:r>
              <w:rPr>
                <w:lang w:val="nn-NO"/>
              </w:rPr>
              <w:t xml:space="preserve">. </w:t>
            </w:r>
            <w:r w:rsidR="0013302D">
              <w:rPr>
                <w:lang w:val="nn-NO"/>
              </w:rPr>
              <w:t xml:space="preserve">Nye fuger og sluk i golv </w:t>
            </w:r>
            <w:r w:rsidRPr="0005729B">
              <w:rPr>
                <w:lang w:val="nn-NO"/>
              </w:rPr>
              <w:t>vil redusere  arbeidstid f</w:t>
            </w:r>
            <w:r>
              <w:rPr>
                <w:lang w:val="nn-NO"/>
              </w:rPr>
              <w:t>og slitasje på</w:t>
            </w:r>
            <w:r w:rsidRPr="0005729B">
              <w:rPr>
                <w:lang w:val="nn-NO"/>
              </w:rPr>
              <w:t xml:space="preserve"> reinhaldar</w:t>
            </w:r>
            <w:r>
              <w:rPr>
                <w:lang w:val="nn-NO"/>
              </w:rPr>
              <w:t>.</w:t>
            </w:r>
          </w:p>
        </w:tc>
      </w:tr>
    </w:tbl>
    <w:p w:rsidR="00156436" w:rsidRPr="00D92E91" w:rsidP="00D92E91" w14:paraId="5B97E953" w14:textId="77777777">
      <w:pPr>
        <w:rPr>
          <w:lang w:val="nn-NO"/>
        </w:rPr>
      </w:pPr>
    </w:p>
    <w:p w:rsidR="007A4AED" w:rsidRPr="00EF1007" w:rsidP="007A4AED" w14:paraId="1FD6E7A9" w14:textId="0D9FEDC0">
      <w:pPr>
        <w:pStyle w:val="Heading2"/>
        <w:rPr>
          <w:lang w:val="nn-NO"/>
        </w:rPr>
      </w:pPr>
      <w:r w:rsidRPr="00EF1007">
        <w:rPr>
          <w:lang w:val="nn-NO"/>
        </w:rPr>
        <w:t>4</w:t>
      </w:r>
      <w:r w:rsidRPr="00EF1007">
        <w:rPr>
          <w:lang w:val="nn-NO"/>
        </w:rPr>
        <w:t xml:space="preserve">. </w:t>
      </w:r>
      <w:r w:rsidRPr="00EF1007">
        <w:rPr>
          <w:lang w:val="nn-NO"/>
        </w:rPr>
        <w:t>Gevinstrealisering</w:t>
      </w:r>
      <w:r w:rsidRPr="00EF1007">
        <w:rPr>
          <w:lang w:val="nn-NO"/>
        </w:rPr>
        <w:t xml:space="preserve"> </w:t>
      </w:r>
    </w:p>
    <w:p w:rsidR="00A258AB" w:rsidRPr="00EF1007" w:rsidP="007A4AED" w14:paraId="1281F120" w14:textId="0EF2E96F">
      <w:pPr>
        <w:rPr>
          <w:lang w:val="nn-NO"/>
        </w:rPr>
      </w:pPr>
      <w:r w:rsidRPr="00EF1007">
        <w:rPr>
          <w:lang w:val="nn-NO"/>
        </w:rPr>
        <w:t xml:space="preserve">Tabellen viser oversikt over </w:t>
      </w:r>
      <w:r w:rsidRPr="00EF1007" w:rsidR="000B088B">
        <w:rPr>
          <w:lang w:val="nn-NO"/>
        </w:rPr>
        <w:t>arbeidsgruppen</w:t>
      </w:r>
      <w:r w:rsidRPr="00EF1007">
        <w:rPr>
          <w:lang w:val="nn-NO"/>
        </w:rPr>
        <w:t>s</w:t>
      </w:r>
      <w:r w:rsidRPr="00EF1007">
        <w:rPr>
          <w:lang w:val="nn-NO"/>
        </w:rPr>
        <w:t xml:space="preserve"> forslag til tiltak for å nå </w:t>
      </w:r>
      <w:r w:rsidRPr="00EF1007" w:rsidR="00DD6251">
        <w:rPr>
          <w:lang w:val="nn-NO"/>
        </w:rPr>
        <w:t>målsettinga</w:t>
      </w:r>
      <w:r w:rsidRPr="00EF1007">
        <w:rPr>
          <w:lang w:val="nn-NO"/>
        </w:rPr>
        <w:t xml:space="preserve">. Tabellen </w:t>
      </w:r>
      <w:r w:rsidRPr="00EF1007" w:rsidR="00DD6251">
        <w:rPr>
          <w:lang w:val="nn-NO"/>
        </w:rPr>
        <w:t>innehelder</w:t>
      </w:r>
      <w:r w:rsidRPr="00EF1007">
        <w:rPr>
          <w:lang w:val="nn-NO"/>
        </w:rPr>
        <w:t xml:space="preserve"> </w:t>
      </w:r>
      <w:r w:rsidRPr="00EF1007" w:rsidR="00DD6251">
        <w:rPr>
          <w:lang w:val="nn-NO"/>
        </w:rPr>
        <w:t>namn</w:t>
      </w:r>
      <w:r w:rsidRPr="00EF1007" w:rsidR="00D64B8F">
        <w:rPr>
          <w:lang w:val="nn-NO"/>
        </w:rPr>
        <w:t xml:space="preserve"> på</w:t>
      </w:r>
      <w:r w:rsidRPr="00EF1007" w:rsidR="001B155C">
        <w:rPr>
          <w:lang w:val="nn-NO"/>
        </w:rPr>
        <w:t xml:space="preserve"> tiltak, </w:t>
      </w:r>
      <w:r w:rsidRPr="00EF1007" w:rsidR="00D64B8F">
        <w:rPr>
          <w:lang w:val="nn-NO"/>
        </w:rPr>
        <w:t xml:space="preserve">kvalifisert anslag på </w:t>
      </w:r>
      <w:r w:rsidRPr="00EF1007" w:rsidR="00D64B8F">
        <w:rPr>
          <w:lang w:val="nn-NO"/>
        </w:rPr>
        <w:t>mulig</w:t>
      </w:r>
      <w:r w:rsidRPr="00EF1007" w:rsidR="00D64B8F">
        <w:rPr>
          <w:lang w:val="nn-NO"/>
        </w:rPr>
        <w:t xml:space="preserve"> </w:t>
      </w:r>
      <w:r w:rsidRPr="00EF1007" w:rsidR="00D64B8F">
        <w:rPr>
          <w:lang w:val="nn-NO"/>
        </w:rPr>
        <w:t>besparelse</w:t>
      </w:r>
      <w:r w:rsidRPr="00EF1007" w:rsidR="00D64B8F">
        <w:rPr>
          <w:lang w:val="nn-NO"/>
        </w:rPr>
        <w:t xml:space="preserve"> i 2026 og 2027 (når fult implementert)</w:t>
      </w:r>
      <w:r w:rsidRPr="00EF1007">
        <w:rPr>
          <w:lang w:val="nn-NO"/>
        </w:rPr>
        <w:t xml:space="preserve"> og </w:t>
      </w:r>
      <w:r w:rsidRPr="00EF1007" w:rsidR="00D64B8F">
        <w:rPr>
          <w:lang w:val="nn-NO"/>
        </w:rPr>
        <w:t>forutsetninger</w:t>
      </w:r>
      <w:r w:rsidRPr="00EF1007" w:rsidR="00D64B8F">
        <w:rPr>
          <w:lang w:val="nn-NO"/>
        </w:rPr>
        <w:t xml:space="preserve"> </w:t>
      </w:r>
      <w:r w:rsidRPr="00EF1007" w:rsidR="00F1776A">
        <w:rPr>
          <w:lang w:val="nn-NO"/>
        </w:rPr>
        <w:t xml:space="preserve">for at tiltaket skal kunne </w:t>
      </w:r>
      <w:r w:rsidRPr="00EF1007" w:rsidR="00F1776A">
        <w:rPr>
          <w:lang w:val="nn-NO"/>
        </w:rPr>
        <w:t>realiseres</w:t>
      </w:r>
      <w:r w:rsidRPr="00EF1007" w:rsidR="00F1776A">
        <w:rPr>
          <w:lang w:val="nn-NO"/>
        </w:rPr>
        <w:t xml:space="preserve"> i økonomisk innsparing</w:t>
      </w:r>
      <w:r w:rsidRPr="00EF1007" w:rsidR="008B37CE">
        <w:rPr>
          <w:lang w:val="nn-NO"/>
        </w:rPr>
        <w:t xml:space="preserve">. </w:t>
      </w:r>
    </w:p>
    <w:p w:rsidR="00897B83" w:rsidRPr="00EF1007" w:rsidP="1227C695" w14:paraId="2E72D25B" w14:textId="77777777">
      <w:pPr>
        <w:rPr>
          <w:lang w:val="nn-NO"/>
        </w:rPr>
      </w:pPr>
    </w:p>
    <w:p w:rsidR="007A4AED" w:rsidRPr="00EF1007" w:rsidP="007A4AED" w14:paraId="657F0AED" w14:textId="77777777">
      <w:pPr>
        <w:rPr>
          <w:lang w:val="nn-NO"/>
        </w:rPr>
      </w:pPr>
      <w:r w:rsidRPr="00EF1007">
        <w:rPr>
          <w:lang w:val="nn-NO"/>
        </w:rP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59BE0FB1" w14:textId="77777777" w:rsidTr="006A79F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D64B8F" w:rsidP="004A685C" w14:paraId="55D31511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D64B8F" w:rsidP="004A685C" w14:paraId="1DDC0764" w14:textId="0D066AA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Besparelse</w:t>
            </w:r>
            <w:r w:rsidR="006A79F0">
              <w:rPr>
                <w:b/>
                <w:bCs/>
                <w:sz w:val="18"/>
                <w:szCs w:val="18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D64B8F" w:rsidP="004A685C" w14:paraId="30201478" w14:textId="7097592B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Forutsetning</w:t>
            </w:r>
            <w:r w:rsidR="00F1776A">
              <w:rPr>
                <w:b/>
                <w:bCs/>
                <w:sz w:val="18"/>
                <w:szCs w:val="18"/>
              </w:rPr>
              <w:t>er for gevinstrealisering</w:t>
            </w:r>
          </w:p>
        </w:tc>
      </w:tr>
      <w:tr w14:paraId="117B7036" w14:textId="77777777" w:rsidTr="006A79F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33D56" w:rsidP="004A685C" w14:paraId="6B6CD9CE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6A79F0" w:rsidP="004A685C" w14:paraId="49ECB23D" w14:textId="46C961A0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6A79F0" w:rsidP="004A685C" w14:paraId="187EB87C" w14:textId="1161C59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Årlig fra og med 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A79F0" w:rsidP="004A685C" w14:paraId="2FD174D2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Hva skal til for at den økonomiske gevinsten blir realisert</w:t>
            </w:r>
          </w:p>
        </w:tc>
      </w:tr>
      <w:tr w14:paraId="4EE07F28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13302D" w:rsidP="004A685C" w14:paraId="478C8BE0" w14:textId="217FC54B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13302D">
              <w:rPr>
                <w:sz w:val="18"/>
                <w:szCs w:val="18"/>
                <w:lang w:val="nn-NO"/>
              </w:rPr>
              <w:t>1.</w:t>
            </w:r>
            <w:r w:rsidRPr="0013302D" w:rsidR="00784AEA">
              <w:rPr>
                <w:sz w:val="18"/>
                <w:szCs w:val="18"/>
                <w:lang w:val="nn-NO"/>
              </w:rPr>
              <w:t>Golvrobotmaskin</w:t>
            </w:r>
            <w:r w:rsidRPr="0013302D" w:rsidR="0013302D">
              <w:rPr>
                <w:sz w:val="18"/>
                <w:szCs w:val="18"/>
                <w:lang w:val="nn-NO"/>
              </w:rPr>
              <w:t xml:space="preserve"> frå haust 2026 på H</w:t>
            </w:r>
            <w:r w:rsidR="0013302D">
              <w:rPr>
                <w:sz w:val="18"/>
                <w:szCs w:val="18"/>
                <w:lang w:val="nn-NO"/>
              </w:rPr>
              <w:t>elesenteret</w:t>
            </w:r>
          </w:p>
        </w:tc>
        <w:tc>
          <w:tcPr>
            <w:tcW w:w="851" w:type="dxa"/>
          </w:tcPr>
          <w:p w:rsidR="00D64B8F" w:rsidRPr="00D64B8F" w:rsidP="004A685C" w14:paraId="75DEFC6B" w14:textId="134363B2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:rsidR="00D64B8F" w:rsidRPr="00D64B8F" w:rsidP="004A685C" w14:paraId="0686923B" w14:textId="2EC07F6A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A24E9C">
              <w:rPr>
                <w:sz w:val="18"/>
                <w:szCs w:val="18"/>
              </w:rPr>
              <w:t>-200</w:t>
            </w:r>
          </w:p>
        </w:tc>
        <w:tc>
          <w:tcPr>
            <w:tcW w:w="4961" w:type="dxa"/>
          </w:tcPr>
          <w:p w:rsidR="00D64B8F" w:rsidRPr="00784AEA" w:rsidP="00B0756E" w14:paraId="0B4AC7D2" w14:textId="51816D8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Redusere vikar behov,. På sikt </w:t>
            </w:r>
            <w:r w:rsidR="00B0756E">
              <w:rPr>
                <w:sz w:val="18"/>
                <w:szCs w:val="18"/>
                <w:lang w:val="nn-NO"/>
              </w:rPr>
              <w:t>omdisp</w:t>
            </w:r>
            <w:r>
              <w:rPr>
                <w:sz w:val="18"/>
                <w:szCs w:val="18"/>
                <w:lang w:val="nn-NO"/>
              </w:rPr>
              <w:t>oner personale til andre bygg. Vurdere å tilsette ved naturleg avgang.</w:t>
            </w:r>
          </w:p>
        </w:tc>
      </w:tr>
      <w:tr w14:paraId="544C742D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F96BEE" w:rsidP="004A685C" w14:paraId="0249089B" w14:textId="717ACBAF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2.Innføre INSTA</w:t>
            </w:r>
            <w:r>
              <w:rPr>
                <w:sz w:val="18"/>
                <w:szCs w:val="18"/>
              </w:rPr>
              <w:t xml:space="preserve"> 800</w:t>
            </w:r>
            <w:r w:rsidR="0013302D">
              <w:rPr>
                <w:sz w:val="18"/>
                <w:szCs w:val="18"/>
              </w:rPr>
              <w:t xml:space="preserve"> etter opplæring. </w:t>
            </w:r>
          </w:p>
        </w:tc>
        <w:tc>
          <w:tcPr>
            <w:tcW w:w="851" w:type="dxa"/>
          </w:tcPr>
          <w:p w:rsidR="00F96BEE" w:rsidP="004A685C" w14:paraId="46DBD9FB" w14:textId="591459EA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:rsidR="00F96BEE" w:rsidP="004A685C" w14:paraId="6F41CF50" w14:textId="716C812E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:rsidR="00DD6251" w:rsidP="004A685C" w14:paraId="7B464A73" w14:textId="58206EA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F96BEE" w:rsidP="004A685C" w14:paraId="3AB7AA67" w14:textId="7FBC6470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Kurs i INSTA 800 for reinhalderar, leiande reinhaldar og leiar.</w:t>
            </w:r>
          </w:p>
          <w:p w:rsidR="00B0756E" w:rsidRPr="00F96BEE" w:rsidP="00172B15" w14:paraId="52A30D92" w14:textId="55E9311C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Kostnad for å koma i gang </w:t>
            </w:r>
            <w:r w:rsidR="00172B15">
              <w:rPr>
                <w:sz w:val="18"/>
                <w:szCs w:val="18"/>
                <w:lang w:val="nn-NO"/>
              </w:rPr>
              <w:t>ca</w:t>
            </w:r>
            <w:r w:rsidR="00172B15">
              <w:rPr>
                <w:sz w:val="18"/>
                <w:szCs w:val="18"/>
                <w:lang w:val="nn-NO"/>
              </w:rPr>
              <w:t xml:space="preserve"> kr 100 000</w:t>
            </w:r>
            <w:r w:rsidR="0039188F">
              <w:rPr>
                <w:sz w:val="18"/>
                <w:szCs w:val="18"/>
                <w:lang w:val="nn-NO"/>
              </w:rPr>
              <w:t xml:space="preserve"> </w:t>
            </w:r>
            <w:r w:rsidR="002A0736">
              <w:rPr>
                <w:sz w:val="18"/>
                <w:szCs w:val="18"/>
                <w:lang w:val="nn-NO"/>
              </w:rPr>
              <w:t>i 2026</w:t>
            </w:r>
          </w:p>
        </w:tc>
      </w:tr>
      <w:tr w14:paraId="63D5F2E0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6C1E44" w:rsidRPr="002A0736" w:rsidP="009550B2" w14:paraId="70D303D0" w14:textId="69CD5E0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2A0736">
              <w:rPr>
                <w:sz w:val="18"/>
                <w:szCs w:val="18"/>
              </w:rPr>
              <w:t>Reduksjon av kjemikalier</w:t>
            </w:r>
            <w:r w:rsidR="009908A4">
              <w:rPr>
                <w:sz w:val="18"/>
                <w:szCs w:val="18"/>
              </w:rPr>
              <w:t xml:space="preserve"> og </w:t>
            </w:r>
            <w:r w:rsidR="009908A4">
              <w:rPr>
                <w:sz w:val="18"/>
                <w:szCs w:val="18"/>
              </w:rPr>
              <w:t>skfite</w:t>
            </w:r>
            <w:r w:rsidR="009908A4">
              <w:rPr>
                <w:sz w:val="18"/>
                <w:szCs w:val="18"/>
              </w:rPr>
              <w:t xml:space="preserve"> til </w:t>
            </w:r>
            <w:r w:rsidR="009908A4">
              <w:rPr>
                <w:sz w:val="18"/>
                <w:szCs w:val="18"/>
              </w:rPr>
              <w:t>Viledamoppar</w:t>
            </w:r>
          </w:p>
        </w:tc>
        <w:tc>
          <w:tcPr>
            <w:tcW w:w="851" w:type="dxa"/>
          </w:tcPr>
          <w:p w:rsidR="006C1E44" w:rsidP="004A685C" w14:paraId="6A4636C6" w14:textId="43DC9FBC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6C1E44" w:rsidP="004A685C" w14:paraId="22B03FA5" w14:textId="1B0D5B25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961" w:type="dxa"/>
          </w:tcPr>
          <w:p w:rsidR="009908A4" w:rsidP="002A0736" w14:paraId="77C1A61B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Kutte ut kostnader til duftbrikker og </w:t>
            </w:r>
            <w:r w:rsidRPr="002A0736">
              <w:rPr>
                <w:sz w:val="18"/>
                <w:szCs w:val="18"/>
                <w:lang w:val="nn-NO"/>
              </w:rPr>
              <w:t xml:space="preserve">sitrusspray. </w:t>
            </w:r>
          </w:p>
          <w:p w:rsidR="009908A4" w:rsidRPr="002A0736" w:rsidP="00F8534C" w14:paraId="5E865E21" w14:textId="05540C2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Skifte ut moppar frå </w:t>
            </w:r>
            <w:r>
              <w:rPr>
                <w:sz w:val="18"/>
                <w:szCs w:val="18"/>
                <w:lang w:val="nn-NO"/>
              </w:rPr>
              <w:t>Milentex</w:t>
            </w:r>
            <w:r>
              <w:rPr>
                <w:sz w:val="18"/>
                <w:szCs w:val="18"/>
                <w:lang w:val="nn-NO"/>
              </w:rPr>
              <w:t xml:space="preserve">  til </w:t>
            </w:r>
            <w:r>
              <w:rPr>
                <w:sz w:val="18"/>
                <w:szCs w:val="18"/>
                <w:lang w:val="nn-NO"/>
              </w:rPr>
              <w:t>Vi</w:t>
            </w:r>
            <w:r w:rsidR="0013302D">
              <w:rPr>
                <w:sz w:val="18"/>
                <w:szCs w:val="18"/>
                <w:lang w:val="nn-NO"/>
              </w:rPr>
              <w:t>leda</w:t>
            </w:r>
            <w:r w:rsidR="0013302D">
              <w:rPr>
                <w:sz w:val="18"/>
                <w:szCs w:val="18"/>
                <w:lang w:val="nn-NO"/>
              </w:rPr>
              <w:t xml:space="preserve">. </w:t>
            </w:r>
            <w:r>
              <w:rPr>
                <w:sz w:val="18"/>
                <w:szCs w:val="18"/>
                <w:lang w:val="nn-NO"/>
              </w:rPr>
              <w:t xml:space="preserve">Dei har 3 års levetid og er ein  betre mikrofibermopp som gjer at ein ikkje treng bruke så </w:t>
            </w:r>
            <w:r w:rsidR="00F8534C">
              <w:rPr>
                <w:sz w:val="18"/>
                <w:szCs w:val="18"/>
                <w:lang w:val="nn-NO"/>
              </w:rPr>
              <w:t xml:space="preserve"> </w:t>
            </w:r>
            <w:r>
              <w:rPr>
                <w:sz w:val="18"/>
                <w:szCs w:val="18"/>
                <w:lang w:val="nn-NO"/>
              </w:rPr>
              <w:t xml:space="preserve"> </w:t>
            </w:r>
            <w:r w:rsidR="0013302D">
              <w:rPr>
                <w:sz w:val="18"/>
                <w:szCs w:val="18"/>
                <w:lang w:val="nn-NO"/>
              </w:rPr>
              <w:t xml:space="preserve">Ein </w:t>
            </w:r>
            <w:r w:rsidR="0013302D">
              <w:rPr>
                <w:sz w:val="18"/>
                <w:szCs w:val="18"/>
                <w:lang w:val="nn-NO"/>
              </w:rPr>
              <w:t>Vileda</w:t>
            </w:r>
            <w:r w:rsidR="0013302D">
              <w:rPr>
                <w:sz w:val="18"/>
                <w:szCs w:val="18"/>
                <w:lang w:val="nn-NO"/>
              </w:rPr>
              <w:t xml:space="preserve"> mopp kan brukast på to sider. </w:t>
            </w:r>
            <w:r>
              <w:rPr>
                <w:sz w:val="18"/>
                <w:szCs w:val="18"/>
                <w:lang w:val="nn-NO"/>
              </w:rPr>
              <w:t>Besparelse</w:t>
            </w:r>
            <w:r>
              <w:rPr>
                <w:sz w:val="18"/>
                <w:szCs w:val="18"/>
                <w:lang w:val="nn-NO"/>
              </w:rPr>
              <w:t xml:space="preserve"> </w:t>
            </w:r>
            <w:r w:rsidR="00F8534C">
              <w:rPr>
                <w:sz w:val="18"/>
                <w:szCs w:val="18"/>
                <w:lang w:val="nn-NO"/>
              </w:rPr>
              <w:t xml:space="preserve">på </w:t>
            </w:r>
            <w:r>
              <w:rPr>
                <w:sz w:val="18"/>
                <w:szCs w:val="18"/>
                <w:lang w:val="nn-NO"/>
              </w:rPr>
              <w:t>vask og straum.</w:t>
            </w:r>
          </w:p>
        </w:tc>
      </w:tr>
      <w:tr w14:paraId="1EE3BB13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2A0736" w:rsidP="002A0736" w14:paraId="10A739F9" w14:textId="4B07C9F0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>
              <w:rPr>
                <w:sz w:val="18"/>
                <w:szCs w:val="18"/>
              </w:rPr>
              <w:t>Skofrie</w:t>
            </w:r>
            <w:r>
              <w:rPr>
                <w:sz w:val="18"/>
                <w:szCs w:val="18"/>
              </w:rPr>
              <w:t xml:space="preserve"> klasserom</w:t>
            </w:r>
          </w:p>
        </w:tc>
        <w:tc>
          <w:tcPr>
            <w:tcW w:w="851" w:type="dxa"/>
          </w:tcPr>
          <w:p w:rsidR="002A0736" w:rsidP="004A685C" w14:paraId="7A67C8D0" w14:textId="46054F02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:rsidR="002A0736" w:rsidP="004A685C" w14:paraId="7A8FDF13" w14:textId="766EB7F9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961" w:type="dxa"/>
          </w:tcPr>
          <w:p w:rsidR="002A0736" w:rsidRPr="009550B2" w:rsidP="009550B2" w14:paraId="7C6DE47E" w14:textId="6A8ACD58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39188F">
              <w:rPr>
                <w:sz w:val="18"/>
                <w:szCs w:val="18"/>
              </w:rPr>
              <w:t>Reduserar</w:t>
            </w:r>
            <w:r w:rsidRPr="0039188F">
              <w:rPr>
                <w:sz w:val="18"/>
                <w:szCs w:val="18"/>
              </w:rPr>
              <w:t xml:space="preserve"> slitasje på golv og </w:t>
            </w:r>
            <w:r w:rsidRPr="0039188F">
              <w:rPr>
                <w:sz w:val="18"/>
                <w:szCs w:val="18"/>
              </w:rPr>
              <w:t>møblar</w:t>
            </w:r>
            <w:r w:rsidRPr="0039188F">
              <w:rPr>
                <w:sz w:val="18"/>
                <w:szCs w:val="18"/>
              </w:rPr>
              <w:t xml:space="preserve">. </w:t>
            </w:r>
            <w:r w:rsidRPr="009550B2">
              <w:rPr>
                <w:sz w:val="18"/>
                <w:szCs w:val="18"/>
                <w:lang w:val="nn-NO"/>
              </w:rPr>
              <w:t xml:space="preserve">Mindre bruk av </w:t>
            </w:r>
            <w:r w:rsidRPr="009550B2">
              <w:rPr>
                <w:sz w:val="18"/>
                <w:szCs w:val="18"/>
                <w:lang w:val="nn-NO"/>
              </w:rPr>
              <w:t>miracle</w:t>
            </w:r>
            <w:r w:rsidRPr="009550B2">
              <w:rPr>
                <w:sz w:val="18"/>
                <w:szCs w:val="18"/>
                <w:lang w:val="nn-NO"/>
              </w:rPr>
              <w:t xml:space="preserve"> </w:t>
            </w:r>
            <w:r w:rsidRPr="009550B2">
              <w:rPr>
                <w:sz w:val="18"/>
                <w:szCs w:val="18"/>
                <w:lang w:val="nn-NO"/>
              </w:rPr>
              <w:t>clean</w:t>
            </w:r>
            <w:r w:rsidRPr="009550B2">
              <w:rPr>
                <w:sz w:val="18"/>
                <w:szCs w:val="18"/>
                <w:lang w:val="nn-NO"/>
              </w:rPr>
              <w:t xml:space="preserve"> og polerings</w:t>
            </w:r>
            <w:r w:rsidR="009550B2">
              <w:rPr>
                <w:sz w:val="18"/>
                <w:szCs w:val="18"/>
                <w:lang w:val="nn-NO"/>
              </w:rPr>
              <w:t>padde</w:t>
            </w:r>
            <w:r w:rsidR="009908A4">
              <w:rPr>
                <w:sz w:val="18"/>
                <w:szCs w:val="18"/>
                <w:lang w:val="nn-NO"/>
              </w:rPr>
              <w:t xml:space="preserve">r. </w:t>
            </w:r>
            <w:r w:rsidR="009550B2">
              <w:rPr>
                <w:sz w:val="18"/>
                <w:szCs w:val="18"/>
                <w:lang w:val="nn-NO"/>
              </w:rPr>
              <w:t xml:space="preserve"> Reduksjon av sjukmeldingar</w:t>
            </w:r>
          </w:p>
        </w:tc>
      </w:tr>
      <w:tr w14:paraId="7D25F2AF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2A0736" w:rsidP="004A685C" w14:paraId="157B0065" w14:textId="48392FF3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5. Utskifting av golvmatter i reinhaldsoner</w:t>
            </w:r>
          </w:p>
        </w:tc>
        <w:tc>
          <w:tcPr>
            <w:tcW w:w="851" w:type="dxa"/>
          </w:tcPr>
          <w:p w:rsidR="00D64B8F" w:rsidRPr="00D64B8F" w:rsidP="002A0736" w14:paraId="2ACAD485" w14:textId="7361FFD5">
            <w:pPr>
              <w:spacing w:after="160" w:line="259" w:lineRule="auto"/>
              <w:rPr>
                <w:sz w:val="18"/>
                <w:szCs w:val="18"/>
              </w:rPr>
            </w:pPr>
            <w:r w:rsidRPr="009550B2">
              <w:rPr>
                <w:sz w:val="18"/>
                <w:szCs w:val="18"/>
                <w:lang w:val="nn-NO"/>
              </w:rPr>
              <w:t xml:space="preserve"> </w:t>
            </w:r>
            <w:r>
              <w:rPr>
                <w:sz w:val="18"/>
                <w:szCs w:val="18"/>
              </w:rPr>
              <w:t xml:space="preserve">- </w:t>
            </w:r>
          </w:p>
        </w:tc>
        <w:tc>
          <w:tcPr>
            <w:tcW w:w="1134" w:type="dxa"/>
          </w:tcPr>
          <w:p w:rsidR="00D64B8F" w:rsidRPr="00D64B8F" w:rsidP="004A685C" w14:paraId="4247C423" w14:textId="03D39D49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550B2">
              <w:rPr>
                <w:sz w:val="18"/>
                <w:szCs w:val="18"/>
              </w:rPr>
              <w:t>-</w:t>
            </w:r>
          </w:p>
        </w:tc>
        <w:tc>
          <w:tcPr>
            <w:tcW w:w="4961" w:type="dxa"/>
          </w:tcPr>
          <w:p w:rsidR="00D64B8F" w:rsidRPr="00C03859" w:rsidP="0039188F" w14:paraId="64571DFA" w14:textId="22960EB1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C03859">
              <w:rPr>
                <w:sz w:val="18"/>
                <w:szCs w:val="18"/>
                <w:lang w:val="nn-NO"/>
              </w:rPr>
              <w:t>Denne går ut da dette er ein kostnad som må inn i budsjett med kr 100 000 årleg i om lag 5 år</w:t>
            </w:r>
          </w:p>
        </w:tc>
      </w:tr>
      <w:tr w14:paraId="50DE26B7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F96BEE" w:rsidRPr="009550B2" w:rsidP="009550B2" w14:paraId="243771C4" w14:textId="1298E16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9550B2">
              <w:rPr>
                <w:sz w:val="18"/>
                <w:szCs w:val="18"/>
                <w:lang w:val="nn-NO"/>
              </w:rPr>
              <w:t>6.</w:t>
            </w:r>
            <w:r w:rsidRPr="009550B2" w:rsidR="009550B2">
              <w:rPr>
                <w:sz w:val="18"/>
                <w:szCs w:val="18"/>
                <w:lang w:val="nn-NO"/>
              </w:rPr>
              <w:t>Omdisponering av eige personell i</w:t>
            </w:r>
            <w:r w:rsidR="009550B2">
              <w:rPr>
                <w:sz w:val="18"/>
                <w:szCs w:val="18"/>
                <w:lang w:val="nn-NO"/>
              </w:rPr>
              <w:t xml:space="preserve"> </w:t>
            </w:r>
            <w:r w:rsidR="009550B2">
              <w:rPr>
                <w:sz w:val="18"/>
                <w:szCs w:val="18"/>
                <w:lang w:val="nn-NO"/>
              </w:rPr>
              <w:t>ferieavikling</w:t>
            </w:r>
          </w:p>
        </w:tc>
        <w:tc>
          <w:tcPr>
            <w:tcW w:w="851" w:type="dxa"/>
          </w:tcPr>
          <w:p w:rsidR="00F96BEE" w:rsidRPr="00D64B8F" w:rsidP="00F96BEE" w14:paraId="7E142FEF" w14:textId="503248D0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</w:tcPr>
          <w:p w:rsidR="00F96BEE" w:rsidRPr="00D64B8F" w:rsidP="00F96BEE" w14:paraId="677FEBD1" w14:textId="23FFA115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4961" w:type="dxa"/>
          </w:tcPr>
          <w:p w:rsidR="00F96BEE" w:rsidRPr="002A0736" w:rsidP="00F96BEE" w14:paraId="156EA5DF" w14:textId="5E1D87D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2A0736">
              <w:rPr>
                <w:sz w:val="18"/>
                <w:szCs w:val="18"/>
                <w:lang w:val="nn-NO"/>
              </w:rPr>
              <w:t xml:space="preserve"> </w:t>
            </w:r>
            <w:r>
              <w:rPr>
                <w:sz w:val="18"/>
                <w:szCs w:val="18"/>
                <w:lang w:val="nn-NO"/>
              </w:rPr>
              <w:t xml:space="preserve">Reinhalderar på skular vert omdisponert til  helsesenter, </w:t>
            </w:r>
            <w:r>
              <w:rPr>
                <w:sz w:val="18"/>
                <w:szCs w:val="18"/>
                <w:lang w:val="nn-NO"/>
              </w:rPr>
              <w:t>omsorgsenter</w:t>
            </w:r>
            <w:r w:rsidR="00F8534C">
              <w:rPr>
                <w:sz w:val="18"/>
                <w:szCs w:val="18"/>
                <w:lang w:val="nn-NO"/>
              </w:rPr>
              <w:t xml:space="preserve">, Svingen </w:t>
            </w:r>
            <w:r>
              <w:rPr>
                <w:sz w:val="18"/>
                <w:szCs w:val="18"/>
                <w:lang w:val="nn-NO"/>
              </w:rPr>
              <w:t xml:space="preserve"> og barnehagar når skulane har sommarferie.</w:t>
            </w:r>
          </w:p>
        </w:tc>
      </w:tr>
      <w:tr w14:paraId="2EAD9141" w14:textId="77777777" w:rsidTr="006A79F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710889" w:rsidRPr="0005729B" w:rsidP="00D20129" w14:paraId="2D6D905B" w14:textId="10D91B01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="00950032">
              <w:rPr>
                <w:sz w:val="18"/>
                <w:szCs w:val="18"/>
              </w:rPr>
              <w:t>Stenge basseng fra påske– til ha</w:t>
            </w:r>
            <w:r w:rsidR="00D20129">
              <w:rPr>
                <w:sz w:val="18"/>
                <w:szCs w:val="18"/>
              </w:rPr>
              <w:t>u</w:t>
            </w:r>
            <w:r w:rsidR="00950032">
              <w:rPr>
                <w:sz w:val="18"/>
                <w:szCs w:val="18"/>
              </w:rPr>
              <w:t>stferien</w:t>
            </w:r>
            <w:r w:rsidR="00D20129">
              <w:rPr>
                <w:sz w:val="18"/>
                <w:szCs w:val="18"/>
              </w:rPr>
              <w:t xml:space="preserve"> på Rauland og Åmot. Stenge bassenget på Edland permanent</w:t>
            </w:r>
          </w:p>
        </w:tc>
        <w:tc>
          <w:tcPr>
            <w:tcW w:w="851" w:type="dxa"/>
          </w:tcPr>
          <w:p w:rsidR="00710889" w:rsidP="00F96BEE" w14:paraId="5F47AB54" w14:textId="0A3498AC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134" w:type="dxa"/>
          </w:tcPr>
          <w:p w:rsidR="00710889" w:rsidP="00F96BEE" w14:paraId="70336123" w14:textId="5A83F6F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7971C1" w:rsidP="00F96BEE" w14:paraId="5B849F2A" w14:textId="2F19147A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710889" w:rsidP="00F96BEE" w14:paraId="09DAEC72" w14:textId="66846DC1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Besparelse </w:t>
            </w:r>
            <w:r>
              <w:rPr>
                <w:sz w:val="18"/>
                <w:szCs w:val="18"/>
              </w:rPr>
              <w:t>løn</w:t>
            </w:r>
            <w:r>
              <w:rPr>
                <w:sz w:val="18"/>
                <w:szCs w:val="18"/>
              </w:rPr>
              <w:t>, reinhaldsmaskiner, kjemikalie</w:t>
            </w:r>
            <w:r w:rsidR="00172B15">
              <w:rPr>
                <w:sz w:val="18"/>
                <w:szCs w:val="18"/>
              </w:rPr>
              <w:t>r</w:t>
            </w:r>
          </w:p>
        </w:tc>
      </w:tr>
      <w:tr w14:paraId="643446B1" w14:textId="77777777" w:rsidTr="006A79F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9908A4" w:rsidRPr="009908A4" w:rsidP="009908A4" w14:paraId="2DEAF4C3" w14:textId="730B415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  <w:r w:rsidRPr="009908A4">
              <w:rPr>
                <w:sz w:val="18"/>
                <w:szCs w:val="18"/>
              </w:rPr>
              <w:t>Laft reinhaldsprogram</w:t>
            </w:r>
          </w:p>
        </w:tc>
        <w:tc>
          <w:tcPr>
            <w:tcW w:w="851" w:type="dxa"/>
          </w:tcPr>
          <w:p w:rsidR="009908A4" w:rsidP="00F96BEE" w14:paraId="29BCAE70" w14:textId="16670CD9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</w:t>
            </w:r>
          </w:p>
        </w:tc>
        <w:tc>
          <w:tcPr>
            <w:tcW w:w="1134" w:type="dxa"/>
          </w:tcPr>
          <w:p w:rsidR="009908A4" w:rsidP="00F96BEE" w14:paraId="467CD11C" w14:textId="7838FAAD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</w:t>
            </w:r>
          </w:p>
        </w:tc>
        <w:tc>
          <w:tcPr>
            <w:tcW w:w="4961" w:type="dxa"/>
          </w:tcPr>
          <w:p w:rsidR="009908A4" w:rsidRPr="009908A4" w:rsidP="00F96BEE" w14:paraId="3D6EF185" w14:textId="409BC58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Vanskeleg å stadfeste, men slepp å leige inn konsulentar ved utarbeiding av nye reinhaldsplanar. Reinhaldsplanane viser kor mykje ein stilling kostar på kvart bygg.</w:t>
            </w:r>
          </w:p>
        </w:tc>
      </w:tr>
    </w:tbl>
    <w:p w:rsidR="00156436" w:rsidP="00D76DFC" w14:paraId="233B1EAB" w14:textId="77777777">
      <w:pPr>
        <w:pStyle w:val="Heading2"/>
        <w:rPr>
          <w:lang w:val="nn-NO"/>
        </w:rPr>
      </w:pPr>
    </w:p>
    <w:p w:rsidR="00435DC4" w:rsidP="00D76DFC" w14:paraId="41F7CF30" w14:textId="34AD1A38">
      <w:pPr>
        <w:pStyle w:val="Heading2"/>
      </w:pPr>
      <w:r w:rsidRPr="009908A4">
        <w:rPr>
          <w:lang w:val="nn-NO"/>
        </w:rPr>
        <w:t xml:space="preserve"> </w:t>
      </w:r>
      <w:r>
        <w:t xml:space="preserve">5. Oppsummering </w:t>
      </w:r>
      <w:r w:rsidR="00C05009">
        <w:t xml:space="preserve">av hele </w:t>
      </w:r>
      <w:r w:rsidR="000B088B">
        <w:t>arbeidsgruppen</w:t>
      </w:r>
    </w:p>
    <w:tbl>
      <w:tblPr>
        <w:tblStyle w:val="TableGrid"/>
        <w:tblW w:w="0" w:type="auto"/>
        <w:tblInd w:w="-289" w:type="dxa"/>
        <w:tblLook w:val="04A0"/>
      </w:tblPr>
      <w:tblGrid>
        <w:gridCol w:w="4876"/>
        <w:gridCol w:w="4588"/>
      </w:tblGrid>
      <w:tr w14:paraId="3EF27B63" w14:textId="77777777" w:rsidTr="003969AB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D7EDF5" w:themeFill="accent2" w:themeFillTint="33"/>
          </w:tcPr>
          <w:p w:rsidR="00D76DFC" w:rsidP="003969AB" w14:paraId="66FF65E4" w14:textId="77777777">
            <w:pPr>
              <w:spacing w:after="160" w:line="259" w:lineRule="auto"/>
            </w:pPr>
            <w:r w:rsidRPr="00435DC4">
              <w:rPr>
                <w:b/>
                <w:bCs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D76DFC" w:rsidP="003969AB" w14:paraId="6EF4C33A" w14:textId="77777777">
            <w:pPr>
              <w:spacing w:after="160" w:line="259" w:lineRule="auto"/>
            </w:pPr>
            <w:r w:rsidRPr="00435DC4">
              <w:rPr>
                <w:b/>
                <w:bCs/>
              </w:rPr>
              <w:t>Risiko, konsekvenser og forsvarlighet</w:t>
            </w:r>
          </w:p>
        </w:tc>
      </w:tr>
      <w:tr w14:paraId="6607A0C8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435DC4" w:rsidRPr="003F2EFD" w:rsidP="003F2EFD" w14:paraId="1F8CF957" w14:textId="60AB899C">
            <w:pPr>
              <w:pStyle w:val="ListParagraph"/>
              <w:spacing w:after="160" w:line="259" w:lineRule="auto"/>
              <w:ind w:left="318"/>
            </w:pPr>
            <w:r>
              <w:t>Forslag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435DC4" w:rsidRPr="003F2EFD" w:rsidP="003F2EFD" w14:paraId="7E463261" w14:textId="478784A7">
            <w:pPr>
              <w:pStyle w:val="ListParagraph"/>
              <w:spacing w:after="160" w:line="259" w:lineRule="auto"/>
              <w:ind w:left="258"/>
            </w:pPr>
            <w:r>
              <w:t>V</w:t>
            </w:r>
            <w:r w:rsidR="003F2EFD">
              <w:t>urdering</w:t>
            </w:r>
          </w:p>
        </w:tc>
      </w:tr>
      <w:tr w14:paraId="33987453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3F2EFD" w:rsidP="003F2EFD" w14:paraId="45CF4B22" w14:textId="0D2C024F">
            <w:pPr>
              <w:pStyle w:val="ListParagraph"/>
              <w:numPr>
                <w:ilvl w:val="0"/>
                <w:numId w:val="24"/>
              </w:numPr>
              <w:spacing w:after="160" w:line="259" w:lineRule="auto"/>
            </w:pPr>
            <w:r>
              <w:t xml:space="preserve">Leasing </w:t>
            </w:r>
            <w:r>
              <w:t>av robotgulvvaskemaskin på helsesenteret</w:t>
            </w:r>
            <w:r>
              <w:t>. Vurdere leasing av robotgolvvaskemaskin til idrettshallane.</w:t>
            </w:r>
          </w:p>
          <w:p w:rsidR="006C1E44" w:rsidRPr="006C1E44" w:rsidP="003F2EFD" w14:paraId="56B305DA" w14:textId="77777777">
            <w:pPr>
              <w:pStyle w:val="ListParagraph"/>
              <w:spacing w:after="160" w:line="259" w:lineRule="auto"/>
              <w:rPr>
                <w:lang w:val="nn-NO"/>
              </w:rPr>
            </w:pPr>
          </w:p>
        </w:tc>
        <w:tc>
          <w:tcPr>
            <w:tcW w:w="4588" w:type="dxa"/>
            <w:shd w:val="clear" w:color="auto" w:fill="F2F2F2" w:themeFill="background1" w:themeFillShade="F2"/>
          </w:tcPr>
          <w:p w:rsidR="005314F1" w:rsidRPr="005314F1" w:rsidP="005314F1" w14:paraId="6BC1A18D" w14:textId="64D03D31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nn-NO"/>
              </w:rPr>
            </w:pPr>
            <w:r w:rsidRPr="005314F1">
              <w:rPr>
                <w:lang w:val="nn-NO"/>
              </w:rPr>
              <w:t xml:space="preserve">Frigjer tid for reinhaldar til andre oppgåver.  </w:t>
            </w:r>
          </w:p>
          <w:p w:rsidR="006C1E44" w:rsidP="005314F1" w14:paraId="23471150" w14:textId="77777777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nn-NO"/>
              </w:rPr>
            </w:pPr>
            <w:r w:rsidRPr="005314F1">
              <w:rPr>
                <w:lang w:val="nn-NO"/>
              </w:rPr>
              <w:t xml:space="preserve">Ved frigjort tid treng ein ikkje å sete inn vikar ved </w:t>
            </w:r>
            <w:r w:rsidRPr="005314F1">
              <w:rPr>
                <w:lang w:val="nn-NO"/>
              </w:rPr>
              <w:t>fråver</w:t>
            </w:r>
            <w:r w:rsidRPr="005314F1">
              <w:rPr>
                <w:lang w:val="nn-NO"/>
              </w:rPr>
              <w:t xml:space="preserve">.  </w:t>
            </w:r>
          </w:p>
          <w:p w:rsidR="005314F1" w:rsidP="005314F1" w14:paraId="18069A5D" w14:textId="43DE00E3">
            <w:pPr>
              <w:pStyle w:val="ListParagraph"/>
              <w:numPr>
                <w:ilvl w:val="0"/>
                <w:numId w:val="27"/>
              </w:numPr>
              <w:spacing w:after="160" w:line="259" w:lineRule="auto"/>
            </w:pPr>
            <w:r w:rsidRPr="005314F1">
              <w:t>På sikt redusere bemanning</w:t>
            </w:r>
            <w:r w:rsidR="003969AB">
              <w:t xml:space="preserve"> eller flytte ansatt til ana </w:t>
            </w:r>
            <w:r w:rsidR="0013302D">
              <w:t>område.</w:t>
            </w:r>
          </w:p>
          <w:p w:rsidR="005314F1" w:rsidRPr="000516DF" w:rsidP="000516DF" w14:paraId="2CF44F71" w14:textId="4137E020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Redusere </w:t>
            </w:r>
            <w:r>
              <w:rPr>
                <w:lang w:val="nn-NO"/>
              </w:rPr>
              <w:t>sjukefråver</w:t>
            </w:r>
            <w:r>
              <w:rPr>
                <w:lang w:val="nn-NO"/>
              </w:rPr>
              <w:t xml:space="preserve"> grunna lette av moppearbeid i store areal.</w:t>
            </w:r>
          </w:p>
        </w:tc>
      </w:tr>
      <w:tr w14:paraId="33FFBD93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3F2EFD" w:rsidRPr="00715EC2" w:rsidP="003F2EFD" w14:paraId="43313355" w14:textId="27776273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val="nn-NO"/>
              </w:rPr>
            </w:pPr>
            <w:r w:rsidRPr="00715EC2">
              <w:rPr>
                <w:lang w:val="nn-NO"/>
              </w:rPr>
              <w:t xml:space="preserve">Innføre INSTA 800 </w:t>
            </w:r>
            <w:r w:rsidR="00715EC2">
              <w:rPr>
                <w:lang w:val="nn-NO"/>
              </w:rPr>
              <w:t xml:space="preserve"> </w:t>
            </w:r>
          </w:p>
          <w:p w:rsidR="003F2EFD" w:rsidRPr="006C1E44" w:rsidP="003F2EFD" w14:paraId="0A43A85A" w14:textId="77777777">
            <w:pPr>
              <w:pStyle w:val="ListParagraph"/>
              <w:spacing w:after="160" w:line="259" w:lineRule="auto"/>
              <w:rPr>
                <w:lang w:val="nn-NO"/>
              </w:rPr>
            </w:pPr>
          </w:p>
        </w:tc>
        <w:tc>
          <w:tcPr>
            <w:tcW w:w="4588" w:type="dxa"/>
            <w:shd w:val="clear" w:color="auto" w:fill="F2F2F2" w:themeFill="background1" w:themeFillShade="F2"/>
          </w:tcPr>
          <w:p w:rsidR="003F2EFD" w:rsidP="005314F1" w14:paraId="45076C8C" w14:textId="0DDD68C5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Reingjera etter ny standard. </w:t>
            </w:r>
          </w:p>
          <w:p w:rsidR="00715EC2" w:rsidRPr="000516DF" w:rsidP="000516DF" w14:paraId="609E4D13" w14:textId="57A0A7AB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Kostnad med opplæring</w:t>
            </w:r>
            <w:r>
              <w:rPr>
                <w:lang w:val="nn-NO"/>
              </w:rPr>
              <w:t xml:space="preserve"> i INSTA 800 </w:t>
            </w:r>
            <w:r>
              <w:rPr>
                <w:lang w:val="nn-NO"/>
              </w:rPr>
              <w:t xml:space="preserve"> </w:t>
            </w:r>
            <w:r>
              <w:rPr>
                <w:lang w:val="nn-NO"/>
              </w:rPr>
              <w:t>ca</w:t>
            </w:r>
            <w:r>
              <w:rPr>
                <w:lang w:val="nn-NO"/>
              </w:rPr>
              <w:t xml:space="preserve"> 1oo </w:t>
            </w:r>
            <w:r>
              <w:rPr>
                <w:lang w:val="nn-NO"/>
              </w:rPr>
              <w:t>ooo</w:t>
            </w:r>
          </w:p>
        </w:tc>
      </w:tr>
      <w:tr w14:paraId="41DA3F4F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3F2EFD" w:rsidRPr="003F2EFD" w:rsidP="003F2EFD" w14:paraId="57BC1A4E" w14:textId="69750926">
            <w:pPr>
              <w:pStyle w:val="ListParagraph"/>
              <w:numPr>
                <w:ilvl w:val="0"/>
                <w:numId w:val="24"/>
              </w:numPr>
              <w:spacing w:after="160" w:line="259" w:lineRule="auto"/>
            </w:pPr>
            <w:r>
              <w:t>Redusere bruk av kjemikalier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D44D59" w:rsidP="005314F1" w14:paraId="1DB77A53" w14:textId="77777777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 w:rsidRPr="00DD41F1">
              <w:t>Kutte ut luftfriskemiddel</w:t>
            </w:r>
            <w:r>
              <w:t xml:space="preserve">. </w:t>
            </w:r>
          </w:p>
          <w:p w:rsidR="003F2EFD" w:rsidRPr="003F2EFD" w:rsidP="000516DF" w14:paraId="664A0CCF" w14:textId="07813D34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>
              <w:t xml:space="preserve">Redusere  såpebruk i </w:t>
            </w:r>
            <w:r w:rsidRPr="00DD41F1">
              <w:t>gulvvaskemaskiner</w:t>
            </w:r>
            <w:r>
              <w:t>.</w:t>
            </w:r>
          </w:p>
        </w:tc>
      </w:tr>
      <w:tr w14:paraId="27359CD7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3F2EFD" w:rsidRPr="003F2EFD" w:rsidP="003F2EFD" w14:paraId="52F605C0" w14:textId="2E5CDE3D">
            <w:pPr>
              <w:pStyle w:val="ListParagraph"/>
              <w:numPr>
                <w:ilvl w:val="0"/>
                <w:numId w:val="24"/>
              </w:numPr>
              <w:spacing w:after="160" w:line="259" w:lineRule="auto"/>
            </w:pPr>
            <w:r w:rsidRPr="006C1E44">
              <w:rPr>
                <w:lang w:val="nn-NO"/>
              </w:rPr>
              <w:t xml:space="preserve">Skofrie klasserom 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3969AB" w:rsidRPr="00156436" w:rsidP="00156436" w14:paraId="1EED31D1" w14:textId="2AE43035">
            <w:pPr>
              <w:spacing w:after="160" w:line="259" w:lineRule="auto"/>
              <w:rPr>
                <w:b/>
              </w:rPr>
            </w:pPr>
            <w:r w:rsidRPr="00156436">
              <w:rPr>
                <w:b/>
              </w:rPr>
              <w:t xml:space="preserve">Positiv </w:t>
            </w:r>
            <w:r w:rsidRPr="00156436">
              <w:rPr>
                <w:b/>
              </w:rPr>
              <w:t>konsekvensar</w:t>
            </w:r>
            <w:r w:rsidRPr="00156436">
              <w:rPr>
                <w:b/>
              </w:rPr>
              <w:t>:</w:t>
            </w:r>
          </w:p>
          <w:p w:rsidR="007C53C0" w:rsidP="003969AB" w14:paraId="55596A90" w14:textId="7F0932C2">
            <w:pPr>
              <w:pStyle w:val="ListParagraph"/>
              <w:numPr>
                <w:ilvl w:val="0"/>
                <w:numId w:val="29"/>
              </w:numPr>
              <w:spacing w:after="160" w:line="259" w:lineRule="auto"/>
            </w:pPr>
            <w:r w:rsidRPr="007C53C0">
              <w:t>Mindre sand og støv på kl</w:t>
            </w:r>
            <w:r w:rsidR="00715EC2">
              <w:t>asserom</w:t>
            </w:r>
          </w:p>
          <w:p w:rsidR="00715EC2" w:rsidRPr="00715EC2" w:rsidP="00715EC2" w14:paraId="19413640" w14:textId="39D29D59">
            <w:pPr>
              <w:pStyle w:val="ListParagraph"/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gjev  betre</w:t>
            </w:r>
            <w:r w:rsidRPr="007C53C0" w:rsidR="007C53C0">
              <w:rPr>
                <w:lang w:val="nn-NO"/>
              </w:rPr>
              <w:t xml:space="preserve"> </w:t>
            </w:r>
            <w:r w:rsidRPr="007C53C0" w:rsidR="007C53C0">
              <w:rPr>
                <w:lang w:val="nn-NO"/>
              </w:rPr>
              <w:t>innemiljø</w:t>
            </w:r>
            <w:r w:rsidRPr="007C53C0" w:rsidR="007C53C0">
              <w:rPr>
                <w:lang w:val="nn-NO"/>
              </w:rPr>
              <w:t xml:space="preserve"> for elevar o</w:t>
            </w:r>
            <w:r>
              <w:rPr>
                <w:lang w:val="nn-NO"/>
              </w:rPr>
              <w:t>g lærerar.</w:t>
            </w:r>
          </w:p>
          <w:p w:rsidR="003F2EFD" w:rsidP="005314F1" w14:paraId="3B99FFB0" w14:textId="44E67018">
            <w:pPr>
              <w:pStyle w:val="ListParagraph"/>
              <w:numPr>
                <w:ilvl w:val="0"/>
                <w:numId w:val="29"/>
              </w:numPr>
              <w:spacing w:after="160" w:line="259" w:lineRule="auto"/>
              <w:rPr>
                <w:lang w:val="nn-NO"/>
              </w:rPr>
            </w:pPr>
            <w:r w:rsidRPr="005314F1">
              <w:rPr>
                <w:lang w:val="nn-NO"/>
              </w:rPr>
              <w:t xml:space="preserve">Gå ned på frekvensen </w:t>
            </w:r>
            <w:r w:rsidR="007C53C0">
              <w:rPr>
                <w:lang w:val="nn-NO"/>
              </w:rPr>
              <w:t xml:space="preserve">i klasserom </w:t>
            </w:r>
            <w:r w:rsidRPr="005314F1">
              <w:rPr>
                <w:lang w:val="nn-NO"/>
              </w:rPr>
              <w:t>til ann</w:t>
            </w:r>
            <w:r w:rsidR="00156436">
              <w:rPr>
                <w:lang w:val="nn-NO"/>
              </w:rPr>
              <w:t xml:space="preserve">an kvar dag på reinhald av golv </w:t>
            </w:r>
            <w:r w:rsidR="007C53C0">
              <w:rPr>
                <w:lang w:val="nn-NO"/>
              </w:rPr>
              <w:t xml:space="preserve"> </w:t>
            </w:r>
            <w:r w:rsidRPr="005314F1">
              <w:rPr>
                <w:lang w:val="nn-NO"/>
              </w:rPr>
              <w:t>under den føresetnad at elevane frå 5 k</w:t>
            </w:r>
            <w:r w:rsidR="007C53C0">
              <w:rPr>
                <w:lang w:val="nn-NO"/>
              </w:rPr>
              <w:t xml:space="preserve">lasse </w:t>
            </w:r>
            <w:r w:rsidR="00156436">
              <w:rPr>
                <w:lang w:val="nn-NO"/>
              </w:rPr>
              <w:t xml:space="preserve">og oppover </w:t>
            </w:r>
            <w:r w:rsidR="007C53C0">
              <w:rPr>
                <w:lang w:val="nn-NO"/>
              </w:rPr>
              <w:t xml:space="preserve">vaskar tavla, </w:t>
            </w:r>
            <w:r w:rsidRPr="005314F1">
              <w:rPr>
                <w:lang w:val="nn-NO"/>
              </w:rPr>
              <w:t xml:space="preserve">ryddar og tørrmoppar </w:t>
            </w:r>
            <w:r w:rsidR="003969AB">
              <w:rPr>
                <w:lang w:val="nn-NO"/>
              </w:rPr>
              <w:t>golvet</w:t>
            </w:r>
            <w:r w:rsidRPr="005314F1">
              <w:rPr>
                <w:lang w:val="nn-NO"/>
              </w:rPr>
              <w:t xml:space="preserve"> etter siste time</w:t>
            </w:r>
            <w:r w:rsidR="005314F1">
              <w:rPr>
                <w:lang w:val="nn-NO"/>
              </w:rPr>
              <w:t>.</w:t>
            </w:r>
            <w:r w:rsidR="007C53C0">
              <w:rPr>
                <w:lang w:val="nn-NO"/>
              </w:rPr>
              <w:t xml:space="preserve"> </w:t>
            </w:r>
          </w:p>
          <w:p w:rsidR="005314F1" w:rsidP="005314F1" w14:paraId="646A287B" w14:textId="77777777">
            <w:pPr>
              <w:pStyle w:val="ListParagraph"/>
              <w:numPr>
                <w:ilvl w:val="0"/>
                <w:numId w:val="29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Lenger levetid på golvbelegg</w:t>
            </w:r>
          </w:p>
          <w:p w:rsidR="007C53C0" w:rsidP="005314F1" w14:paraId="7DB5DB8F" w14:textId="77777777">
            <w:pPr>
              <w:pStyle w:val="ListParagraph"/>
              <w:numPr>
                <w:ilvl w:val="0"/>
                <w:numId w:val="29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Innleige av vikarar blir mindre</w:t>
            </w:r>
          </w:p>
          <w:p w:rsidR="003969AB" w:rsidRPr="003969AB" w:rsidP="003969AB" w14:paraId="0B6F174E" w14:textId="77777777">
            <w:pPr>
              <w:pStyle w:val="ListParagraph"/>
              <w:spacing w:after="160" w:line="259" w:lineRule="auto"/>
              <w:rPr>
                <w:b/>
                <w:lang w:val="nn-NO"/>
              </w:rPr>
            </w:pPr>
            <w:r w:rsidRPr="003969AB">
              <w:rPr>
                <w:b/>
                <w:lang w:val="nn-NO"/>
              </w:rPr>
              <w:t>Negativ konsekvensar:</w:t>
            </w:r>
          </w:p>
          <w:p w:rsidR="003969AB" w:rsidRPr="003969AB" w:rsidP="003969AB" w14:paraId="434773E3" w14:textId="204E9615">
            <w:pPr>
              <w:pStyle w:val="ListParagraph"/>
              <w:numPr>
                <w:ilvl w:val="0"/>
                <w:numId w:val="29"/>
              </w:numPr>
              <w:spacing w:after="160" w:line="259" w:lineRule="auto"/>
              <w:rPr>
                <w:lang w:val="nn-NO"/>
              </w:rPr>
            </w:pPr>
            <w:r w:rsidRPr="003969AB">
              <w:rPr>
                <w:lang w:val="nn-NO"/>
              </w:rPr>
              <w:t xml:space="preserve">Lærerar må passe på at </w:t>
            </w:r>
            <w:r>
              <w:rPr>
                <w:lang w:val="nn-NO"/>
              </w:rPr>
              <w:t xml:space="preserve">elevane ikkje </w:t>
            </w:r>
            <w:r w:rsidR="00156436">
              <w:rPr>
                <w:lang w:val="nn-NO"/>
              </w:rPr>
              <w:t xml:space="preserve">går inn i klasserom med </w:t>
            </w:r>
            <w:r w:rsidR="00156436">
              <w:rPr>
                <w:lang w:val="nn-NO"/>
              </w:rPr>
              <w:t>utesko</w:t>
            </w:r>
            <w:r w:rsidR="00156436">
              <w:rPr>
                <w:lang w:val="nn-NO"/>
              </w:rPr>
              <w:t xml:space="preserve"> o</w:t>
            </w:r>
            <w:r>
              <w:rPr>
                <w:lang w:val="nn-NO"/>
              </w:rPr>
              <w:t>g at dei fylgjer opp ordensreglane.</w:t>
            </w:r>
          </w:p>
        </w:tc>
      </w:tr>
      <w:tr w14:paraId="2FECC79A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3F2EFD" w:rsidRPr="003F2EFD" w:rsidP="007C53C0" w14:paraId="08FBE500" w14:textId="322077C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Flyta </w:t>
            </w:r>
            <w:r w:rsidR="007C53C0">
              <w:rPr>
                <w:lang w:val="nn-NO"/>
              </w:rPr>
              <w:t>reinhalderar</w:t>
            </w:r>
            <w:r w:rsidR="007C53C0">
              <w:rPr>
                <w:lang w:val="nn-NO"/>
              </w:rPr>
              <w:t xml:space="preserve"> </w:t>
            </w:r>
            <w:r>
              <w:rPr>
                <w:lang w:val="nn-NO"/>
              </w:rPr>
              <w:t>frå skular til helsesenter</w:t>
            </w:r>
            <w:r w:rsidR="00D20129">
              <w:rPr>
                <w:lang w:val="nn-NO"/>
              </w:rPr>
              <w:t>, omsorgs</w:t>
            </w:r>
            <w:r w:rsidR="003969AB">
              <w:rPr>
                <w:lang w:val="nn-NO"/>
              </w:rPr>
              <w:t>s</w:t>
            </w:r>
            <w:r w:rsidR="00D20129">
              <w:rPr>
                <w:lang w:val="nn-NO"/>
              </w:rPr>
              <w:t xml:space="preserve">enter, </w:t>
            </w:r>
            <w:r w:rsidR="007C53C0">
              <w:rPr>
                <w:lang w:val="nn-NO"/>
              </w:rPr>
              <w:t>Svingen</w:t>
            </w:r>
            <w:r>
              <w:rPr>
                <w:lang w:val="nn-NO"/>
              </w:rPr>
              <w:t xml:space="preserve"> </w:t>
            </w:r>
            <w:r w:rsidR="00D20129">
              <w:rPr>
                <w:lang w:val="nn-NO"/>
              </w:rPr>
              <w:t xml:space="preserve">og barnehagar </w:t>
            </w:r>
            <w:r>
              <w:rPr>
                <w:lang w:val="nn-NO"/>
              </w:rPr>
              <w:t>i</w:t>
            </w:r>
            <w:r>
              <w:rPr>
                <w:lang w:val="nn-NO"/>
              </w:rPr>
              <w:t xml:space="preserve"> delar av </w:t>
            </w:r>
            <w:r>
              <w:rPr>
                <w:lang w:val="nn-NO"/>
              </w:rPr>
              <w:t xml:space="preserve"> sommarferien.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3F2EFD" w:rsidP="007C53C0" w14:paraId="1F1B04A1" w14:textId="6F746B0B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Sparer på vikarutgifter</w:t>
            </w:r>
          </w:p>
          <w:p w:rsidR="007C53C0" w:rsidP="007C53C0" w14:paraId="603B8113" w14:textId="5B7FAD9B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God planlegging av storvask på skulane</w:t>
            </w:r>
          </w:p>
          <w:p w:rsidR="003F2EFD" w:rsidRPr="00156436" w:rsidP="00156436" w14:paraId="428CD5A4" w14:textId="0420E3CD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Konsekvens: for </w:t>
            </w:r>
            <w:r w:rsidR="00156436">
              <w:rPr>
                <w:lang w:val="nn-NO"/>
              </w:rPr>
              <w:t>lita tid til storvask på skulane.</w:t>
            </w:r>
          </w:p>
        </w:tc>
      </w:tr>
      <w:tr w14:paraId="4875E9FD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D44D59" w:rsidRPr="00D44D59" w:rsidP="003F2EFD" w14:paraId="348AA03A" w14:textId="7777777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val="nn-NO"/>
              </w:rPr>
            </w:pPr>
            <w:r w:rsidRPr="00F15882">
              <w:t xml:space="preserve">Stenge basseng </w:t>
            </w:r>
            <w:r w:rsidR="007C53C0">
              <w:t xml:space="preserve">i Edland permanent. </w:t>
            </w:r>
          </w:p>
          <w:p w:rsidR="003F2EFD" w:rsidRPr="003F2EFD" w:rsidP="00D44D59" w14:paraId="6CAA6D84" w14:textId="15B3FA00">
            <w:pPr>
              <w:pStyle w:val="ListParagraph"/>
              <w:spacing w:after="160" w:line="259" w:lineRule="auto"/>
              <w:rPr>
                <w:lang w:val="nn-NO"/>
              </w:rPr>
            </w:pPr>
            <w:r>
              <w:t xml:space="preserve">Stenge basseng på Rauland og Åmot </w:t>
            </w:r>
            <w:r w:rsidRPr="00F15882">
              <w:t>frå</w:t>
            </w:r>
            <w:r w:rsidRPr="00F15882">
              <w:t xml:space="preserve"> etter påske til et</w:t>
            </w:r>
            <w:r>
              <w:t>ter haustferien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3F2EFD" w:rsidP="005314F1" w14:paraId="4F27E5E2" w14:textId="53B7C09A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rPr>
                <w:lang w:val="nn-NO"/>
              </w:rPr>
            </w:pPr>
            <w:r w:rsidRPr="005314F1">
              <w:rPr>
                <w:lang w:val="nn-NO"/>
              </w:rPr>
              <w:t xml:space="preserve">Redusere reinhaldsstilling med </w:t>
            </w:r>
            <w:r w:rsidRPr="005314F1">
              <w:rPr>
                <w:lang w:val="nn-NO"/>
              </w:rPr>
              <w:t>ca</w:t>
            </w:r>
            <w:r w:rsidRPr="005314F1">
              <w:rPr>
                <w:lang w:val="nn-NO"/>
              </w:rPr>
              <w:t xml:space="preserve"> 20 %</w:t>
            </w:r>
            <w:r w:rsidR="007C53C0">
              <w:rPr>
                <w:lang w:val="nn-NO"/>
              </w:rPr>
              <w:t xml:space="preserve"> i perioden etter påske og til etter haustferien</w:t>
            </w:r>
          </w:p>
          <w:p w:rsidR="007C53C0" w:rsidP="005314F1" w14:paraId="0091F4EA" w14:textId="2F9134C9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Spare 15 % stilling på Edland</w:t>
            </w:r>
          </w:p>
          <w:p w:rsidR="00156436" w:rsidP="00156436" w14:paraId="730F7143" w14:textId="77777777">
            <w:pPr>
              <w:spacing w:after="160" w:line="259" w:lineRule="auto"/>
              <w:ind w:left="360"/>
              <w:rPr>
                <w:b/>
                <w:lang w:val="nn-NO"/>
              </w:rPr>
            </w:pPr>
            <w:r w:rsidRPr="000516DF">
              <w:rPr>
                <w:b/>
                <w:lang w:val="nn-NO"/>
              </w:rPr>
              <w:t xml:space="preserve">Negativ konsekvens: </w:t>
            </w:r>
          </w:p>
          <w:p w:rsidR="003969AB" w:rsidRPr="00156436" w:rsidP="00156436" w14:paraId="1C4C9335" w14:textId="39CC70C8">
            <w:pPr>
              <w:pStyle w:val="ListParagraph"/>
              <w:numPr>
                <w:ilvl w:val="0"/>
                <w:numId w:val="37"/>
              </w:numPr>
              <w:spacing w:after="160" w:line="259" w:lineRule="auto"/>
              <w:rPr>
                <w:b/>
                <w:lang w:val="nn-NO"/>
              </w:rPr>
            </w:pPr>
            <w:r w:rsidRPr="00156436">
              <w:rPr>
                <w:lang w:val="nn-NO"/>
              </w:rPr>
              <w:t xml:space="preserve">Elevar og </w:t>
            </w:r>
            <w:r w:rsidRPr="00156436">
              <w:rPr>
                <w:lang w:val="nn-NO"/>
              </w:rPr>
              <w:t>bebuerar</w:t>
            </w:r>
            <w:r w:rsidRPr="00156436">
              <w:rPr>
                <w:lang w:val="nn-NO"/>
              </w:rPr>
              <w:t xml:space="preserve"> i Edland må til Åmot for å nytte basseng. </w:t>
            </w:r>
          </w:p>
          <w:p w:rsidR="003F2EFD" w:rsidRPr="00156436" w:rsidP="00156436" w14:paraId="61385085" w14:textId="73054AAE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Redusert tilbod for bebuarar og hyttefolk i Åmot og Rauland.</w:t>
            </w:r>
          </w:p>
        </w:tc>
      </w:tr>
      <w:tr w14:paraId="48A598CF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3F2EFD" w:rsidRPr="003F2EFD" w:rsidP="003F2EFD" w14:paraId="07317159" w14:textId="650D68BC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val="nn-NO"/>
              </w:rPr>
            </w:pPr>
            <w:r w:rsidRPr="00F15882">
              <w:rPr>
                <w:lang w:val="nn-NO"/>
              </w:rPr>
              <w:t xml:space="preserve">Innføre reinhaldsplanar i Laft </w:t>
            </w:r>
            <w:r>
              <w:rPr>
                <w:lang w:val="nn-NO"/>
              </w:rPr>
              <w:t>og sete i verk med I-padar til kvar reinhaldar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3969AB" w:rsidP="003969AB" w14:paraId="017FAB58" w14:textId="77777777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lang w:val="nn-NO"/>
              </w:rPr>
            </w:pPr>
            <w:r w:rsidRPr="003969AB">
              <w:rPr>
                <w:lang w:val="nn-NO"/>
              </w:rPr>
              <w:t>Under arbeid</w:t>
            </w:r>
            <w:r w:rsidRPr="003969AB" w:rsidR="005314F1">
              <w:rPr>
                <w:lang w:val="nn-NO"/>
              </w:rPr>
              <w:t>. Kostnader til I-pad for kvar reinhaldstralle</w:t>
            </w:r>
            <w:r w:rsidRPr="003969AB" w:rsidR="007C53C0">
              <w:rPr>
                <w:lang w:val="nn-NO"/>
              </w:rPr>
              <w:t>. Gjennomførast i løpet av ein 3 års perioden</w:t>
            </w:r>
            <w:r>
              <w:rPr>
                <w:lang w:val="nn-NO"/>
              </w:rPr>
              <w:t xml:space="preserve">. </w:t>
            </w:r>
          </w:p>
          <w:p w:rsidR="003F2EFD" w:rsidP="003969AB" w14:paraId="10874242" w14:textId="572D576C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Betre kontroll over kva som er gjort av reinhald til ei kvar tid. </w:t>
            </w:r>
          </w:p>
          <w:p w:rsidR="003F2EFD" w:rsidRPr="00156436" w:rsidP="00156436" w14:paraId="0ED62712" w14:textId="7E62F22A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Dokumentasjon av reinhaldet.</w:t>
            </w:r>
          </w:p>
        </w:tc>
      </w:tr>
      <w:tr w14:paraId="0DA66DBD" w14:textId="77777777" w:rsidTr="00DD41F1">
        <w:tblPrEx>
          <w:tblW w:w="0" w:type="auto"/>
          <w:tblInd w:w="-289" w:type="dxa"/>
          <w:tblLook w:val="04A0"/>
        </w:tblPrEx>
        <w:tc>
          <w:tcPr>
            <w:tcW w:w="4876" w:type="dxa"/>
            <w:shd w:val="clear" w:color="auto" w:fill="F2F2F2" w:themeFill="background1" w:themeFillShade="F2"/>
          </w:tcPr>
          <w:p w:rsidR="00D44D59" w:rsidRPr="00F15882" w:rsidP="003F2EFD" w14:paraId="2EB87F30" w14:textId="03F607D1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Overgang til </w:t>
            </w:r>
            <w:r>
              <w:rPr>
                <w:lang w:val="nn-NO"/>
              </w:rPr>
              <w:t>Vileda</w:t>
            </w:r>
            <w:r>
              <w:rPr>
                <w:lang w:val="nn-NO"/>
              </w:rPr>
              <w:t xml:space="preserve"> moppesystem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D44D59" w:rsidRPr="00D44D59" w:rsidP="003969AB" w14:paraId="76F41A6B" w14:textId="25C5134E">
            <w:pPr>
              <w:pStyle w:val="ListParagraph"/>
              <w:numPr>
                <w:ilvl w:val="0"/>
                <w:numId w:val="36"/>
              </w:numPr>
              <w:spacing w:after="160" w:line="259" w:lineRule="auto"/>
            </w:pPr>
            <w:r w:rsidRPr="00D44D59">
              <w:t xml:space="preserve">Lenger levetid på </w:t>
            </w:r>
            <w:r w:rsidRPr="00D44D59">
              <w:t>moppane</w:t>
            </w:r>
            <w:r w:rsidRPr="00D44D59">
              <w:t>, reduk</w:t>
            </w:r>
            <w:r>
              <w:t>sjon slitasje på maskiner, reduksjon straumkostnader</w:t>
            </w:r>
          </w:p>
        </w:tc>
      </w:tr>
    </w:tbl>
    <w:p w:rsidR="00435DC4" w:rsidP="007A4AED" w14:paraId="3C89BEDA" w14:textId="0FB9CFB7">
      <w:pPr>
        <w:spacing w:after="160" w:line="259" w:lineRule="auto"/>
      </w:pPr>
    </w:p>
    <w:p w:rsidR="00156436" w:rsidRPr="00D44D59" w:rsidP="007A4AED" w14:paraId="6405E025" w14:textId="0E78F4C6">
      <w:pPr>
        <w:spacing w:after="160" w:line="259" w:lineRule="auto"/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7F789228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111110" w:rsidP="007A4AED" w14:paraId="6D20EAFF" w14:textId="05B55983">
            <w:pPr>
              <w:spacing w:after="160" w:line="259" w:lineRule="auto"/>
              <w:rPr>
                <w:b/>
              </w:rPr>
            </w:pPr>
            <w:r w:rsidRPr="00111110">
              <w:rPr>
                <w:b/>
                <w:i/>
                <w:iCs/>
              </w:rPr>
              <w:t>Beløp i 1000 kr</w:t>
            </w:r>
          </w:p>
        </w:tc>
        <w:tc>
          <w:tcPr>
            <w:tcW w:w="1560" w:type="dxa"/>
          </w:tcPr>
          <w:p w:rsidR="00435DC4" w:rsidRPr="00435DC4" w:rsidP="00435DC4" w14:paraId="22E41CF8" w14:textId="07D79A4F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35DC4" w:rsidRPr="00435DC4" w:rsidP="00435DC4" w14:paraId="243811F7" w14:textId="4F6F2EA3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701" w:type="dxa"/>
          </w:tcPr>
          <w:p w:rsidR="00435DC4" w:rsidRPr="00435DC4" w:rsidP="00435DC4" w14:paraId="1615E93B" w14:textId="4B0B55E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:rsidR="00435DC4" w:rsidRPr="00435DC4" w:rsidP="00435DC4" w14:paraId="61A12E42" w14:textId="179A6BB5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 w:rsidR="001D2127"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72B9FD94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435DC4" w:rsidP="00435DC4" w14:paraId="4F8C1638" w14:textId="513C8EA7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>Golvrobotmaskin helsesenter</w:t>
            </w:r>
          </w:p>
        </w:tc>
        <w:tc>
          <w:tcPr>
            <w:tcW w:w="1560" w:type="dxa"/>
          </w:tcPr>
          <w:p w:rsidR="00435DC4" w:rsidRPr="00435DC4" w:rsidP="00435DC4" w14:paraId="4C3D4EC4" w14:textId="1A03F332">
            <w:pPr>
              <w:spacing w:after="160" w:line="259" w:lineRule="auto"/>
              <w:jc w:val="center"/>
            </w:pPr>
            <w:r>
              <w:t>50</w:t>
            </w:r>
          </w:p>
        </w:tc>
        <w:tc>
          <w:tcPr>
            <w:tcW w:w="1559" w:type="dxa"/>
          </w:tcPr>
          <w:p w:rsidR="00435DC4" w:rsidRPr="00435DC4" w:rsidP="00435DC4" w14:paraId="670388AC" w14:textId="52E1CFF1">
            <w:pPr>
              <w:spacing w:after="160" w:line="259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435DC4" w:rsidRPr="00435DC4" w:rsidP="00435DC4" w14:paraId="0D9F15AA" w14:textId="2497C2AA">
            <w:pPr>
              <w:spacing w:after="160" w:line="259" w:lineRule="auto"/>
              <w:jc w:val="center"/>
            </w:pPr>
            <w:r>
              <w:t>100</w:t>
            </w:r>
          </w:p>
        </w:tc>
        <w:tc>
          <w:tcPr>
            <w:tcW w:w="1525" w:type="dxa"/>
          </w:tcPr>
          <w:p w:rsidR="00897B83" w:rsidRPr="00435DC4" w:rsidP="00897B83" w14:paraId="2B0ED2CE" w14:textId="379C30A9">
            <w:pPr>
              <w:spacing w:after="160" w:line="259" w:lineRule="auto"/>
              <w:jc w:val="center"/>
            </w:pPr>
            <w:r>
              <w:t>100</w:t>
            </w:r>
          </w:p>
        </w:tc>
      </w:tr>
      <w:tr w14:paraId="5723483C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3F2EFD" w:rsidP="00435DC4" w14:paraId="066F0A62" w14:textId="62C9B2F8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>Innføre INSTA 800</w:t>
            </w:r>
            <w:r w:rsidR="00715EC2">
              <w:rPr>
                <w:i/>
                <w:iCs/>
              </w:rPr>
              <w:t xml:space="preserve"> </w:t>
            </w:r>
          </w:p>
        </w:tc>
        <w:tc>
          <w:tcPr>
            <w:tcW w:w="1560" w:type="dxa"/>
          </w:tcPr>
          <w:p w:rsidR="003F2EFD" w:rsidP="00435DC4" w14:paraId="6CEE0E11" w14:textId="5381498D">
            <w:pPr>
              <w:spacing w:after="160" w:line="259" w:lineRule="auto"/>
              <w:jc w:val="center"/>
            </w:pPr>
            <w:r>
              <w:t>50</w:t>
            </w:r>
          </w:p>
        </w:tc>
        <w:tc>
          <w:tcPr>
            <w:tcW w:w="1559" w:type="dxa"/>
          </w:tcPr>
          <w:p w:rsidR="003F2EFD" w:rsidP="00435DC4" w14:paraId="039E926C" w14:textId="72E8BF9F">
            <w:pPr>
              <w:spacing w:after="160" w:line="259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F2EFD" w:rsidP="00435DC4" w14:paraId="7563F09A" w14:textId="7F089EF1">
            <w:pPr>
              <w:spacing w:after="160" w:line="259" w:lineRule="auto"/>
              <w:jc w:val="center"/>
            </w:pPr>
            <w:r>
              <w:t>100</w:t>
            </w:r>
          </w:p>
        </w:tc>
        <w:tc>
          <w:tcPr>
            <w:tcW w:w="1525" w:type="dxa"/>
          </w:tcPr>
          <w:p w:rsidR="003F2EFD" w:rsidP="00897B83" w14:paraId="16124D11" w14:textId="2A91C51F">
            <w:pPr>
              <w:spacing w:after="160" w:line="259" w:lineRule="auto"/>
              <w:jc w:val="center"/>
            </w:pPr>
            <w:r>
              <w:t>100</w:t>
            </w:r>
          </w:p>
        </w:tc>
      </w:tr>
      <w:tr w14:paraId="15FF9643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76DFC" w:rsidP="00435DC4" w14:paraId="7776FD07" w14:textId="77777777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>Reduksjon av kjemikalier</w:t>
            </w:r>
          </w:p>
          <w:p w:rsidR="00D76DFC" w:rsidP="00435DC4" w14:paraId="5B4D073D" w14:textId="3A29FA60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560" w:type="dxa"/>
          </w:tcPr>
          <w:p w:rsidR="00D76DFC" w:rsidP="00435DC4" w14:paraId="351BA433" w14:textId="7B699FAB">
            <w:pPr>
              <w:spacing w:after="160" w:line="259" w:lineRule="auto"/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D76DFC" w:rsidP="00435DC4" w14:paraId="007707BB" w14:textId="5C54850B">
            <w:pPr>
              <w:spacing w:after="160" w:line="259" w:lineRule="auto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76DFC" w:rsidP="00435DC4" w14:paraId="7170442F" w14:textId="3029A1F5">
            <w:pPr>
              <w:spacing w:after="160" w:line="259" w:lineRule="auto"/>
              <w:jc w:val="center"/>
            </w:pPr>
            <w:r>
              <w:t>10</w:t>
            </w:r>
          </w:p>
        </w:tc>
        <w:tc>
          <w:tcPr>
            <w:tcW w:w="1525" w:type="dxa"/>
          </w:tcPr>
          <w:p w:rsidR="00D76DFC" w:rsidP="00897B83" w14:paraId="7AF4A234" w14:textId="34BCB0AD">
            <w:pPr>
              <w:spacing w:after="160" w:line="259" w:lineRule="auto"/>
              <w:jc w:val="center"/>
            </w:pPr>
            <w:r>
              <w:t>10</w:t>
            </w:r>
          </w:p>
        </w:tc>
      </w:tr>
      <w:tr w14:paraId="135FC8D5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76DFC" w:rsidP="00435DC4" w14:paraId="4590228E" w14:textId="21F40931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>Skofrie</w:t>
            </w:r>
            <w:r>
              <w:rPr>
                <w:i/>
                <w:iCs/>
              </w:rPr>
              <w:t xml:space="preserve"> klasserom</w:t>
            </w:r>
          </w:p>
        </w:tc>
        <w:tc>
          <w:tcPr>
            <w:tcW w:w="1560" w:type="dxa"/>
          </w:tcPr>
          <w:p w:rsidR="00D76DFC" w:rsidP="00435DC4" w14:paraId="458A6EB0" w14:textId="5A931E0A">
            <w:pPr>
              <w:spacing w:after="160" w:line="259" w:lineRule="auto"/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D76DFC" w:rsidP="00435DC4" w14:paraId="6AC52C41" w14:textId="701A3497">
            <w:pPr>
              <w:spacing w:after="160" w:line="259" w:lineRule="auto"/>
              <w:jc w:val="center"/>
            </w:pPr>
            <w:r>
              <w:t>30</w:t>
            </w:r>
          </w:p>
        </w:tc>
        <w:tc>
          <w:tcPr>
            <w:tcW w:w="1701" w:type="dxa"/>
          </w:tcPr>
          <w:p w:rsidR="00D76DFC" w:rsidP="00435DC4" w14:paraId="293F9D0B" w14:textId="0E87B516">
            <w:pPr>
              <w:spacing w:after="160" w:line="259" w:lineRule="auto"/>
              <w:jc w:val="center"/>
            </w:pPr>
            <w:r>
              <w:t>30</w:t>
            </w:r>
          </w:p>
        </w:tc>
        <w:tc>
          <w:tcPr>
            <w:tcW w:w="1525" w:type="dxa"/>
          </w:tcPr>
          <w:p w:rsidR="00D76DFC" w:rsidP="00897B83" w14:paraId="08788A56" w14:textId="19AFF331">
            <w:pPr>
              <w:spacing w:after="160" w:line="259" w:lineRule="auto"/>
              <w:jc w:val="center"/>
            </w:pPr>
            <w:r>
              <w:t>30</w:t>
            </w:r>
          </w:p>
        </w:tc>
      </w:tr>
      <w:tr w14:paraId="4678F6D3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76DFC" w:rsidRPr="00DC04F7" w:rsidP="00435DC4" w14:paraId="61D4D53F" w14:textId="05FA3295">
            <w:pPr>
              <w:spacing w:after="160" w:line="259" w:lineRule="auto"/>
              <w:rPr>
                <w:i/>
                <w:iCs/>
                <w:lang w:val="nn-NO"/>
              </w:rPr>
            </w:pPr>
            <w:r w:rsidRPr="00DC04F7">
              <w:rPr>
                <w:i/>
                <w:iCs/>
                <w:lang w:val="nn-NO"/>
              </w:rPr>
              <w:t xml:space="preserve">Ferieavvikling </w:t>
            </w:r>
            <w:r w:rsidRPr="00DC04F7" w:rsidR="00DC04F7">
              <w:rPr>
                <w:i/>
                <w:iCs/>
                <w:lang w:val="nn-NO"/>
              </w:rPr>
              <w:t xml:space="preserve">– disponering av </w:t>
            </w:r>
            <w:r>
              <w:rPr>
                <w:i/>
                <w:iCs/>
                <w:lang w:val="nn-NO"/>
              </w:rPr>
              <w:t>reinhalderar</w:t>
            </w:r>
            <w:r w:rsidRPr="00DC04F7" w:rsidR="00DC04F7">
              <w:rPr>
                <w:i/>
                <w:iCs/>
                <w:lang w:val="nn-NO"/>
              </w:rPr>
              <w:t xml:space="preserve"> på skular på andre bygg</w:t>
            </w:r>
            <w:r w:rsidR="00DC04F7">
              <w:rPr>
                <w:i/>
                <w:iCs/>
                <w:lang w:val="nn-NO"/>
              </w:rPr>
              <w:t xml:space="preserve"> om sommaren</w:t>
            </w:r>
          </w:p>
        </w:tc>
        <w:tc>
          <w:tcPr>
            <w:tcW w:w="1560" w:type="dxa"/>
          </w:tcPr>
          <w:p w:rsidR="00F15882" w:rsidP="00435DC4" w14:paraId="3D05BB03" w14:textId="72364D02">
            <w:pPr>
              <w:spacing w:after="160" w:line="259" w:lineRule="auto"/>
              <w:jc w:val="center"/>
            </w:pPr>
            <w:r>
              <w:t>60</w:t>
            </w:r>
          </w:p>
        </w:tc>
        <w:tc>
          <w:tcPr>
            <w:tcW w:w="1559" w:type="dxa"/>
          </w:tcPr>
          <w:p w:rsidR="00F15882" w:rsidP="00435DC4" w14:paraId="1FE435DD" w14:textId="2AF0CD17">
            <w:pPr>
              <w:spacing w:after="160" w:line="259" w:lineRule="auto"/>
              <w:jc w:val="center"/>
            </w:pPr>
            <w:r>
              <w:t>60</w:t>
            </w:r>
          </w:p>
        </w:tc>
        <w:tc>
          <w:tcPr>
            <w:tcW w:w="1701" w:type="dxa"/>
          </w:tcPr>
          <w:p w:rsidR="00F15882" w:rsidP="00435DC4" w14:paraId="10F3159D" w14:textId="04637F60">
            <w:pPr>
              <w:spacing w:after="160" w:line="259" w:lineRule="auto"/>
              <w:jc w:val="center"/>
            </w:pPr>
            <w:r>
              <w:t>60</w:t>
            </w:r>
          </w:p>
        </w:tc>
        <w:tc>
          <w:tcPr>
            <w:tcW w:w="1525" w:type="dxa"/>
          </w:tcPr>
          <w:p w:rsidR="00F15882" w:rsidP="00897B83" w14:paraId="5890CF99" w14:textId="334C74E0">
            <w:pPr>
              <w:spacing w:after="160" w:line="259" w:lineRule="auto"/>
              <w:jc w:val="center"/>
            </w:pPr>
            <w:r>
              <w:t>60</w:t>
            </w:r>
          </w:p>
        </w:tc>
      </w:tr>
      <w:tr w14:paraId="5D50F598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76DFC" w:rsidRPr="00DC04F7" w:rsidP="00435DC4" w14:paraId="4EC08019" w14:textId="40CB94BE">
            <w:pPr>
              <w:spacing w:after="160" w:line="259" w:lineRule="auto"/>
              <w:rPr>
                <w:i/>
                <w:iCs/>
                <w:lang w:val="nn-NO"/>
              </w:rPr>
            </w:pPr>
            <w:r>
              <w:rPr>
                <w:i/>
                <w:iCs/>
              </w:rPr>
              <w:t xml:space="preserve">Stenge bassenget </w:t>
            </w:r>
            <w:r>
              <w:rPr>
                <w:i/>
                <w:iCs/>
              </w:rPr>
              <w:t>i  Edland</w:t>
            </w:r>
            <w:r>
              <w:rPr>
                <w:i/>
                <w:iCs/>
              </w:rPr>
              <w:t xml:space="preserve"> permanent.  Stenge Åmot og Rauland </w:t>
            </w:r>
            <w:r>
              <w:rPr>
                <w:i/>
                <w:iCs/>
              </w:rPr>
              <w:t>frå</w:t>
            </w:r>
            <w:r>
              <w:rPr>
                <w:i/>
                <w:iCs/>
              </w:rPr>
              <w:t xml:space="preserve"> påske til etter haustferien</w:t>
            </w:r>
          </w:p>
        </w:tc>
        <w:tc>
          <w:tcPr>
            <w:tcW w:w="1560" w:type="dxa"/>
          </w:tcPr>
          <w:p w:rsidR="00D76DFC" w:rsidP="00435DC4" w14:paraId="49FF28CE" w14:textId="00A6201E">
            <w:pPr>
              <w:spacing w:after="160" w:line="259" w:lineRule="auto"/>
              <w:jc w:val="center"/>
            </w:pPr>
            <w:r>
              <w:t>75</w:t>
            </w:r>
          </w:p>
        </w:tc>
        <w:tc>
          <w:tcPr>
            <w:tcW w:w="1559" w:type="dxa"/>
          </w:tcPr>
          <w:p w:rsidR="00D76DFC" w:rsidP="00435DC4" w14:paraId="5CCD4BFD" w14:textId="42812159">
            <w:pPr>
              <w:spacing w:after="160" w:line="259" w:lineRule="auto"/>
              <w:jc w:val="center"/>
            </w:pPr>
            <w:r>
              <w:t>150</w:t>
            </w:r>
          </w:p>
        </w:tc>
        <w:tc>
          <w:tcPr>
            <w:tcW w:w="1701" w:type="dxa"/>
          </w:tcPr>
          <w:p w:rsidR="00D76DFC" w:rsidP="00435DC4" w14:paraId="4AE90AFE" w14:textId="7E4FD3D8">
            <w:pPr>
              <w:spacing w:after="160" w:line="259" w:lineRule="auto"/>
              <w:jc w:val="center"/>
            </w:pPr>
            <w:r>
              <w:t>150</w:t>
            </w:r>
          </w:p>
        </w:tc>
        <w:tc>
          <w:tcPr>
            <w:tcW w:w="1525" w:type="dxa"/>
          </w:tcPr>
          <w:p w:rsidR="00D76DFC" w:rsidP="00897B83" w14:paraId="69578332" w14:textId="1D8B1DB3">
            <w:pPr>
              <w:spacing w:after="160" w:line="259" w:lineRule="auto"/>
              <w:jc w:val="center"/>
            </w:pPr>
            <w:r>
              <w:t>150</w:t>
            </w:r>
          </w:p>
        </w:tc>
      </w:tr>
      <w:tr w14:paraId="2FC3201A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F15882" w:rsidRPr="00715EC2" w:rsidP="00435DC4" w14:paraId="608AF5FB" w14:textId="131B2F43">
            <w:pPr>
              <w:spacing w:after="160" w:line="259" w:lineRule="auto"/>
              <w:rPr>
                <w:i/>
                <w:iCs/>
                <w:lang w:val="nn-NO"/>
              </w:rPr>
            </w:pPr>
            <w:r w:rsidRPr="00F15882">
              <w:rPr>
                <w:lang w:val="nn-NO"/>
              </w:rPr>
              <w:t xml:space="preserve">Innføre reinhaldsplanar i Laft </w:t>
            </w:r>
            <w:r>
              <w:rPr>
                <w:lang w:val="nn-NO"/>
              </w:rPr>
              <w:t>og sete i verk med I-padar til kvar reinhaldar</w:t>
            </w:r>
          </w:p>
        </w:tc>
        <w:tc>
          <w:tcPr>
            <w:tcW w:w="1560" w:type="dxa"/>
          </w:tcPr>
          <w:p w:rsidR="00F15882" w:rsidRPr="00715EC2" w:rsidP="00435DC4" w14:paraId="4E0B86EF" w14:textId="71B2C8BA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0</w:t>
            </w:r>
          </w:p>
        </w:tc>
        <w:tc>
          <w:tcPr>
            <w:tcW w:w="1559" w:type="dxa"/>
          </w:tcPr>
          <w:p w:rsidR="00F15882" w:rsidRPr="00715EC2" w:rsidP="00435DC4" w14:paraId="2B44561E" w14:textId="1F1E7000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0</w:t>
            </w:r>
          </w:p>
        </w:tc>
        <w:tc>
          <w:tcPr>
            <w:tcW w:w="1701" w:type="dxa"/>
          </w:tcPr>
          <w:p w:rsidR="00F15882" w:rsidRPr="00715EC2" w:rsidP="00435DC4" w14:paraId="77A887D3" w14:textId="084D9DFD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0</w:t>
            </w:r>
          </w:p>
        </w:tc>
        <w:tc>
          <w:tcPr>
            <w:tcW w:w="1525" w:type="dxa"/>
          </w:tcPr>
          <w:p w:rsidR="00F15882" w:rsidRPr="00715EC2" w:rsidP="00897B83" w14:paraId="176F9C12" w14:textId="22FBA218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50</w:t>
            </w:r>
          </w:p>
        </w:tc>
      </w:tr>
      <w:tr w14:paraId="21235C44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F15882" w:rsidRPr="00435DC4" w:rsidP="00435DC4" w14:paraId="5B23F155" w14:textId="15DAA2E1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Overgang til </w:t>
            </w:r>
            <w:r>
              <w:rPr>
                <w:i/>
                <w:iCs/>
              </w:rPr>
              <w:t>Vileda</w:t>
            </w:r>
            <w:r>
              <w:rPr>
                <w:i/>
                <w:iCs/>
              </w:rPr>
              <w:t xml:space="preserve"> moppesystem</w:t>
            </w:r>
          </w:p>
        </w:tc>
        <w:tc>
          <w:tcPr>
            <w:tcW w:w="1560" w:type="dxa"/>
          </w:tcPr>
          <w:p w:rsidR="00F15882" w:rsidP="00435DC4" w14:paraId="0CEE3541" w14:textId="30561A05">
            <w:pPr>
              <w:spacing w:after="160" w:line="259" w:lineRule="auto"/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F15882" w:rsidP="00435DC4" w14:paraId="297DBD41" w14:textId="2C4BCD58">
            <w:pPr>
              <w:spacing w:after="160" w:line="259" w:lineRule="auto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F15882" w:rsidP="00435DC4" w14:paraId="57D23AC2" w14:textId="3F5E26C3">
            <w:pPr>
              <w:spacing w:after="160" w:line="259" w:lineRule="auto"/>
              <w:jc w:val="center"/>
            </w:pPr>
            <w:r>
              <w:t>10</w:t>
            </w:r>
          </w:p>
        </w:tc>
        <w:tc>
          <w:tcPr>
            <w:tcW w:w="1525" w:type="dxa"/>
          </w:tcPr>
          <w:p w:rsidR="00F15882" w:rsidP="00897B83" w14:paraId="3724FDA4" w14:textId="347CAC45">
            <w:pPr>
              <w:spacing w:after="160" w:line="259" w:lineRule="auto"/>
              <w:jc w:val="center"/>
            </w:pPr>
            <w:r>
              <w:t>10</w:t>
            </w:r>
          </w:p>
        </w:tc>
      </w:tr>
      <w:tr w14:paraId="2765FF23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0516DF" w:rsidP="00435DC4" w14:paraId="21C0F756" w14:textId="2DB01E60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>Sum</w:t>
            </w:r>
          </w:p>
        </w:tc>
        <w:tc>
          <w:tcPr>
            <w:tcW w:w="1560" w:type="dxa"/>
          </w:tcPr>
          <w:p w:rsidR="000516DF" w:rsidP="00435DC4" w14:paraId="02DD6F8B" w14:textId="5DB5A523">
            <w:pPr>
              <w:spacing w:after="160" w:line="259" w:lineRule="auto"/>
              <w:jc w:val="center"/>
            </w:pPr>
            <w:r>
              <w:t>2</w:t>
            </w:r>
            <w:r w:rsidR="00D92E91">
              <w:t>7</w:t>
            </w:r>
            <w:r>
              <w:t>5</w:t>
            </w:r>
          </w:p>
        </w:tc>
        <w:tc>
          <w:tcPr>
            <w:tcW w:w="1559" w:type="dxa"/>
          </w:tcPr>
          <w:p w:rsidR="000516DF" w:rsidP="00435DC4" w14:paraId="040CDE0C" w14:textId="296211E1">
            <w:pPr>
              <w:spacing w:after="160" w:line="259" w:lineRule="auto"/>
              <w:jc w:val="center"/>
            </w:pPr>
            <w:r>
              <w:t>4</w:t>
            </w:r>
            <w:r w:rsidR="00D92E91">
              <w:t>6</w:t>
            </w:r>
            <w:r>
              <w:t>0</w:t>
            </w:r>
          </w:p>
        </w:tc>
        <w:tc>
          <w:tcPr>
            <w:tcW w:w="1701" w:type="dxa"/>
          </w:tcPr>
          <w:p w:rsidR="000516DF" w:rsidP="00435DC4" w14:paraId="7CAF2ED3" w14:textId="100F4860">
            <w:pPr>
              <w:spacing w:after="160" w:line="259" w:lineRule="auto"/>
              <w:jc w:val="center"/>
            </w:pPr>
            <w:r>
              <w:t>4</w:t>
            </w:r>
            <w:r w:rsidR="00D92E91">
              <w:t>6</w:t>
            </w:r>
            <w:r>
              <w:t>0</w:t>
            </w:r>
          </w:p>
        </w:tc>
        <w:tc>
          <w:tcPr>
            <w:tcW w:w="1525" w:type="dxa"/>
          </w:tcPr>
          <w:p w:rsidR="000516DF" w:rsidP="00897B83" w14:paraId="67A45BE3" w14:textId="3B47D42F">
            <w:pPr>
              <w:spacing w:after="160" w:line="259" w:lineRule="auto"/>
              <w:jc w:val="center"/>
            </w:pPr>
            <w:r>
              <w:t>5</w:t>
            </w:r>
            <w:r w:rsidR="00D92E91">
              <w:t>1</w:t>
            </w:r>
            <w:r>
              <w:t>0</w:t>
            </w:r>
          </w:p>
        </w:tc>
      </w:tr>
    </w:tbl>
    <w:p w:rsidR="00C05009" w:rsidP="007A4AED" w14:paraId="00F30DF1" w14:textId="77777777">
      <w:pPr>
        <w:spacing w:after="160" w:line="259" w:lineRule="auto"/>
      </w:pPr>
    </w:p>
    <w:p w:rsidR="007A4AED" w:rsidP="00AD5655" w14:paraId="3D8E084F" w14:textId="77777777"/>
    <w:p w:rsidR="00435DC4" w:rsidP="00AD5655" w14:paraId="081B783F" w14:textId="77777777">
      <w:pPr>
        <w:sectPr w:rsidSect="009D1D48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862654" w:rsidP="00862654" w14:paraId="20E0C103" w14:textId="77777777"/>
    <w:p w:rsidR="00862654" w:rsidP="00862654" w14:paraId="69594570" w14:textId="77777777"/>
    <w:p w:rsidR="00862654" w:rsidP="00862654" w14:paraId="20C9C01E" w14:textId="77777777"/>
    <w:p w:rsidR="00862654" w:rsidP="00862654" w14:paraId="76DBFDFC" w14:textId="77777777"/>
    <w:p w:rsidR="00862654" w:rsidP="00862654" w14:paraId="70ABAA80" w14:textId="77777777"/>
    <w:p w:rsidR="00862654" w:rsidP="00862654" w14:paraId="04B8D761" w14:textId="77777777"/>
    <w:p w:rsidR="00862654" w:rsidP="00862654" w14:paraId="422B66DA" w14:textId="77777777"/>
    <w:p w:rsidR="00862654" w:rsidRPr="00862654" w:rsidP="00862654" w14:paraId="16157F08" w14:textId="77777777">
      <w:pPr>
        <w:sectPr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:rsidR="001D0F40" w:rsidRPr="008462E9" w:rsidP="008462E9" w14:paraId="51B71478" w14:textId="5208F427">
      <w:pPr>
        <w:ind w:left="708"/>
        <w:rPr>
          <w:lang w:val="nn-NO"/>
        </w:rPr>
      </w:pPr>
      <w:r w:rsidRPr="008462E9">
        <w:rPr>
          <w:b/>
          <w:noProof/>
          <w:lang w:val="nn-NO" w:eastAsia="nn-NO"/>
        </w:rPr>
        <w:t>Skoknektar mellomtrinnet på Rauland skule</w:t>
      </w:r>
      <w:r w:rsidRPr="00531C3F" w:rsidR="00531C3F">
        <w:rPr>
          <w:noProof/>
          <w:lang w:val="nn-NO" w:eastAsia="nn-NO"/>
        </w:rPr>
        <w:drawing>
          <wp:inline distT="0" distB="0" distL="0" distR="0">
            <wp:extent cx="2872740" cy="4564380"/>
            <wp:effectExtent l="0" t="0" r="3810" b="7620"/>
            <wp:docPr id="4" name="Bilde 4" descr="G:\Vinje\Reinhald og Tekstil\Skofri sone skule\Gang mellomtrinnet Rauland sku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G:\Vinje\Reinhald og Tekstil\Skofri sone skule\Gang mellomtrinnet Rauland skul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0" t="-260" b="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940" cy="460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2E9">
        <w:rPr>
          <w:noProof/>
          <w:lang w:val="nn-NO" w:eastAsia="nn-NO"/>
        </w:rPr>
        <w:drawing>
          <wp:inline distT="0" distB="0" distL="0" distR="0">
            <wp:extent cx="2080260" cy="1828800"/>
            <wp:effectExtent l="0" t="0" r="0" b="0"/>
            <wp:docPr id="7" name="Bilde 7" descr="G:\Vinje\Reinhald og Tekstil\Robotgulvvaskemaskin\R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G:\Vinje\Reinhald og Tekstil\Robotgulvvaskemaskin\R5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05B">
        <w:rPr>
          <w:noProof/>
          <w:lang w:val="nn-NO" w:eastAsia="nn-NO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69AB" w:rsidRPr="00EE25CE" w:rsidP="00FC405B" w14:textId="2579A93D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3360" fillcolor="white" stroked="f">
                <v:textbox inset="39.69pt">
                  <w:txbxContent>
                    <w:p w:rsidR="003969A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  <w:r w:rsidRPr="008462E9">
        <w:rPr>
          <w:lang w:val="nn-NO"/>
        </w:rPr>
        <w:t xml:space="preserve"> </w:t>
      </w:r>
      <w:r w:rsidRPr="008462E9">
        <w:rPr>
          <w:b/>
          <w:lang w:val="nn-NO"/>
        </w:rPr>
        <w:t>Golvrobottmaskin</w:t>
      </w:r>
      <w:r w:rsidRPr="008462E9">
        <w:rPr>
          <w:b/>
          <w:lang w:val="nn-NO"/>
        </w:rPr>
        <w:t xml:space="preserve"> </w:t>
      </w:r>
      <w:r>
        <w:rPr>
          <w:b/>
          <w:lang w:val="nn-NO"/>
        </w:rPr>
        <w:t>kjem snart til helsesenteret</w: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69AB" w:rsidRPr="00627FB4" w:rsidP="00627FB4" w14:paraId="65B13527" w14:textId="6554EDAD">
    <w:pPr>
      <w:pStyle w:val="Footer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>
      <w:t>VINJE</w:t>
    </w:r>
    <w:r w:rsidRPr="00627FB4">
      <w:t xml:space="preserve"> </w:t>
    </w:r>
    <w:r w:rsidRPr="00627FB4">
      <w:t>KOMMUNE  |</w:t>
    </w:r>
    <w:r w:rsidRPr="00627FB4">
      <w:t xml:space="preserve">  </w:t>
    </w:r>
    <w:r w:rsidRPr="00627FB4">
      <w:fldChar w:fldCharType="begin"/>
    </w:r>
    <w:r w:rsidRPr="00627FB4">
      <w:instrText xml:space="preserve"> PAGE  \* Arabic  \* MERGEFORMAT </w:instrText>
    </w:r>
    <w:r w:rsidRPr="00627FB4">
      <w:fldChar w:fldCharType="separate"/>
    </w:r>
    <w:r w:rsidR="008462E9">
      <w:rPr>
        <w:noProof/>
      </w:rPr>
      <w:t>8</w:t>
    </w:r>
    <w:r w:rsidRPr="00627FB4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69AB" w14:paraId="7005B432" w14:textId="77777777">
    <w:pPr>
      <w:pStyle w:val="Header"/>
    </w:pPr>
    <w:r>
      <w:rPr>
        <w:noProof/>
        <w:lang w:val="nn-NO" w:eastAsia="nn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n-NO" w:eastAsia="nn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2E2368"/>
    <w:multiLevelType w:val="hybridMultilevel"/>
    <w:tmpl w:val="CE48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BE0528F"/>
    <w:multiLevelType w:val="hybridMultilevel"/>
    <w:tmpl w:val="C0868C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85304B"/>
    <w:multiLevelType w:val="hybridMultilevel"/>
    <w:tmpl w:val="BB0A266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FB0525B"/>
    <w:multiLevelType w:val="hybridMultilevel"/>
    <w:tmpl w:val="17CC2B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806003"/>
    <w:multiLevelType w:val="hybridMultilevel"/>
    <w:tmpl w:val="17CC2B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56A17"/>
    <w:multiLevelType w:val="hybridMultilevel"/>
    <w:tmpl w:val="700E4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2300A"/>
    <w:multiLevelType w:val="hybridMultilevel"/>
    <w:tmpl w:val="4DE49CD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04C7D97"/>
    <w:multiLevelType w:val="hybridMultilevel"/>
    <w:tmpl w:val="DF7C20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355245DF"/>
    <w:multiLevelType w:val="hybridMultilevel"/>
    <w:tmpl w:val="8DFC66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5B6C76"/>
    <w:multiLevelType w:val="hybridMultilevel"/>
    <w:tmpl w:val="62D03F5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731369"/>
    <w:multiLevelType w:val="hybridMultilevel"/>
    <w:tmpl w:val="CE9E27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4A41C4"/>
    <w:multiLevelType w:val="hybridMultilevel"/>
    <w:tmpl w:val="9DB0EB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6202D5"/>
    <w:multiLevelType w:val="hybridMultilevel"/>
    <w:tmpl w:val="CAD253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96E32"/>
    <w:multiLevelType w:val="hybridMultilevel"/>
    <w:tmpl w:val="99469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5D490920"/>
    <w:multiLevelType w:val="hybridMultilevel"/>
    <w:tmpl w:val="6B6A27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2E356F"/>
    <w:multiLevelType w:val="hybridMultilevel"/>
    <w:tmpl w:val="5AFE4F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C5555"/>
    <w:multiLevelType w:val="hybridMultilevel"/>
    <w:tmpl w:val="B604672A"/>
    <w:lvl w:ilvl="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98" w:hanging="360"/>
      </w:pPr>
    </w:lvl>
    <w:lvl w:ilvl="2" w:tentative="1">
      <w:start w:val="1"/>
      <w:numFmt w:val="lowerRoman"/>
      <w:lvlText w:val="%3."/>
      <w:lvlJc w:val="right"/>
      <w:pPr>
        <w:ind w:left="2118" w:hanging="180"/>
      </w:pPr>
    </w:lvl>
    <w:lvl w:ilvl="3" w:tentative="1">
      <w:start w:val="1"/>
      <w:numFmt w:val="decimal"/>
      <w:lvlText w:val="%4."/>
      <w:lvlJc w:val="left"/>
      <w:pPr>
        <w:ind w:left="2838" w:hanging="360"/>
      </w:pPr>
    </w:lvl>
    <w:lvl w:ilvl="4" w:tentative="1">
      <w:start w:val="1"/>
      <w:numFmt w:val="lowerLetter"/>
      <w:lvlText w:val="%5."/>
      <w:lvlJc w:val="left"/>
      <w:pPr>
        <w:ind w:left="3558" w:hanging="360"/>
      </w:pPr>
    </w:lvl>
    <w:lvl w:ilvl="5" w:tentative="1">
      <w:start w:val="1"/>
      <w:numFmt w:val="lowerRoman"/>
      <w:lvlText w:val="%6."/>
      <w:lvlJc w:val="right"/>
      <w:pPr>
        <w:ind w:left="4278" w:hanging="180"/>
      </w:pPr>
    </w:lvl>
    <w:lvl w:ilvl="6" w:tentative="1">
      <w:start w:val="1"/>
      <w:numFmt w:val="decimal"/>
      <w:lvlText w:val="%7."/>
      <w:lvlJc w:val="left"/>
      <w:pPr>
        <w:ind w:left="4998" w:hanging="360"/>
      </w:pPr>
    </w:lvl>
    <w:lvl w:ilvl="7" w:tentative="1">
      <w:start w:val="1"/>
      <w:numFmt w:val="lowerLetter"/>
      <w:lvlText w:val="%8."/>
      <w:lvlJc w:val="left"/>
      <w:pPr>
        <w:ind w:left="5718" w:hanging="360"/>
      </w:pPr>
    </w:lvl>
    <w:lvl w:ilvl="8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4" w15:restartNumberingAfterBreak="0">
    <w:nsid w:val="65A47E5D"/>
    <w:multiLevelType w:val="hybridMultilevel"/>
    <w:tmpl w:val="2C1EE0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14C3E"/>
    <w:multiLevelType w:val="hybridMultilevel"/>
    <w:tmpl w:val="6F081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844780">
    <w:abstractNumId w:val="12"/>
  </w:num>
  <w:num w:numId="2" w16cid:durableId="1638026494">
    <w:abstractNumId w:val="10"/>
  </w:num>
  <w:num w:numId="3" w16cid:durableId="786315936">
    <w:abstractNumId w:val="22"/>
  </w:num>
  <w:num w:numId="4" w16cid:durableId="1985357338">
    <w:abstractNumId w:val="8"/>
  </w:num>
  <w:num w:numId="5" w16cid:durableId="627124808">
    <w:abstractNumId w:val="3"/>
  </w:num>
  <w:num w:numId="6" w16cid:durableId="599874431">
    <w:abstractNumId w:val="2"/>
  </w:num>
  <w:num w:numId="7" w16cid:durableId="103426111">
    <w:abstractNumId w:val="1"/>
  </w:num>
  <w:num w:numId="8" w16cid:durableId="1055853428">
    <w:abstractNumId w:val="0"/>
  </w:num>
  <w:num w:numId="9" w16cid:durableId="1086539861">
    <w:abstractNumId w:val="9"/>
  </w:num>
  <w:num w:numId="10" w16cid:durableId="1221331157">
    <w:abstractNumId w:val="7"/>
  </w:num>
  <w:num w:numId="11" w16cid:durableId="1880438014">
    <w:abstractNumId w:val="6"/>
  </w:num>
  <w:num w:numId="12" w16cid:durableId="151408215">
    <w:abstractNumId w:val="5"/>
  </w:num>
  <w:num w:numId="13" w16cid:durableId="2049797084">
    <w:abstractNumId w:val="4"/>
  </w:num>
  <w:num w:numId="14" w16cid:durableId="1204051131">
    <w:abstractNumId w:val="29"/>
  </w:num>
  <w:num w:numId="15" w16cid:durableId="2037195370">
    <w:abstractNumId w:val="36"/>
  </w:num>
  <w:num w:numId="16" w16cid:durableId="2088725651">
    <w:abstractNumId w:val="30"/>
  </w:num>
  <w:num w:numId="17" w16cid:durableId="1510943545">
    <w:abstractNumId w:val="14"/>
  </w:num>
  <w:num w:numId="18" w16cid:durableId="664011325">
    <w:abstractNumId w:val="15"/>
  </w:num>
  <w:num w:numId="19" w16cid:durableId="716591978">
    <w:abstractNumId w:val="17"/>
  </w:num>
  <w:num w:numId="20" w16cid:durableId="521433515">
    <w:abstractNumId w:val="18"/>
  </w:num>
  <w:num w:numId="21" w16cid:durableId="458836432">
    <w:abstractNumId w:val="11"/>
  </w:num>
  <w:num w:numId="22" w16cid:durableId="2023892570">
    <w:abstractNumId w:val="33"/>
  </w:num>
  <w:num w:numId="23" w16cid:durableId="560940760">
    <w:abstractNumId w:val="21"/>
  </w:num>
  <w:num w:numId="24" w16cid:durableId="755247067">
    <w:abstractNumId w:val="28"/>
  </w:num>
  <w:num w:numId="25" w16cid:durableId="1200515273">
    <w:abstractNumId w:val="19"/>
  </w:num>
  <w:num w:numId="26" w16cid:durableId="1747189773">
    <w:abstractNumId w:val="20"/>
  </w:num>
  <w:num w:numId="27" w16cid:durableId="2072846103">
    <w:abstractNumId w:val="25"/>
  </w:num>
  <w:num w:numId="28" w16cid:durableId="175579704">
    <w:abstractNumId w:val="23"/>
  </w:num>
  <w:num w:numId="29" w16cid:durableId="706837462">
    <w:abstractNumId w:val="13"/>
  </w:num>
  <w:num w:numId="30" w16cid:durableId="25563008">
    <w:abstractNumId w:val="26"/>
  </w:num>
  <w:num w:numId="31" w16cid:durableId="320232829">
    <w:abstractNumId w:val="16"/>
  </w:num>
  <w:num w:numId="32" w16cid:durableId="241109941">
    <w:abstractNumId w:val="34"/>
  </w:num>
  <w:num w:numId="33" w16cid:durableId="844246296">
    <w:abstractNumId w:val="24"/>
  </w:num>
  <w:num w:numId="34" w16cid:durableId="765270634">
    <w:abstractNumId w:val="27"/>
  </w:num>
  <w:num w:numId="35" w16cid:durableId="1201359937">
    <w:abstractNumId w:val="31"/>
  </w:num>
  <w:num w:numId="36" w16cid:durableId="316762720">
    <w:abstractNumId w:val="35"/>
  </w:num>
  <w:num w:numId="37" w16cid:durableId="204540361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29"/>
    <w:rsid w:val="000516DF"/>
    <w:rsid w:val="000551B9"/>
    <w:rsid w:val="0005729B"/>
    <w:rsid w:val="00070455"/>
    <w:rsid w:val="00070B78"/>
    <w:rsid w:val="000B088B"/>
    <w:rsid w:val="000B44D5"/>
    <w:rsid w:val="000E0CE2"/>
    <w:rsid w:val="000F3D13"/>
    <w:rsid w:val="000F437F"/>
    <w:rsid w:val="00101429"/>
    <w:rsid w:val="00106C62"/>
    <w:rsid w:val="00111110"/>
    <w:rsid w:val="00123D25"/>
    <w:rsid w:val="0013302D"/>
    <w:rsid w:val="0014087A"/>
    <w:rsid w:val="00147353"/>
    <w:rsid w:val="00156436"/>
    <w:rsid w:val="0016354D"/>
    <w:rsid w:val="00170E4E"/>
    <w:rsid w:val="0017258F"/>
    <w:rsid w:val="00172B15"/>
    <w:rsid w:val="001800D0"/>
    <w:rsid w:val="00194885"/>
    <w:rsid w:val="001A0BB7"/>
    <w:rsid w:val="001A6640"/>
    <w:rsid w:val="001B155C"/>
    <w:rsid w:val="001C5034"/>
    <w:rsid w:val="001D09DF"/>
    <w:rsid w:val="001D0F40"/>
    <w:rsid w:val="001D2127"/>
    <w:rsid w:val="001E7A17"/>
    <w:rsid w:val="001F1776"/>
    <w:rsid w:val="001F19A0"/>
    <w:rsid w:val="002250E3"/>
    <w:rsid w:val="0023684D"/>
    <w:rsid w:val="002508D5"/>
    <w:rsid w:val="002A0736"/>
    <w:rsid w:val="002A11EC"/>
    <w:rsid w:val="002A39F6"/>
    <w:rsid w:val="002D06C7"/>
    <w:rsid w:val="002D6EAE"/>
    <w:rsid w:val="002D745F"/>
    <w:rsid w:val="002E380C"/>
    <w:rsid w:val="002E79C2"/>
    <w:rsid w:val="00311845"/>
    <w:rsid w:val="00321EDD"/>
    <w:rsid w:val="0034399C"/>
    <w:rsid w:val="003451F7"/>
    <w:rsid w:val="00361C11"/>
    <w:rsid w:val="0036318A"/>
    <w:rsid w:val="00375C8B"/>
    <w:rsid w:val="0039188F"/>
    <w:rsid w:val="003969AB"/>
    <w:rsid w:val="003A2125"/>
    <w:rsid w:val="003A522F"/>
    <w:rsid w:val="003B3208"/>
    <w:rsid w:val="003F2EFD"/>
    <w:rsid w:val="00403068"/>
    <w:rsid w:val="00435DC4"/>
    <w:rsid w:val="0043707F"/>
    <w:rsid w:val="00444B45"/>
    <w:rsid w:val="00456E14"/>
    <w:rsid w:val="00495A91"/>
    <w:rsid w:val="004A2FD2"/>
    <w:rsid w:val="004A4D29"/>
    <w:rsid w:val="004A685C"/>
    <w:rsid w:val="004A7DC7"/>
    <w:rsid w:val="004B1A1F"/>
    <w:rsid w:val="004B3A14"/>
    <w:rsid w:val="004C1909"/>
    <w:rsid w:val="004C2903"/>
    <w:rsid w:val="004E1869"/>
    <w:rsid w:val="004E5F1D"/>
    <w:rsid w:val="00513F0B"/>
    <w:rsid w:val="005201FC"/>
    <w:rsid w:val="00526B58"/>
    <w:rsid w:val="005314F1"/>
    <w:rsid w:val="00531C3F"/>
    <w:rsid w:val="005613C2"/>
    <w:rsid w:val="00575607"/>
    <w:rsid w:val="005857D7"/>
    <w:rsid w:val="00586D43"/>
    <w:rsid w:val="00593193"/>
    <w:rsid w:val="005A6846"/>
    <w:rsid w:val="005E43A2"/>
    <w:rsid w:val="005E579A"/>
    <w:rsid w:val="00617094"/>
    <w:rsid w:val="006262B3"/>
    <w:rsid w:val="00627FB4"/>
    <w:rsid w:val="006320BE"/>
    <w:rsid w:val="00633D56"/>
    <w:rsid w:val="00673EBF"/>
    <w:rsid w:val="00683834"/>
    <w:rsid w:val="00687875"/>
    <w:rsid w:val="00693401"/>
    <w:rsid w:val="006966C6"/>
    <w:rsid w:val="006A79F0"/>
    <w:rsid w:val="006C1E44"/>
    <w:rsid w:val="006D1B9B"/>
    <w:rsid w:val="006E0416"/>
    <w:rsid w:val="006F3BC9"/>
    <w:rsid w:val="006F43CD"/>
    <w:rsid w:val="00700BB9"/>
    <w:rsid w:val="00701602"/>
    <w:rsid w:val="00706C93"/>
    <w:rsid w:val="00710889"/>
    <w:rsid w:val="00711C65"/>
    <w:rsid w:val="00715EC2"/>
    <w:rsid w:val="00770E07"/>
    <w:rsid w:val="00784AEA"/>
    <w:rsid w:val="007971C1"/>
    <w:rsid w:val="007A14F1"/>
    <w:rsid w:val="007A2902"/>
    <w:rsid w:val="007A48F6"/>
    <w:rsid w:val="007A4AED"/>
    <w:rsid w:val="007A5E49"/>
    <w:rsid w:val="007C53C0"/>
    <w:rsid w:val="007D56F0"/>
    <w:rsid w:val="007D6AAD"/>
    <w:rsid w:val="0080689C"/>
    <w:rsid w:val="00837B93"/>
    <w:rsid w:val="008462E9"/>
    <w:rsid w:val="00847D9D"/>
    <w:rsid w:val="00862654"/>
    <w:rsid w:val="00885193"/>
    <w:rsid w:val="00895761"/>
    <w:rsid w:val="00897B83"/>
    <w:rsid w:val="008B37CE"/>
    <w:rsid w:val="008C1442"/>
    <w:rsid w:val="008C1626"/>
    <w:rsid w:val="008C25BA"/>
    <w:rsid w:val="008D0292"/>
    <w:rsid w:val="00901C59"/>
    <w:rsid w:val="00904837"/>
    <w:rsid w:val="0093676E"/>
    <w:rsid w:val="009434A3"/>
    <w:rsid w:val="00950032"/>
    <w:rsid w:val="009550B2"/>
    <w:rsid w:val="0097031D"/>
    <w:rsid w:val="00981A63"/>
    <w:rsid w:val="009908A4"/>
    <w:rsid w:val="009D1D48"/>
    <w:rsid w:val="009F68D2"/>
    <w:rsid w:val="00A24E9C"/>
    <w:rsid w:val="00A258AB"/>
    <w:rsid w:val="00A47502"/>
    <w:rsid w:val="00A5611E"/>
    <w:rsid w:val="00A717AC"/>
    <w:rsid w:val="00A7779C"/>
    <w:rsid w:val="00A8275A"/>
    <w:rsid w:val="00A8364A"/>
    <w:rsid w:val="00A90955"/>
    <w:rsid w:val="00A958C8"/>
    <w:rsid w:val="00AA3884"/>
    <w:rsid w:val="00AA4723"/>
    <w:rsid w:val="00AA4EE4"/>
    <w:rsid w:val="00AB5603"/>
    <w:rsid w:val="00AC4B68"/>
    <w:rsid w:val="00AD5655"/>
    <w:rsid w:val="00AE5EF5"/>
    <w:rsid w:val="00B0756E"/>
    <w:rsid w:val="00B07E80"/>
    <w:rsid w:val="00B07FAA"/>
    <w:rsid w:val="00B12615"/>
    <w:rsid w:val="00B276A1"/>
    <w:rsid w:val="00B34E78"/>
    <w:rsid w:val="00B526F4"/>
    <w:rsid w:val="00B528D7"/>
    <w:rsid w:val="00B85E94"/>
    <w:rsid w:val="00BA729A"/>
    <w:rsid w:val="00C03859"/>
    <w:rsid w:val="00C05009"/>
    <w:rsid w:val="00C11E34"/>
    <w:rsid w:val="00C138BF"/>
    <w:rsid w:val="00C159D3"/>
    <w:rsid w:val="00C242C5"/>
    <w:rsid w:val="00C27449"/>
    <w:rsid w:val="00C3552A"/>
    <w:rsid w:val="00C62FB9"/>
    <w:rsid w:val="00C7712E"/>
    <w:rsid w:val="00C85644"/>
    <w:rsid w:val="00CA0733"/>
    <w:rsid w:val="00CA0F95"/>
    <w:rsid w:val="00CA1D2C"/>
    <w:rsid w:val="00CD19AC"/>
    <w:rsid w:val="00CF3C56"/>
    <w:rsid w:val="00D04C01"/>
    <w:rsid w:val="00D139A4"/>
    <w:rsid w:val="00D16690"/>
    <w:rsid w:val="00D20129"/>
    <w:rsid w:val="00D23AA6"/>
    <w:rsid w:val="00D27B79"/>
    <w:rsid w:val="00D317B4"/>
    <w:rsid w:val="00D326DC"/>
    <w:rsid w:val="00D44D59"/>
    <w:rsid w:val="00D47445"/>
    <w:rsid w:val="00D64B8F"/>
    <w:rsid w:val="00D72063"/>
    <w:rsid w:val="00D76DFC"/>
    <w:rsid w:val="00D77773"/>
    <w:rsid w:val="00D92E91"/>
    <w:rsid w:val="00DA0F68"/>
    <w:rsid w:val="00DB56C8"/>
    <w:rsid w:val="00DC04F7"/>
    <w:rsid w:val="00DD2698"/>
    <w:rsid w:val="00DD41F1"/>
    <w:rsid w:val="00DD6251"/>
    <w:rsid w:val="00DE78BD"/>
    <w:rsid w:val="00E1033F"/>
    <w:rsid w:val="00E130A2"/>
    <w:rsid w:val="00E23E76"/>
    <w:rsid w:val="00E54AD7"/>
    <w:rsid w:val="00E55FB9"/>
    <w:rsid w:val="00E614ED"/>
    <w:rsid w:val="00E62C37"/>
    <w:rsid w:val="00E86230"/>
    <w:rsid w:val="00EA14C5"/>
    <w:rsid w:val="00EA3150"/>
    <w:rsid w:val="00EC7D5B"/>
    <w:rsid w:val="00EE25CE"/>
    <w:rsid w:val="00EF1007"/>
    <w:rsid w:val="00F049BA"/>
    <w:rsid w:val="00F15882"/>
    <w:rsid w:val="00F1776A"/>
    <w:rsid w:val="00F57826"/>
    <w:rsid w:val="00F605AC"/>
    <w:rsid w:val="00F67F80"/>
    <w:rsid w:val="00F8534C"/>
    <w:rsid w:val="00F90E54"/>
    <w:rsid w:val="00F96BEE"/>
    <w:rsid w:val="00FA097B"/>
    <w:rsid w:val="00FA0C93"/>
    <w:rsid w:val="00FA276A"/>
    <w:rsid w:val="00FC405B"/>
    <w:rsid w:val="00FE7D4F"/>
    <w:rsid w:val="00FF6FDF"/>
    <w:rsid w:val="1227C695"/>
    <w:rsid w:val="29952639"/>
    <w:rsid w:val="2D0DCF3F"/>
    <w:rsid w:val="48D02626"/>
    <w:rsid w:val="501214BA"/>
    <w:rsid w:val="51454398"/>
    <w:rsid w:val="713A0CC7"/>
    <w:rsid w:val="714452E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66B61C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customStyle="1" w:styleId="Ulystomtale1">
    <w:name w:val="Uløyst omtale1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footer" Target="footer1.xml" /><Relationship Id="rId12" Type="http://schemas.openxmlformats.org/officeDocument/2006/relationships/header" Target="header1.xml" /><Relationship Id="rId13" Type="http://schemas.openxmlformats.org/officeDocument/2006/relationships/image" Target="media/image6.png" /><Relationship Id="rId14" Type="http://schemas.openxmlformats.org/officeDocument/2006/relationships/image" Target="media/image7.jpeg" /><Relationship Id="rId15" Type="http://schemas.openxmlformats.org/officeDocument/2006/relationships/glossaryDocument" Target="glossary/document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svg" /><Relationship Id="rId3" Type="http://schemas.openxmlformats.org/officeDocument/2006/relationships/image" Target="media/image5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65202E4CAB84474BEDE96EEA6C26C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61A22-31BA-4A39-B8DD-C1877D095A0E}"/>
      </w:docPartPr>
      <w:docPartBody>
        <w:p w:rsidR="007D56F0">
          <w:pPr>
            <w:pStyle w:val="F65202E4CAB84474BEDE96EEA6C26C03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103ABE"/>
    <w:rsid w:val="00106C62"/>
    <w:rsid w:val="00235684"/>
    <w:rsid w:val="003126E5"/>
    <w:rsid w:val="004742AA"/>
    <w:rsid w:val="005E3F42"/>
    <w:rsid w:val="006C0E7B"/>
    <w:rsid w:val="007A48F6"/>
    <w:rsid w:val="007D56F0"/>
    <w:rsid w:val="00AA4723"/>
    <w:rsid w:val="00B276A1"/>
    <w:rsid w:val="00B6070C"/>
    <w:rsid w:val="00CB2CC6"/>
    <w:rsid w:val="00D27B79"/>
    <w:rsid w:val="00D926C8"/>
    <w:rsid w:val="00DB3D8A"/>
    <w:rsid w:val="00E150A4"/>
    <w:rsid w:val="00E86230"/>
    <w:rsid w:val="00FF6FDF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65202E4CAB84474BEDE96EEA6C26C03">
    <w:name w:val="F65202E4CAB84474BEDE96EEA6C26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AED23A5020F948B05059B8F26F06CE" ma:contentTypeVersion="4" ma:contentTypeDescription="Opprett et nytt dokument." ma:contentTypeScope="" ma:versionID="c098dd83031d7cef6b6eec71ad279e23">
  <xsd:schema xmlns:xsd="http://www.w3.org/2001/XMLSchema" xmlns:xs="http://www.w3.org/2001/XMLSchema" xmlns:p="http://schemas.microsoft.com/office/2006/metadata/properties" xmlns:ns2="d981f27f-5b3e-4faa-93ac-4cd29e8ef5c2" targetNamespace="http://schemas.microsoft.com/office/2006/metadata/properties" ma:root="true" ma:fieldsID="662d558383d67114e309b9e0a2a3891b" ns2:_="">
    <xsd:import namespace="d981f27f-5b3e-4faa-93ac-4cd29e8ef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1f27f-5b3e-4faa-93ac-4cd29e8ef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>
</root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D7E774-FE24-472C-B700-E659584BC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1f27f-5b3e-4faa-93ac-4cd29e8ef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BEF9A41-9D9D-4AE0-9505-77E08852E8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E64811-1623-43CB-9A76-463A7A86E50F}">
  <ds:schemaRefs/>
</ds:datastoreItem>
</file>

<file path=customXml/itemProps5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1409</TotalTime>
  <Pages>1</Pages>
  <Words>1820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29</cp:revision>
  <cp:lastPrinted>2026-06-30T08:38:00Z</cp:lastPrinted>
  <dcterms:created xsi:type="dcterms:W3CDTF">2026-04-30T10:42:00Z</dcterms:created>
  <dcterms:modified xsi:type="dcterms:W3CDTF">2026-07-09T08:55:00Z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0x0101000BAED23A5020F948B05059B8F26F06CE</vt:lpwstr>
  </property>
</Properties>
</file>